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0CB7C3" w14:textId="7AB842F0" w:rsidR="00510627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5B01D8">
            <w:rPr>
              <w:rFonts w:ascii="Arial" w:hAnsi="Arial"/>
              <w:sz w:val="22"/>
              <w:szCs w:val="22"/>
            </w:rPr>
            <w:t>Establecer las actividades necesarias para la preparación y desarrollo de la Junta Directiva.</w:t>
          </w:r>
        </w:sdtContent>
      </w:sdt>
    </w:p>
    <w:p w14:paraId="55F2AB0D" w14:textId="77777777" w:rsidR="00510627" w:rsidRPr="00510627" w:rsidRDefault="00510627" w:rsidP="00510627">
      <w:pPr>
        <w:ind w:hanging="360"/>
        <w:jc w:val="both"/>
        <w:outlineLvl w:val="0"/>
        <w:rPr>
          <w:rFonts w:ascii="Arial" w:hAnsi="Arial"/>
          <w:sz w:val="22"/>
          <w:szCs w:val="22"/>
        </w:rPr>
      </w:pPr>
    </w:p>
    <w:p w14:paraId="5998EB43" w14:textId="0741EC99" w:rsidR="000247D4" w:rsidRPr="00510627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510627">
        <w:rPr>
          <w:rFonts w:eastAsia="Arial"/>
        </w:rPr>
        <w:t>ALCANCE</w:t>
      </w:r>
      <w:r w:rsidR="00510627" w:rsidRPr="00510627">
        <w:rPr>
          <w:rFonts w:eastAsia="Arial"/>
        </w:rPr>
        <w:t xml:space="preserve">. </w:t>
      </w:r>
      <w:sdt>
        <w:sdtPr>
          <w:rPr>
            <w:b w:val="0"/>
            <w:szCs w:val="22"/>
          </w:rPr>
          <w:alias w:val="En qué actividad inicia y dónde termina el procedimiento"/>
          <w:tag w:val="ALCANCE"/>
          <w:id w:val="-1863812210"/>
          <w:placeholder>
            <w:docPart w:val="0E234E5404E740529DF7FB77612B0CAF"/>
          </w:placeholder>
          <w:text/>
        </w:sdtPr>
        <w:sdtEndPr/>
        <w:sdtContent>
          <w:r w:rsidR="005B01D8">
            <w:rPr>
              <w:b w:val="0"/>
              <w:szCs w:val="22"/>
            </w:rPr>
            <w:t>Desde la identificación de necesidades para presentar a la Junta directiva hasta la aprobación del acta de Junta</w:t>
          </w:r>
        </w:sdtContent>
      </w:sdt>
    </w:p>
    <w:p w14:paraId="5A864580" w14:textId="77777777" w:rsidR="000247D4" w:rsidRP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14:paraId="6C25295F" w14:textId="1DCEFDB0" w:rsidR="000247D4" w:rsidRPr="00510627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510627">
        <w:rPr>
          <w:rFonts w:eastAsia="Arial"/>
        </w:rPr>
        <w:t>RESPONSABLE</w:t>
      </w:r>
      <w:r w:rsidR="00510627" w:rsidRPr="00510627">
        <w:rPr>
          <w:rFonts w:eastAsia="Arial"/>
        </w:rPr>
        <w:t xml:space="preserve">. </w:t>
      </w:r>
      <w:sdt>
        <w:sdtPr>
          <w:rPr>
            <w:rStyle w:val="Textodelmarcadordeposicin"/>
            <w:rFonts w:eastAsia="Calibri" w:cs="Arial"/>
            <w:b w:val="0"/>
            <w:color w:val="000000" w:themeColor="text1"/>
            <w:szCs w:val="22"/>
          </w:rPr>
          <w:alias w:val="Cargo Responsable(s) del Procedimiento (sin grado)"/>
          <w:tag w:val="RESPONSABLE"/>
          <w:id w:val="-42525737"/>
          <w:placeholder>
            <w:docPart w:val="7EEFF34508ED41B38121AAC47561C3D0"/>
          </w:placeholder>
          <w:text/>
        </w:sdtPr>
        <w:sdtEndPr>
          <w:rPr>
            <w:rStyle w:val="Fuentedeprrafopredeter"/>
            <w:rFonts w:eastAsiaTheme="majorEastAsia"/>
          </w:rPr>
        </w:sdtEndPr>
        <w:sdtContent>
          <w:r w:rsidR="005B01D8" w:rsidRPr="008F606E">
            <w:rPr>
              <w:rStyle w:val="Textodelmarcadordeposicin"/>
              <w:rFonts w:eastAsia="Calibri" w:cs="Arial"/>
              <w:b w:val="0"/>
              <w:color w:val="000000" w:themeColor="text1"/>
              <w:szCs w:val="22"/>
            </w:rPr>
            <w:t>Gerente</w:t>
          </w:r>
        </w:sdtContent>
      </w:sdt>
    </w:p>
    <w:p w14:paraId="68B11499" w14:textId="77777777" w:rsidR="000247D4" w:rsidRP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14:paraId="6C7031C8" w14:textId="77777777" w:rsidR="00DA2B0B" w:rsidRDefault="00DA2B0B" w:rsidP="00510627">
      <w:pPr>
        <w:pStyle w:val="Ttulo2"/>
        <w:numPr>
          <w:ilvl w:val="0"/>
          <w:numId w:val="39"/>
        </w:numPr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14:paraId="2732BDB1" w14:textId="77777777" w:rsidR="004B21DD" w:rsidRPr="004B21DD" w:rsidRDefault="004B21DD" w:rsidP="00510627">
      <w:pPr>
        <w:ind w:hanging="360"/>
      </w:pPr>
    </w:p>
    <w:p w14:paraId="0FF3FC45" w14:textId="2332759B" w:rsidR="004B21DD" w:rsidRPr="004B21DD" w:rsidRDefault="000E0A74" w:rsidP="00A206AA">
      <w:pPr>
        <w:pStyle w:val="Ttulo2"/>
        <w:numPr>
          <w:ilvl w:val="1"/>
          <w:numId w:val="41"/>
        </w:num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C1C1DF670CDD4249AC963145582B47CD"/>
          </w:placeholder>
          <w:text/>
        </w:sdtPr>
        <w:sdtEndPr/>
        <w:sdtContent>
          <w:r w:rsidR="005B01D8" w:rsidRPr="005B01D8">
            <w:rPr>
              <w:rFonts w:eastAsia="Arial"/>
            </w:rPr>
            <w:t>Junta Directiva</w:t>
          </w:r>
        </w:sdtContent>
      </w:sdt>
      <w:r w:rsidR="004B21DD" w:rsidRPr="005B01D8">
        <w:rPr>
          <w:rFonts w:eastAsia="Arial"/>
        </w:rPr>
        <w:t xml:space="preserve">: </w:t>
      </w:r>
      <w:r w:rsidR="005B01D8">
        <w:rPr>
          <w:rFonts w:eastAsia="Arial"/>
          <w:b w:val="0"/>
        </w:rPr>
        <w:t>Ó</w:t>
      </w:r>
      <w:r w:rsidR="005B01D8" w:rsidRPr="005B01D8">
        <w:rPr>
          <w:rFonts w:eastAsia="Arial"/>
          <w:b w:val="0"/>
          <w:bCs/>
        </w:rPr>
        <w:t>rgano rector del Fondo de Bienestar Social.</w:t>
      </w:r>
    </w:p>
    <w:p w14:paraId="04CDCFB6" w14:textId="77777777" w:rsidR="00B74518" w:rsidRDefault="00B74518" w:rsidP="00510627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14:paraId="66A62C25" w14:textId="77777777" w:rsidR="00B74518" w:rsidRPr="007A1EAC" w:rsidRDefault="00B74518" w:rsidP="00510627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14:paraId="0FF86CAA" w14:textId="77777777" w:rsidR="00B74518" w:rsidRDefault="00B74518" w:rsidP="00510627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DOCUMENTOS DE REFERENCIA</w:t>
      </w:r>
      <w:r w:rsidR="00510627">
        <w:rPr>
          <w:rFonts w:eastAsia="Arial"/>
        </w:rPr>
        <w:t>.</w:t>
      </w:r>
    </w:p>
    <w:p w14:paraId="3BEB0F18" w14:textId="77777777" w:rsidR="00B74518" w:rsidRDefault="00B74518" w:rsidP="008F606E">
      <w:pPr>
        <w:jc w:val="both"/>
        <w:outlineLvl w:val="0"/>
        <w:rPr>
          <w:rFonts w:ascii="Arial" w:hAnsi="Arial"/>
          <w:sz w:val="22"/>
          <w:szCs w:val="22"/>
        </w:rPr>
      </w:pPr>
    </w:p>
    <w:p w14:paraId="43AED992" w14:textId="77777777" w:rsidR="00B74518" w:rsidRPr="007A1EAC" w:rsidRDefault="00B74518" w:rsidP="00B74518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14:paraId="25DD8551" w14:textId="54E3B9AF"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  <w:r w:rsidR="008F606E">
            <w:rPr>
              <w:rFonts w:eastAsia="Arial"/>
            </w:rPr>
            <w:t>.</w:t>
          </w:r>
        </w:p>
      </w:sdtContent>
    </w:sdt>
    <w:p w14:paraId="3E502EA5" w14:textId="77777777" w:rsidR="0041590B" w:rsidRPr="00387919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"/>
        <w:tblW w:w="8500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439"/>
        <w:gridCol w:w="2968"/>
        <w:gridCol w:w="1700"/>
        <w:gridCol w:w="1838"/>
        <w:gridCol w:w="1555"/>
      </w:tblGrid>
      <w:tr w:rsidR="00387919" w:rsidRPr="00387919" w14:paraId="52EDFF7C" w14:textId="77777777" w:rsidTr="00576A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251A4EF4" w14:textId="77777777" w:rsidR="00387919" w:rsidRPr="00387919" w:rsidRDefault="00387919" w:rsidP="00387919">
            <w:pPr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</w:p>
        </w:tc>
        <w:tc>
          <w:tcPr>
            <w:tcW w:w="2968" w:type="dxa"/>
          </w:tcPr>
          <w:p w14:paraId="7D53A667" w14:textId="77777777" w:rsidR="00387919" w:rsidRPr="0038791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387919">
              <w:rPr>
                <w:rFonts w:ascii="Arial" w:hAnsi="Arial"/>
                <w:sz w:val="22"/>
                <w:szCs w:val="22"/>
              </w:rPr>
              <w:t>Actividades</w:t>
            </w:r>
          </w:p>
        </w:tc>
        <w:tc>
          <w:tcPr>
            <w:tcW w:w="1700" w:type="dxa"/>
          </w:tcPr>
          <w:p w14:paraId="0D23AD5D" w14:textId="77777777" w:rsidR="00387919" w:rsidRPr="0038791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387919">
              <w:rPr>
                <w:rFonts w:ascii="Arial" w:hAnsi="Arial"/>
                <w:sz w:val="22"/>
                <w:szCs w:val="22"/>
              </w:rPr>
              <w:t>Responsable</w:t>
            </w:r>
          </w:p>
        </w:tc>
        <w:tc>
          <w:tcPr>
            <w:tcW w:w="1838" w:type="dxa"/>
          </w:tcPr>
          <w:p w14:paraId="2CBE8AA6" w14:textId="77777777" w:rsidR="00387919" w:rsidRPr="0038791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387919">
              <w:rPr>
                <w:rFonts w:ascii="Arial" w:hAnsi="Arial"/>
                <w:sz w:val="22"/>
                <w:szCs w:val="22"/>
              </w:rPr>
              <w:t>Documento Generado</w:t>
            </w:r>
          </w:p>
        </w:tc>
        <w:tc>
          <w:tcPr>
            <w:tcW w:w="1555" w:type="dxa"/>
          </w:tcPr>
          <w:p w14:paraId="24D9CF2F" w14:textId="77777777" w:rsidR="00387919" w:rsidRPr="00387919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387919">
              <w:rPr>
                <w:rFonts w:ascii="Arial" w:hAnsi="Arial"/>
                <w:sz w:val="22"/>
                <w:szCs w:val="22"/>
              </w:rPr>
              <w:t>Punto de Control</w:t>
            </w:r>
          </w:p>
        </w:tc>
      </w:tr>
      <w:tr w:rsidR="00EA19BA" w:rsidRPr="00576AF5" w14:paraId="0F566458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5D24B2A5" w14:textId="26629AB3" w:rsidR="00EA19BA" w:rsidRPr="00576AF5" w:rsidRDefault="00745E1F" w:rsidP="00387919">
            <w:pPr>
              <w:outlineLvl w:val="0"/>
              <w:rPr>
                <w:rFonts w:ascii="Arial" w:hAnsi="Arial"/>
                <w:b w:val="0"/>
              </w:rPr>
            </w:pPr>
            <w:r w:rsidRPr="00576AF5">
              <w:rPr>
                <w:rFonts w:ascii="Arial" w:hAnsi="Arial"/>
                <w:b w:val="0"/>
              </w:rPr>
              <w:t>1</w:t>
            </w:r>
          </w:p>
        </w:tc>
        <w:tc>
          <w:tcPr>
            <w:tcW w:w="2968" w:type="dxa"/>
          </w:tcPr>
          <w:sdt>
            <w:sdtPr>
              <w:rPr>
                <w:rFonts w:ascii="Arial" w:hAnsi="Arial"/>
              </w:rPr>
              <w:alias w:val="Redacte actividad"/>
              <w:tag w:val="Redacte actividad"/>
              <w:id w:val="-1987927805"/>
              <w:placeholder>
                <w:docPart w:val="4341E012419B46A2B2626CC935C29FFA"/>
              </w:placeholder>
              <w:text/>
            </w:sdtPr>
            <w:sdtEndPr/>
            <w:sdtContent>
              <w:p w14:paraId="63E64A71" w14:textId="26394822" w:rsidR="00EA19BA" w:rsidRPr="00576AF5" w:rsidRDefault="00745E1F" w:rsidP="003A6FF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</w:rPr>
                </w:pPr>
                <w:r w:rsidRPr="00576AF5">
                  <w:rPr>
                    <w:rFonts w:ascii="Arial" w:hAnsi="Arial"/>
                  </w:rPr>
                  <w:t>Identificar los temas y necesidades para presentar ante la Junta Directiva</w:t>
                </w:r>
              </w:p>
            </w:sdtContent>
          </w:sdt>
        </w:tc>
        <w:tc>
          <w:tcPr>
            <w:tcW w:w="1700" w:type="dxa"/>
          </w:tcPr>
          <w:p w14:paraId="14C2BD7A" w14:textId="636D0FB4" w:rsidR="00EA19BA" w:rsidRPr="00576AF5" w:rsidRDefault="00745E1F" w:rsidP="00387919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0DEB9E6E" w14:textId="77777777" w:rsidR="00EA19BA" w:rsidRPr="00576AF5" w:rsidRDefault="00EA19BA" w:rsidP="00387919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</w:tcPr>
          <w:p w14:paraId="2329A2C7" w14:textId="77777777" w:rsidR="00EA19BA" w:rsidRPr="00576AF5" w:rsidRDefault="00EA19BA" w:rsidP="00387919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87919" w:rsidRPr="00576AF5" w14:paraId="60A9AB9D" w14:textId="77777777" w:rsidTr="00576A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0F6F27D8" w14:textId="2C6873EF" w:rsidR="00387919" w:rsidRPr="00576AF5" w:rsidRDefault="00745E1F" w:rsidP="00387919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576AF5">
              <w:rPr>
                <w:rFonts w:ascii="Arial" w:hAnsi="Arial"/>
                <w:b w:val="0"/>
              </w:rPr>
              <w:t>2</w:t>
            </w:r>
          </w:p>
        </w:tc>
        <w:tc>
          <w:tcPr>
            <w:tcW w:w="2968" w:type="dxa"/>
          </w:tcPr>
          <w:p w14:paraId="36583D3F" w14:textId="7308744D" w:rsidR="00387919" w:rsidRPr="00576AF5" w:rsidRDefault="00745E1F" w:rsidP="0038791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Establecer orden del día para Junta Directiva</w:t>
            </w:r>
          </w:p>
        </w:tc>
        <w:tc>
          <w:tcPr>
            <w:tcW w:w="1700" w:type="dxa"/>
          </w:tcPr>
          <w:p w14:paraId="72326111" w14:textId="13CB4032" w:rsidR="00387919" w:rsidRPr="00576AF5" w:rsidRDefault="00745E1F" w:rsidP="0041590B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11C2B873" w14:textId="77777777" w:rsidR="00387919" w:rsidRPr="00576AF5" w:rsidRDefault="00387919" w:rsidP="0041590B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762ABD36" w14:textId="7E910EF3" w:rsidR="00387919" w:rsidRPr="00576AF5" w:rsidRDefault="00387919" w:rsidP="00D52212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87919" w:rsidRPr="00576AF5" w14:paraId="7E3B110A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68298E8F" w14:textId="43EAAED5" w:rsidR="00387919" w:rsidRPr="00576AF5" w:rsidRDefault="00745E1F" w:rsidP="00387919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576AF5">
              <w:rPr>
                <w:rFonts w:ascii="Arial" w:hAnsi="Arial"/>
                <w:b w:val="0"/>
              </w:rPr>
              <w:t>3</w:t>
            </w:r>
          </w:p>
        </w:tc>
        <w:tc>
          <w:tcPr>
            <w:tcW w:w="2968" w:type="dxa"/>
          </w:tcPr>
          <w:sdt>
            <w:sdtPr>
              <w:rPr>
                <w:rFonts w:ascii="Arial" w:hAnsi="Arial"/>
              </w:rPr>
              <w:alias w:val="Redacte actividad"/>
              <w:tag w:val="Redacte actividad"/>
              <w:id w:val="887230479"/>
              <w:placeholder>
                <w:docPart w:val="507B6EB3BF714831A75A0A4BDE5B886F"/>
              </w:placeholder>
              <w:text/>
            </w:sdtPr>
            <w:sdtEndPr/>
            <w:sdtContent>
              <w:p w14:paraId="1D4EECB4" w14:textId="6D4C298C" w:rsidR="00387919" w:rsidRPr="00576AF5" w:rsidRDefault="00F503F4" w:rsidP="00387919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</w:rPr>
                </w:pPr>
                <w:r w:rsidRPr="00576AF5">
                  <w:rPr>
                    <w:rFonts w:ascii="Arial" w:hAnsi="Arial"/>
                  </w:rPr>
                  <w:t>Solicitar a cada responsable la información de los temas a tratar que se llevan a Junta Directiva</w:t>
                </w:r>
              </w:p>
            </w:sdtContent>
          </w:sdt>
        </w:tc>
        <w:tc>
          <w:tcPr>
            <w:tcW w:w="1700" w:type="dxa"/>
          </w:tcPr>
          <w:p w14:paraId="77DB6651" w14:textId="09E68459" w:rsidR="00387919" w:rsidRPr="00576AF5" w:rsidRDefault="00745E1F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 xml:space="preserve">Gerente- </w:t>
            </w:r>
            <w:r w:rsidR="00576AF5">
              <w:rPr>
                <w:rFonts w:ascii="Arial" w:hAnsi="Arial"/>
              </w:rPr>
              <w:t>D</w:t>
            </w:r>
            <w:r w:rsidR="00576AF5" w:rsidRPr="00576AF5">
              <w:rPr>
                <w:rFonts w:ascii="Arial" w:hAnsi="Arial"/>
              </w:rPr>
              <w:t>irectores</w:t>
            </w:r>
          </w:p>
        </w:tc>
        <w:tc>
          <w:tcPr>
            <w:tcW w:w="1838" w:type="dxa"/>
          </w:tcPr>
          <w:p w14:paraId="36F122B8" w14:textId="77777777" w:rsidR="00387919" w:rsidRPr="00576AF5" w:rsidRDefault="00387919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5BCDB8E5" w14:textId="6AB6365A" w:rsidR="00387919" w:rsidRPr="00576AF5" w:rsidRDefault="00387919" w:rsidP="00D5221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576AF5" w:rsidRPr="00576AF5" w14:paraId="1B72C1F5" w14:textId="77777777" w:rsidTr="00576A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43A3F121" w14:textId="175BD187" w:rsidR="00576AF5" w:rsidRPr="00576AF5" w:rsidRDefault="00576AF5" w:rsidP="00576AF5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576AF5">
              <w:rPr>
                <w:rFonts w:ascii="Arial" w:hAnsi="Arial"/>
                <w:b w:val="0"/>
              </w:rPr>
              <w:t>4</w:t>
            </w:r>
          </w:p>
        </w:tc>
        <w:tc>
          <w:tcPr>
            <w:tcW w:w="2968" w:type="dxa"/>
          </w:tcPr>
          <w:p w14:paraId="03664F17" w14:textId="140A9181" w:rsidR="00576AF5" w:rsidRPr="00576AF5" w:rsidRDefault="00576AF5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Consolid</w:t>
            </w:r>
            <w:r w:rsidR="003A6FF4">
              <w:rPr>
                <w:rFonts w:ascii="Arial" w:hAnsi="Arial"/>
              </w:rPr>
              <w:t>ar</w:t>
            </w:r>
            <w:r>
              <w:rPr>
                <w:rFonts w:ascii="Arial" w:hAnsi="Arial"/>
              </w:rPr>
              <w:t xml:space="preserve"> los documentos preparados por las diferentes áreas</w:t>
            </w:r>
          </w:p>
        </w:tc>
        <w:tc>
          <w:tcPr>
            <w:tcW w:w="1700" w:type="dxa"/>
          </w:tcPr>
          <w:p w14:paraId="06F4DF81" w14:textId="3E507566" w:rsidR="00576AF5" w:rsidRPr="00576AF5" w:rsidRDefault="00576AF5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Asesor de Gerencia</w:t>
            </w:r>
          </w:p>
        </w:tc>
        <w:tc>
          <w:tcPr>
            <w:tcW w:w="1838" w:type="dxa"/>
          </w:tcPr>
          <w:p w14:paraId="7B2F098A" w14:textId="77777777" w:rsidR="00576AF5" w:rsidRPr="00576AF5" w:rsidRDefault="00576AF5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568DDD61" w14:textId="26FF0F89" w:rsidR="00576AF5" w:rsidRPr="00576AF5" w:rsidRDefault="003A6FF4" w:rsidP="00576AF5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</w:tr>
      <w:tr w:rsidR="00576AF5" w:rsidRPr="00576AF5" w14:paraId="53FE0847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3B09A365" w14:textId="3881EC01" w:rsidR="00576AF5" w:rsidRPr="00576AF5" w:rsidRDefault="00576AF5" w:rsidP="00576AF5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576AF5">
              <w:rPr>
                <w:rFonts w:ascii="Arial" w:hAnsi="Arial"/>
                <w:b w:val="0"/>
                <w:bCs w:val="0"/>
              </w:rPr>
              <w:t>5</w:t>
            </w:r>
          </w:p>
        </w:tc>
        <w:tc>
          <w:tcPr>
            <w:tcW w:w="2968" w:type="dxa"/>
          </w:tcPr>
          <w:sdt>
            <w:sdtPr>
              <w:rPr>
                <w:rFonts w:ascii="Arial" w:hAnsi="Arial"/>
                <w:sz w:val="18"/>
                <w:szCs w:val="18"/>
              </w:rPr>
              <w:alias w:val="Redacte actividad"/>
              <w:tag w:val="Redacte actividad"/>
              <w:id w:val="-1816946792"/>
              <w:placeholder>
                <w:docPart w:val="B370EE2E6A5642619340EC00CD906CF2"/>
              </w:placeholder>
              <w:text/>
            </w:sdtPr>
            <w:sdtEndPr/>
            <w:sdtContent>
              <w:p w14:paraId="7BCE2FC8" w14:textId="1706DD6C" w:rsidR="00576AF5" w:rsidRPr="00576AF5" w:rsidRDefault="00576AF5" w:rsidP="00576AF5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</w:rPr>
                </w:pPr>
                <w:r w:rsidRPr="003A6FF4">
                  <w:rPr>
                    <w:rFonts w:ascii="Arial" w:hAnsi="Arial"/>
                    <w:sz w:val="18"/>
                    <w:szCs w:val="18"/>
                  </w:rPr>
                  <w:t>Organiza</w:t>
                </w:r>
                <w:r w:rsidR="003A6FF4" w:rsidRPr="003A6FF4">
                  <w:rPr>
                    <w:rFonts w:ascii="Arial" w:hAnsi="Arial"/>
                    <w:sz w:val="18"/>
                    <w:szCs w:val="18"/>
                  </w:rPr>
                  <w:t>r</w:t>
                </w:r>
                <w:r w:rsidRPr="003A6FF4">
                  <w:rPr>
                    <w:rFonts w:ascii="Arial" w:hAnsi="Arial"/>
                    <w:sz w:val="18"/>
                    <w:szCs w:val="18"/>
                  </w:rPr>
                  <w:t xml:space="preserve"> la </w:t>
                </w:r>
                <w:r w:rsidR="003A6FF4" w:rsidRPr="003A6FF4">
                  <w:rPr>
                    <w:rFonts w:ascii="Arial" w:hAnsi="Arial"/>
                    <w:sz w:val="18"/>
                    <w:szCs w:val="18"/>
                  </w:rPr>
                  <w:t xml:space="preserve">información para su </w:t>
                </w:r>
                <w:r w:rsidRPr="003A6FF4">
                  <w:rPr>
                    <w:rFonts w:ascii="Arial" w:hAnsi="Arial"/>
                    <w:sz w:val="18"/>
                    <w:szCs w:val="18"/>
                  </w:rPr>
                  <w:t>presentació</w:t>
                </w:r>
                <w:r w:rsidR="003A6FF4" w:rsidRPr="003A6FF4">
                  <w:rPr>
                    <w:rFonts w:ascii="Arial" w:hAnsi="Arial"/>
                    <w:sz w:val="18"/>
                    <w:szCs w:val="18"/>
                  </w:rPr>
                  <w:t>n (Por ejemplo</w:t>
                </w:r>
                <w:r w:rsidR="003A6FF4">
                  <w:rPr>
                    <w:rFonts w:ascii="Arial" w:hAnsi="Arial"/>
                    <w:sz w:val="18"/>
                    <w:szCs w:val="18"/>
                  </w:rPr>
                  <w:t>,</w:t>
                </w:r>
                <w:r w:rsidR="003A6FF4" w:rsidRPr="003A6FF4">
                  <w:rPr>
                    <w:rFonts w:ascii="Arial" w:hAnsi="Arial"/>
                    <w:sz w:val="18"/>
                    <w:szCs w:val="18"/>
                  </w:rPr>
                  <w:t xml:space="preserve"> en </w:t>
                </w:r>
                <w:proofErr w:type="spellStart"/>
                <w:r w:rsidR="003A6FF4" w:rsidRPr="003A6FF4">
                  <w:rPr>
                    <w:rFonts w:ascii="Arial" w:hAnsi="Arial"/>
                    <w:sz w:val="18"/>
                    <w:szCs w:val="18"/>
                  </w:rPr>
                  <w:t>Power</w:t>
                </w:r>
                <w:proofErr w:type="spellEnd"/>
                <w:r w:rsidR="003A6FF4" w:rsidRPr="003A6FF4">
                  <w:rPr>
                    <w:rFonts w:ascii="Arial" w:hAnsi="Arial"/>
                    <w:sz w:val="18"/>
                    <w:szCs w:val="18"/>
                  </w:rPr>
                  <w:t xml:space="preserve"> Point).</w:t>
                </w:r>
              </w:p>
            </w:sdtContent>
          </w:sdt>
        </w:tc>
        <w:tc>
          <w:tcPr>
            <w:tcW w:w="1700" w:type="dxa"/>
          </w:tcPr>
          <w:p w14:paraId="300C008C" w14:textId="40BF29CE" w:rsidR="00576AF5" w:rsidRPr="00576AF5" w:rsidRDefault="00576AF5" w:rsidP="00576AF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Asesor de Gerencia</w:t>
            </w:r>
          </w:p>
        </w:tc>
        <w:tc>
          <w:tcPr>
            <w:tcW w:w="1838" w:type="dxa"/>
          </w:tcPr>
          <w:p w14:paraId="577DBC1F" w14:textId="6DCA105E" w:rsidR="00576AF5" w:rsidRPr="00576AF5" w:rsidRDefault="00576AF5" w:rsidP="00576AF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Proyecto de presentación</w:t>
            </w:r>
          </w:p>
        </w:tc>
        <w:tc>
          <w:tcPr>
            <w:tcW w:w="1555" w:type="dxa"/>
            <w:vAlign w:val="center"/>
          </w:tcPr>
          <w:p w14:paraId="0DA6D31F" w14:textId="3902CF83" w:rsidR="00576AF5" w:rsidRPr="00576AF5" w:rsidRDefault="00576AF5" w:rsidP="00576AF5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576AF5" w:rsidRPr="00576AF5" w14:paraId="0E1542C2" w14:textId="77777777" w:rsidTr="00576A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1505516E" w14:textId="6B47B289" w:rsidR="00576AF5" w:rsidRPr="00576AF5" w:rsidRDefault="00576AF5" w:rsidP="00576AF5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 w:rsidRPr="00576AF5">
              <w:rPr>
                <w:rFonts w:ascii="Arial" w:hAnsi="Arial"/>
                <w:b w:val="0"/>
                <w:bCs w:val="0"/>
              </w:rPr>
              <w:t>6</w:t>
            </w:r>
          </w:p>
        </w:tc>
        <w:tc>
          <w:tcPr>
            <w:tcW w:w="2968" w:type="dxa"/>
          </w:tcPr>
          <w:p w14:paraId="08119AF1" w14:textId="03468EBF" w:rsidR="00576AF5" w:rsidRPr="00576AF5" w:rsidRDefault="00576AF5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Solicitar agenda con el Contralor General de la Republica</w:t>
            </w:r>
          </w:p>
        </w:tc>
        <w:tc>
          <w:tcPr>
            <w:tcW w:w="1700" w:type="dxa"/>
          </w:tcPr>
          <w:p w14:paraId="2671C8F3" w14:textId="710F3628" w:rsidR="00576AF5" w:rsidRPr="00576AF5" w:rsidRDefault="00371C72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7636CAFF" w14:textId="77777777" w:rsidR="00576AF5" w:rsidRPr="00576AF5" w:rsidRDefault="00576AF5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2F1685BC" w14:textId="77777777" w:rsidR="00576AF5" w:rsidRPr="00576AF5" w:rsidRDefault="00576AF5" w:rsidP="00576AF5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576AF5" w:rsidRPr="00576AF5" w14:paraId="13CB6455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011450C1" w14:textId="3899193F" w:rsidR="00576AF5" w:rsidRPr="00576AF5" w:rsidRDefault="00576AF5" w:rsidP="00576AF5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 w:rsidRPr="00576AF5">
              <w:rPr>
                <w:rFonts w:ascii="Arial" w:hAnsi="Arial"/>
                <w:b w:val="0"/>
                <w:bCs w:val="0"/>
              </w:rPr>
              <w:t>7</w:t>
            </w:r>
          </w:p>
        </w:tc>
        <w:tc>
          <w:tcPr>
            <w:tcW w:w="2968" w:type="dxa"/>
          </w:tcPr>
          <w:p w14:paraId="036A9C09" w14:textId="5FFBF18A" w:rsidR="00576AF5" w:rsidRPr="00576AF5" w:rsidRDefault="00576AF5" w:rsidP="00576AF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Remi</w:t>
            </w:r>
            <w:r w:rsidR="003A6FF4">
              <w:rPr>
                <w:rFonts w:ascii="Arial" w:hAnsi="Arial"/>
              </w:rPr>
              <w:t>tir</w:t>
            </w:r>
            <w:r w:rsidRPr="00576AF5">
              <w:rPr>
                <w:rFonts w:ascii="Arial" w:hAnsi="Arial"/>
              </w:rPr>
              <w:t xml:space="preserve"> </w:t>
            </w:r>
            <w:r w:rsidR="003A6FF4">
              <w:rPr>
                <w:rFonts w:ascii="Arial" w:hAnsi="Arial"/>
              </w:rPr>
              <w:t>la</w:t>
            </w:r>
            <w:r w:rsidRPr="00576AF5">
              <w:rPr>
                <w:rFonts w:ascii="Arial" w:hAnsi="Arial"/>
              </w:rPr>
              <w:t xml:space="preserve"> carpeta digital a los miembros de Junta Directiva ocho (8) días hábiles antes de la fecha establecida para Junta</w:t>
            </w:r>
          </w:p>
        </w:tc>
        <w:tc>
          <w:tcPr>
            <w:tcW w:w="1700" w:type="dxa"/>
          </w:tcPr>
          <w:p w14:paraId="2BF0C749" w14:textId="6D2B61A8" w:rsidR="00576AF5" w:rsidRPr="00576AF5" w:rsidRDefault="00371C72" w:rsidP="00576AF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615108EE" w14:textId="1D74CEFD" w:rsidR="003A6FF4" w:rsidRDefault="003A6FF4" w:rsidP="00576AF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Comunicación y </w:t>
            </w:r>
          </w:p>
          <w:p w14:paraId="4F19FB77" w14:textId="361BBDE7" w:rsidR="00576AF5" w:rsidRPr="00576AF5" w:rsidRDefault="00576AF5" w:rsidP="00576AF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Carpeta digital</w:t>
            </w:r>
          </w:p>
        </w:tc>
        <w:tc>
          <w:tcPr>
            <w:tcW w:w="1555" w:type="dxa"/>
            <w:vAlign w:val="center"/>
          </w:tcPr>
          <w:p w14:paraId="32D0EAC5" w14:textId="77777777" w:rsidR="00576AF5" w:rsidRPr="00576AF5" w:rsidRDefault="00576AF5" w:rsidP="00576AF5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576AF5" w:rsidRPr="00576AF5" w14:paraId="7132E186" w14:textId="77777777" w:rsidTr="00576A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31F28A54" w14:textId="646A59E1" w:rsidR="00576AF5" w:rsidRPr="00576AF5" w:rsidRDefault="00576AF5" w:rsidP="00576AF5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 w:rsidRPr="00576AF5">
              <w:rPr>
                <w:rFonts w:ascii="Arial" w:hAnsi="Arial"/>
                <w:b w:val="0"/>
                <w:bCs w:val="0"/>
              </w:rPr>
              <w:t>8</w:t>
            </w:r>
          </w:p>
        </w:tc>
        <w:tc>
          <w:tcPr>
            <w:tcW w:w="2968" w:type="dxa"/>
          </w:tcPr>
          <w:p w14:paraId="778779CD" w14:textId="77777777" w:rsidR="003A6FF4" w:rsidRDefault="00576AF5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Re</w:t>
            </w:r>
            <w:r w:rsidR="003A6FF4">
              <w:rPr>
                <w:rFonts w:ascii="Arial" w:hAnsi="Arial"/>
              </w:rPr>
              <w:t xml:space="preserve">cibir de los </w:t>
            </w:r>
            <w:r w:rsidRPr="00576AF5">
              <w:rPr>
                <w:rFonts w:ascii="Arial" w:hAnsi="Arial"/>
              </w:rPr>
              <w:t xml:space="preserve">miembros de Junta Directiva </w:t>
            </w:r>
            <w:r w:rsidR="003A6FF4">
              <w:rPr>
                <w:rFonts w:ascii="Arial" w:hAnsi="Arial"/>
              </w:rPr>
              <w:t>los</w:t>
            </w:r>
            <w:r w:rsidRPr="00576AF5">
              <w:rPr>
                <w:rFonts w:ascii="Arial" w:hAnsi="Arial"/>
              </w:rPr>
              <w:t xml:space="preserve"> </w:t>
            </w:r>
            <w:r w:rsidR="003A6FF4">
              <w:rPr>
                <w:rFonts w:ascii="Arial" w:hAnsi="Arial"/>
              </w:rPr>
              <w:t xml:space="preserve">documentos con </w:t>
            </w:r>
            <w:r w:rsidRPr="00576AF5">
              <w:rPr>
                <w:rFonts w:ascii="Arial" w:hAnsi="Arial"/>
              </w:rPr>
              <w:t>observaciones</w:t>
            </w:r>
            <w:r w:rsidR="003A6FF4">
              <w:rPr>
                <w:rFonts w:ascii="Arial" w:hAnsi="Arial"/>
              </w:rPr>
              <w:t>.</w:t>
            </w:r>
          </w:p>
          <w:p w14:paraId="24077660" w14:textId="77777777" w:rsidR="00576AF5" w:rsidRDefault="003A6FF4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Nota 1:</w:t>
            </w:r>
            <w:r w:rsidR="00576AF5" w:rsidRPr="00576AF5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P</w:t>
            </w:r>
            <w:r w:rsidR="00576AF5" w:rsidRPr="00576AF5">
              <w:rPr>
                <w:rFonts w:ascii="Arial" w:hAnsi="Arial"/>
              </w:rPr>
              <w:t>lazo de dos (2) días</w:t>
            </w:r>
            <w:r>
              <w:rPr>
                <w:rFonts w:ascii="Arial" w:hAnsi="Arial"/>
              </w:rPr>
              <w:t xml:space="preserve"> después de la comunicación</w:t>
            </w:r>
            <w:r w:rsidR="00576AF5" w:rsidRPr="00576AF5">
              <w:rPr>
                <w:rFonts w:ascii="Arial" w:hAnsi="Arial"/>
              </w:rPr>
              <w:t xml:space="preserve"> para </w:t>
            </w:r>
            <w:r>
              <w:rPr>
                <w:rFonts w:ascii="Arial" w:hAnsi="Arial"/>
              </w:rPr>
              <w:t xml:space="preserve">dar </w:t>
            </w:r>
            <w:r w:rsidR="00576AF5" w:rsidRPr="00576AF5">
              <w:rPr>
                <w:rFonts w:ascii="Arial" w:hAnsi="Arial"/>
              </w:rPr>
              <w:t>respuesta</w:t>
            </w:r>
            <w:r>
              <w:rPr>
                <w:rFonts w:ascii="Arial" w:hAnsi="Arial"/>
              </w:rPr>
              <w:t>.</w:t>
            </w:r>
          </w:p>
          <w:p w14:paraId="40B17B5A" w14:textId="2AE85150" w:rsidR="003A6FF4" w:rsidRPr="00576AF5" w:rsidRDefault="003A6FF4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Nota 2: Si no se reciben observaciones pasa a la actividad No. 12</w:t>
            </w:r>
          </w:p>
        </w:tc>
        <w:tc>
          <w:tcPr>
            <w:tcW w:w="1700" w:type="dxa"/>
          </w:tcPr>
          <w:p w14:paraId="73D6066E" w14:textId="2B3B231C" w:rsidR="00576AF5" w:rsidRPr="00576AF5" w:rsidRDefault="00BF1718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74C1A8E3" w14:textId="3E25CFB6" w:rsidR="00576AF5" w:rsidRPr="00576AF5" w:rsidRDefault="00576AF5" w:rsidP="00576AF5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44790147" w14:textId="77777777" w:rsidR="00576AF5" w:rsidRPr="00576AF5" w:rsidRDefault="00576AF5" w:rsidP="00576AF5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A6FF4" w:rsidRPr="00576AF5" w14:paraId="6F3CEA78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50CFAB26" w14:textId="7C92BEEE" w:rsidR="003A6FF4" w:rsidRPr="00576AF5" w:rsidRDefault="003A6FF4" w:rsidP="003A6FF4">
            <w:pPr>
              <w:jc w:val="both"/>
              <w:outlineLvl w:val="0"/>
              <w:rPr>
                <w:rFonts w:ascii="Arial" w:hAnsi="Arial"/>
              </w:rPr>
            </w:pPr>
            <w:r w:rsidRPr="00576AF5">
              <w:rPr>
                <w:rFonts w:ascii="Arial" w:hAnsi="Arial"/>
                <w:b w:val="0"/>
                <w:bCs w:val="0"/>
              </w:rPr>
              <w:lastRenderedPageBreak/>
              <w:t>9</w:t>
            </w:r>
          </w:p>
        </w:tc>
        <w:tc>
          <w:tcPr>
            <w:tcW w:w="2968" w:type="dxa"/>
          </w:tcPr>
          <w:p w14:paraId="49E5B32F" w14:textId="138BA4EC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Revisar</w:t>
            </w:r>
            <w:r w:rsidRPr="00576AF5">
              <w:rPr>
                <w:rFonts w:ascii="Arial" w:hAnsi="Arial"/>
              </w:rPr>
              <w:t xml:space="preserve"> la pertinencia de las observaciones</w:t>
            </w:r>
            <w:r>
              <w:rPr>
                <w:rFonts w:ascii="Arial" w:hAnsi="Arial"/>
              </w:rPr>
              <w:t>.</w:t>
            </w:r>
          </w:p>
        </w:tc>
        <w:tc>
          <w:tcPr>
            <w:tcW w:w="1700" w:type="dxa"/>
          </w:tcPr>
          <w:p w14:paraId="0C17FEE0" w14:textId="7B912C0D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Área que produce el documento</w:t>
            </w:r>
          </w:p>
        </w:tc>
        <w:tc>
          <w:tcPr>
            <w:tcW w:w="1838" w:type="dxa"/>
          </w:tcPr>
          <w:p w14:paraId="0F9980F7" w14:textId="0B53EBC8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Documento revisado</w:t>
            </w:r>
          </w:p>
        </w:tc>
        <w:tc>
          <w:tcPr>
            <w:tcW w:w="1555" w:type="dxa"/>
            <w:vAlign w:val="center"/>
          </w:tcPr>
          <w:p w14:paraId="0EF52FF1" w14:textId="6F42AB20" w:rsidR="003A6FF4" w:rsidRPr="00576AF5" w:rsidRDefault="003A6FF4" w:rsidP="003A6FF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</w:tr>
      <w:tr w:rsidR="003A6FF4" w:rsidRPr="00576AF5" w14:paraId="55D24EF5" w14:textId="77777777" w:rsidTr="00576A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58EE059D" w14:textId="24B3B7DC" w:rsidR="003A6FF4" w:rsidRPr="00576AF5" w:rsidRDefault="003A6FF4" w:rsidP="003A6FF4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 w:rsidRPr="00576AF5">
              <w:rPr>
                <w:rFonts w:ascii="Arial" w:hAnsi="Arial"/>
                <w:b w:val="0"/>
                <w:bCs w:val="0"/>
              </w:rPr>
              <w:t>10</w:t>
            </w:r>
          </w:p>
        </w:tc>
        <w:tc>
          <w:tcPr>
            <w:tcW w:w="2968" w:type="dxa"/>
          </w:tcPr>
          <w:p w14:paraId="3E5A2D14" w14:textId="66D103A9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Ajust</w:t>
            </w:r>
            <w:r>
              <w:rPr>
                <w:rFonts w:ascii="Arial" w:hAnsi="Arial"/>
              </w:rPr>
              <w:t>ar</w:t>
            </w:r>
            <w:r w:rsidRPr="00576AF5">
              <w:rPr>
                <w:rFonts w:ascii="Arial" w:hAnsi="Arial"/>
              </w:rPr>
              <w:t xml:space="preserve"> el documento</w:t>
            </w:r>
            <w:r>
              <w:rPr>
                <w:rFonts w:ascii="Arial" w:hAnsi="Arial"/>
              </w:rPr>
              <w:t xml:space="preserve"> cuando se considere pertinente</w:t>
            </w:r>
          </w:p>
        </w:tc>
        <w:tc>
          <w:tcPr>
            <w:tcW w:w="1700" w:type="dxa"/>
          </w:tcPr>
          <w:p w14:paraId="24803853" w14:textId="1E04B3F8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Área que produce el documento</w:t>
            </w:r>
          </w:p>
        </w:tc>
        <w:tc>
          <w:tcPr>
            <w:tcW w:w="1838" w:type="dxa"/>
          </w:tcPr>
          <w:p w14:paraId="65FD9CBF" w14:textId="7B8C13B2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Documento ajustado</w:t>
            </w:r>
          </w:p>
        </w:tc>
        <w:tc>
          <w:tcPr>
            <w:tcW w:w="1555" w:type="dxa"/>
            <w:vAlign w:val="center"/>
          </w:tcPr>
          <w:p w14:paraId="4D7327FF" w14:textId="77777777" w:rsidR="003A6FF4" w:rsidRPr="00576AF5" w:rsidRDefault="003A6FF4" w:rsidP="003A6FF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A6FF4" w:rsidRPr="00576AF5" w14:paraId="45EECC5D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0BCE382F" w14:textId="1DA12F17" w:rsidR="003A6FF4" w:rsidRPr="00576AF5" w:rsidRDefault="003A6FF4" w:rsidP="003A6FF4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 w:rsidRPr="00576AF5">
              <w:rPr>
                <w:rFonts w:ascii="Arial" w:hAnsi="Arial"/>
                <w:b w:val="0"/>
                <w:bCs w:val="0"/>
              </w:rPr>
              <w:t>11</w:t>
            </w:r>
          </w:p>
        </w:tc>
        <w:tc>
          <w:tcPr>
            <w:tcW w:w="2968" w:type="dxa"/>
          </w:tcPr>
          <w:p w14:paraId="014E28E9" w14:textId="6F79CA51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Remitir</w:t>
            </w:r>
            <w:r w:rsidRPr="00576AF5">
              <w:rPr>
                <w:rFonts w:ascii="Arial" w:hAnsi="Arial"/>
              </w:rPr>
              <w:t xml:space="preserve"> documento final soporte de Junta Directiva, dos (2) días antes de la fecha establecida para la Junta </w:t>
            </w:r>
          </w:p>
        </w:tc>
        <w:tc>
          <w:tcPr>
            <w:tcW w:w="1700" w:type="dxa"/>
          </w:tcPr>
          <w:p w14:paraId="2E843136" w14:textId="26173391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36EB674E" w14:textId="77777777" w:rsidR="003A6FF4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Comunicación y </w:t>
            </w:r>
          </w:p>
          <w:p w14:paraId="2060B1CC" w14:textId="7FE6F1F3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Carpeta digital</w:t>
            </w:r>
          </w:p>
        </w:tc>
        <w:tc>
          <w:tcPr>
            <w:tcW w:w="1555" w:type="dxa"/>
            <w:vAlign w:val="center"/>
          </w:tcPr>
          <w:p w14:paraId="3891A189" w14:textId="77777777" w:rsidR="003A6FF4" w:rsidRPr="00576AF5" w:rsidRDefault="003A6FF4" w:rsidP="003A6FF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A6FF4" w:rsidRPr="00576AF5" w14:paraId="1CF833FA" w14:textId="77777777" w:rsidTr="00576A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68D350DF" w14:textId="4B9859B9" w:rsidR="003A6FF4" w:rsidRPr="00576AF5" w:rsidRDefault="003A6FF4" w:rsidP="003A6FF4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 w:rsidRPr="00576AF5">
              <w:rPr>
                <w:rFonts w:ascii="Arial" w:hAnsi="Arial"/>
                <w:b w:val="0"/>
                <w:bCs w:val="0"/>
              </w:rPr>
              <w:t>12</w:t>
            </w:r>
          </w:p>
        </w:tc>
        <w:tc>
          <w:tcPr>
            <w:tcW w:w="2968" w:type="dxa"/>
          </w:tcPr>
          <w:p w14:paraId="0DD27500" w14:textId="19DE7A2E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Celebrar</w:t>
            </w:r>
            <w:r w:rsidRPr="00576AF5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>reunión de</w:t>
            </w:r>
            <w:r w:rsidRPr="00576AF5">
              <w:rPr>
                <w:rFonts w:ascii="Arial" w:hAnsi="Arial"/>
              </w:rPr>
              <w:t xml:space="preserve"> Junta Directiva </w:t>
            </w:r>
          </w:p>
        </w:tc>
        <w:tc>
          <w:tcPr>
            <w:tcW w:w="1700" w:type="dxa"/>
          </w:tcPr>
          <w:p w14:paraId="5DDF2963" w14:textId="06B9AAEA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Miembros Junta Directiva</w:t>
            </w:r>
          </w:p>
        </w:tc>
        <w:tc>
          <w:tcPr>
            <w:tcW w:w="1838" w:type="dxa"/>
          </w:tcPr>
          <w:p w14:paraId="55439122" w14:textId="1BDE9925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1C239AD9" w14:textId="77777777" w:rsidR="003A6FF4" w:rsidRPr="00576AF5" w:rsidRDefault="003A6FF4" w:rsidP="003A6FF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A6FF4" w:rsidRPr="00576AF5" w14:paraId="336B5280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4CD26CF1" w14:textId="2EB6FC47" w:rsidR="003A6FF4" w:rsidRPr="00576AF5" w:rsidRDefault="003A6FF4" w:rsidP="003A6FF4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>
              <w:rPr>
                <w:rFonts w:ascii="Arial" w:hAnsi="Arial"/>
                <w:b w:val="0"/>
                <w:bCs w:val="0"/>
              </w:rPr>
              <w:t>13</w:t>
            </w:r>
          </w:p>
        </w:tc>
        <w:tc>
          <w:tcPr>
            <w:tcW w:w="2968" w:type="dxa"/>
          </w:tcPr>
          <w:p w14:paraId="3FAA3DE1" w14:textId="0B0D988D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Elabora</w:t>
            </w:r>
            <w:r w:rsidR="000C01F4">
              <w:rPr>
                <w:rFonts w:ascii="Arial" w:hAnsi="Arial"/>
              </w:rPr>
              <w:t>r</w:t>
            </w:r>
            <w:r>
              <w:rPr>
                <w:rFonts w:ascii="Arial" w:hAnsi="Arial"/>
              </w:rPr>
              <w:t xml:space="preserve"> Acta de Junta Directiva</w:t>
            </w:r>
          </w:p>
        </w:tc>
        <w:tc>
          <w:tcPr>
            <w:tcW w:w="1700" w:type="dxa"/>
          </w:tcPr>
          <w:p w14:paraId="0114C2E6" w14:textId="6F972A99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1485A316" w14:textId="1A0A6868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3A6FF4">
              <w:rPr>
                <w:rFonts w:ascii="Arial" w:hAnsi="Arial"/>
              </w:rPr>
              <w:t xml:space="preserve">F-A-451-08 </w:t>
            </w:r>
            <w:r>
              <w:rPr>
                <w:rFonts w:ascii="Arial" w:hAnsi="Arial"/>
              </w:rPr>
              <w:t>Acta</w:t>
            </w:r>
          </w:p>
        </w:tc>
        <w:tc>
          <w:tcPr>
            <w:tcW w:w="1555" w:type="dxa"/>
            <w:vAlign w:val="center"/>
          </w:tcPr>
          <w:p w14:paraId="65CE38F1" w14:textId="77777777" w:rsidR="003A6FF4" w:rsidRPr="00576AF5" w:rsidRDefault="003A6FF4" w:rsidP="003A6FF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A6FF4" w:rsidRPr="00576AF5" w14:paraId="0E20B5FF" w14:textId="77777777" w:rsidTr="00576A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140B5432" w14:textId="3E386D9F" w:rsidR="003A6FF4" w:rsidRPr="00576AF5" w:rsidRDefault="003A6FF4" w:rsidP="003A6FF4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>
              <w:rPr>
                <w:rFonts w:ascii="Arial" w:hAnsi="Arial"/>
                <w:b w:val="0"/>
                <w:bCs w:val="0"/>
              </w:rPr>
              <w:t>14</w:t>
            </w:r>
          </w:p>
        </w:tc>
        <w:tc>
          <w:tcPr>
            <w:tcW w:w="2968" w:type="dxa"/>
          </w:tcPr>
          <w:p w14:paraId="32A62DE3" w14:textId="77777777" w:rsidR="003A6FF4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Remitir acta para revisión y firma.</w:t>
            </w:r>
          </w:p>
          <w:p w14:paraId="11A9B3B2" w14:textId="7E781039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Nota: En caso de realizar observaciones, se procede con el ajuste, si no, con la respectiva firma.</w:t>
            </w:r>
          </w:p>
        </w:tc>
        <w:tc>
          <w:tcPr>
            <w:tcW w:w="1700" w:type="dxa"/>
          </w:tcPr>
          <w:p w14:paraId="365F699D" w14:textId="4843D1A1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576AF5"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05637D7C" w14:textId="77777777" w:rsidR="003A6FF4" w:rsidRPr="00576AF5" w:rsidRDefault="003A6FF4" w:rsidP="003A6FF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54D1C288" w14:textId="77777777" w:rsidR="003A6FF4" w:rsidRPr="00576AF5" w:rsidRDefault="003A6FF4" w:rsidP="003A6FF4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3A6FF4" w:rsidRPr="00576AF5" w14:paraId="798F7FAA" w14:textId="77777777" w:rsidTr="00576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</w:tcPr>
          <w:p w14:paraId="41052824" w14:textId="5169FCDF" w:rsidR="003A6FF4" w:rsidRPr="003A6FF4" w:rsidRDefault="003A6FF4" w:rsidP="003A6FF4">
            <w:pPr>
              <w:jc w:val="both"/>
              <w:outlineLvl w:val="0"/>
              <w:rPr>
                <w:rFonts w:ascii="Arial" w:hAnsi="Arial"/>
                <w:b w:val="0"/>
                <w:bCs w:val="0"/>
              </w:rPr>
            </w:pPr>
            <w:r w:rsidRPr="003A6FF4">
              <w:rPr>
                <w:rFonts w:ascii="Arial" w:hAnsi="Arial"/>
                <w:b w:val="0"/>
                <w:bCs w:val="0"/>
              </w:rPr>
              <w:t>15</w:t>
            </w:r>
          </w:p>
        </w:tc>
        <w:tc>
          <w:tcPr>
            <w:tcW w:w="2968" w:type="dxa"/>
          </w:tcPr>
          <w:p w14:paraId="7DE1D11B" w14:textId="6B66D011" w:rsidR="003A6FF4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Archivar</w:t>
            </w:r>
          </w:p>
        </w:tc>
        <w:tc>
          <w:tcPr>
            <w:tcW w:w="1700" w:type="dxa"/>
          </w:tcPr>
          <w:p w14:paraId="5B1FE574" w14:textId="19FA40C8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Gerente</w:t>
            </w:r>
          </w:p>
        </w:tc>
        <w:tc>
          <w:tcPr>
            <w:tcW w:w="1838" w:type="dxa"/>
          </w:tcPr>
          <w:p w14:paraId="71B27BAA" w14:textId="77777777" w:rsidR="003A6FF4" w:rsidRPr="00576AF5" w:rsidRDefault="003A6FF4" w:rsidP="003A6FF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555" w:type="dxa"/>
            <w:vAlign w:val="center"/>
          </w:tcPr>
          <w:p w14:paraId="673F1181" w14:textId="77777777" w:rsidR="003A6FF4" w:rsidRPr="00576AF5" w:rsidRDefault="003A6FF4" w:rsidP="003A6FF4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</w:tbl>
    <w:p w14:paraId="4323AB4C" w14:textId="77777777" w:rsidR="008F606E" w:rsidRDefault="008F606E" w:rsidP="008F606E">
      <w:pPr>
        <w:pStyle w:val="Ttulo2"/>
        <w:ind w:left="720"/>
        <w:rPr>
          <w:rFonts w:eastAsia="Arial"/>
          <w:sz w:val="20"/>
          <w:szCs w:val="20"/>
        </w:rPr>
      </w:pPr>
    </w:p>
    <w:p w14:paraId="4FFB19C1" w14:textId="77777777" w:rsidR="008F606E" w:rsidRPr="008F606E" w:rsidRDefault="008F606E" w:rsidP="008F606E"/>
    <w:p w14:paraId="686F08CD" w14:textId="77777777" w:rsidR="0041590B" w:rsidRPr="008F606E" w:rsidRDefault="0041590B" w:rsidP="0041590B">
      <w:pPr>
        <w:pStyle w:val="Ttulo2"/>
        <w:numPr>
          <w:ilvl w:val="0"/>
          <w:numId w:val="39"/>
        </w:numPr>
        <w:rPr>
          <w:rFonts w:eastAsia="Arial"/>
        </w:rPr>
      </w:pPr>
      <w:r w:rsidRPr="008F606E">
        <w:rPr>
          <w:rFonts w:eastAsia="Arial"/>
        </w:rPr>
        <w:t>REGISTROS</w:t>
      </w:r>
      <w:r w:rsidR="00510627" w:rsidRPr="008F606E">
        <w:rPr>
          <w:rFonts w:eastAsia="Arial"/>
        </w:rPr>
        <w:t>.</w:t>
      </w:r>
    </w:p>
    <w:p w14:paraId="06B19969" w14:textId="77777777" w:rsidR="0041590B" w:rsidRDefault="0041590B" w:rsidP="0041590B">
      <w:pPr>
        <w:ind w:left="360"/>
      </w:pPr>
    </w:p>
    <w:sdt>
      <w:sdtPr>
        <w:rPr>
          <w:rFonts w:ascii="Arial" w:hAnsi="Arial"/>
          <w:sz w:val="22"/>
          <w:szCs w:val="22"/>
        </w:rPr>
        <w:alias w:val="Enumera documentos en que se evidencia las actividades"/>
        <w:tag w:val="Enumera documentos en que se evidencia las actividades"/>
        <w:id w:val="740679354"/>
        <w:placeholder>
          <w:docPart w:val="F2ED17FD37804B1BBA2D3C986B5DEB6B"/>
        </w:placeholder>
        <w:text/>
      </w:sdtPr>
      <w:sdtEndPr/>
      <w:sdtContent>
        <w:p w14:paraId="66570B10" w14:textId="5C4DA3FE" w:rsidR="0041590B" w:rsidRDefault="003A6FF4" w:rsidP="009504AA">
          <w:pPr>
            <w:ind w:left="426"/>
          </w:pPr>
          <w:r>
            <w:rPr>
              <w:rFonts w:ascii="Arial" w:hAnsi="Arial"/>
              <w:sz w:val="22"/>
              <w:szCs w:val="22"/>
            </w:rPr>
            <w:t>Acta de Junta Directiva con soportes</w:t>
          </w:r>
        </w:p>
      </w:sdtContent>
    </w:sdt>
    <w:p w14:paraId="07D92351" w14:textId="77777777"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302C7C25" w14:textId="77777777" w:rsidR="009504AA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NORMATIVA</w:t>
      </w:r>
      <w:r w:rsidR="00510627">
        <w:rPr>
          <w:rFonts w:eastAsia="Arial"/>
        </w:rPr>
        <w:t>.</w:t>
      </w:r>
    </w:p>
    <w:p w14:paraId="35A3673E" w14:textId="77777777" w:rsidR="009504AA" w:rsidRDefault="009504AA" w:rsidP="009504AA">
      <w:pPr>
        <w:ind w:left="360"/>
      </w:pPr>
    </w:p>
    <w:sdt>
      <w:sdtPr>
        <w:rPr>
          <w:rFonts w:ascii="Arial" w:hAnsi="Arial"/>
          <w:sz w:val="22"/>
          <w:szCs w:val="22"/>
        </w:rPr>
        <w:alias w:val="Normas y Actos administrativos que rigen la entidad y el procedimiento"/>
        <w:id w:val="1203286394"/>
        <w:placeholder>
          <w:docPart w:val="22446971D9E24499ACC1DB2863FA0E17"/>
        </w:placeholder>
        <w:text/>
      </w:sdtPr>
      <w:sdtEndPr/>
      <w:sdtContent>
        <w:p w14:paraId="58BC7A28" w14:textId="448C56B4" w:rsidR="00D52C36" w:rsidRDefault="00085D44" w:rsidP="009504AA">
          <w:pPr>
            <w:spacing w:line="253" w:lineRule="exact"/>
            <w:ind w:left="426"/>
            <w:jc w:val="both"/>
            <w:rPr>
              <w:rFonts w:ascii="Arial" w:hAnsi="Arial"/>
              <w:sz w:val="22"/>
              <w:szCs w:val="22"/>
            </w:rPr>
          </w:pPr>
          <w:r w:rsidRPr="00085D44">
            <w:rPr>
              <w:rFonts w:ascii="Arial" w:hAnsi="Arial"/>
              <w:sz w:val="22"/>
              <w:szCs w:val="22"/>
            </w:rPr>
            <w:t>Ley 106 de 1993 “Por la cual se dictan normas sobre organización y funcionamiento de la Contraloría General de la República, se establece su estructura orgánica, se determina la organización y funcionamiento de la Auditoría Externa, se organiza el Fondo de Bienestar Social, se determina el sistema de personal, se desarrolla la carrera administrativa especial y se dictan otras disposiciones</w:t>
          </w:r>
          <w:r>
            <w:rPr>
              <w:rFonts w:ascii="Arial" w:hAnsi="Arial"/>
              <w:sz w:val="22"/>
              <w:szCs w:val="22"/>
            </w:rPr>
            <w:t>.”</w:t>
          </w:r>
        </w:p>
      </w:sdtContent>
    </w:sdt>
    <w:p w14:paraId="51A7390E" w14:textId="5E5BC47D" w:rsidR="009504AA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14:paraId="018DD132" w14:textId="22ADFD8E" w:rsidR="005B01D8" w:rsidRDefault="005B01D8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Decreto 2880 de 1994 “</w:t>
      </w:r>
      <w:r w:rsidRPr="003733FC">
        <w:rPr>
          <w:rFonts w:ascii="Arial" w:hAnsi="Arial"/>
          <w:sz w:val="22"/>
          <w:szCs w:val="22"/>
        </w:rPr>
        <w:t>por el cual se adoptan los Estatutos del Fondo de Bienestar Social de la Contraloría General de la República</w:t>
      </w:r>
      <w:r>
        <w:rPr>
          <w:rStyle w:val="Textoennegrita"/>
          <w:rFonts w:ascii="Arial" w:hAnsi="Arial"/>
          <w:color w:val="000000"/>
        </w:rPr>
        <w:t>.</w:t>
      </w:r>
      <w:r>
        <w:rPr>
          <w:rFonts w:ascii="Arial" w:hAnsi="Arial"/>
          <w:color w:val="000000"/>
        </w:rPr>
        <w:t> </w:t>
      </w:r>
    </w:p>
    <w:p w14:paraId="1744B6D7" w14:textId="77777777"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42270709" w14:textId="77777777" w:rsidR="009504AA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ANEXOS</w:t>
      </w:r>
      <w:r w:rsidR="00510627">
        <w:rPr>
          <w:rFonts w:eastAsia="Arial"/>
        </w:rPr>
        <w:t>.</w:t>
      </w:r>
    </w:p>
    <w:p w14:paraId="12192CB2" w14:textId="4F118D39" w:rsidR="009504AA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442FF099" w14:textId="77777777" w:rsidR="008F606E" w:rsidRPr="007A1EAC" w:rsidRDefault="008F606E" w:rsidP="008F606E">
      <w:pPr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Representación Gréfica de los pasos para realizar procedimiento"/>
        <w:tag w:val="Representación Gréfica de los pasos para realizar procedimiento"/>
        <w:id w:val="-1606879261"/>
        <w:placeholder>
          <w:docPart w:val="C1C1DF670CDD4249AC963145582B47CD"/>
        </w:placeholder>
      </w:sdtPr>
      <w:sdtEndPr/>
      <w:sdtContent>
        <w:p w14:paraId="6AD459AB" w14:textId="77777777" w:rsidR="009504AA" w:rsidRDefault="009504AA" w:rsidP="009504AA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DIAGRAMA DE FLUJO</w:t>
          </w:r>
          <w:r w:rsidR="00510627">
            <w:rPr>
              <w:rFonts w:eastAsia="Arial"/>
            </w:rPr>
            <w:t>.</w:t>
          </w:r>
        </w:p>
      </w:sdtContent>
    </w:sdt>
    <w:p w14:paraId="1637AACE" w14:textId="77777777" w:rsidR="008702DF" w:rsidRPr="000C7CBB" w:rsidRDefault="008702DF" w:rsidP="000C7CBB">
      <w:pPr>
        <w:jc w:val="both"/>
        <w:rPr>
          <w:sz w:val="22"/>
          <w:szCs w:val="22"/>
        </w:rPr>
        <w:sectPr w:rsidR="008702DF" w:rsidRPr="000C7CBB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1EFD24A2" w14:textId="77777777" w:rsidR="00B4515F" w:rsidRDefault="00B4515F" w:rsidP="00B4515F">
      <w:pPr>
        <w:jc w:val="center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70732E78" w14:textId="77777777" w:rsidR="00B4515F" w:rsidRDefault="00B4515F" w:rsidP="00B4515F">
      <w:pPr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bookmarkStart w:id="0" w:name="_GoBack"/>
      <w:bookmarkEnd w:id="0"/>
    </w:p>
    <w:p w14:paraId="31BF6A19" w14:textId="56323002" w:rsidR="00445178" w:rsidRDefault="00FC550F">
      <w:pPr>
        <w:spacing w:line="0" w:lineRule="atLeast"/>
        <w:rPr>
          <w:rFonts w:ascii="Arial" w:eastAsia="Arial" w:hAnsi="Arial"/>
          <w:sz w:val="23"/>
        </w:rPr>
      </w:pPr>
      <w:r>
        <w:rPr>
          <w:rFonts w:ascii="Arial" w:hAnsi="Arial"/>
          <w:noProof/>
          <w:sz w:val="22"/>
          <w:szCs w:val="22"/>
        </w:rPr>
        <w:lastRenderedPageBreak/>
        <w:drawing>
          <wp:inline distT="0" distB="0" distL="0" distR="0" wp14:anchorId="5E6893CB" wp14:editId="448D4AA5">
            <wp:extent cx="5657850" cy="5893434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agrama Procedimiento preparación Junta Directiv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2196" cy="5908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62078" w14:textId="6EC9F0F4" w:rsidR="00DA04BA" w:rsidRPr="00445178" w:rsidRDefault="00445178" w:rsidP="00445178">
      <w:pPr>
        <w:tabs>
          <w:tab w:val="left" w:pos="989"/>
        </w:tabs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ab/>
      </w:r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E0ACE8" w14:textId="77777777" w:rsidR="000E0A74" w:rsidRDefault="000E0A74" w:rsidP="00DA2B0B">
      <w:r>
        <w:separator/>
      </w:r>
    </w:p>
  </w:endnote>
  <w:endnote w:type="continuationSeparator" w:id="0">
    <w:p w14:paraId="55F8091E" w14:textId="77777777" w:rsidR="000E0A74" w:rsidRDefault="000E0A74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505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77"/>
      <w:gridCol w:w="2986"/>
      <w:gridCol w:w="2542"/>
    </w:tblGrid>
    <w:tr w:rsidR="00563384" w:rsidRPr="00563384" w14:paraId="1F7F330F" w14:textId="77777777" w:rsidTr="00563384">
      <w:trPr>
        <w:trHeight w:val="296"/>
      </w:trPr>
      <w:tc>
        <w:tcPr>
          <w:tcW w:w="2977" w:type="dxa"/>
          <w:shd w:val="clear" w:color="auto" w:fill="8EAADB" w:themeFill="accent5" w:themeFillTint="99"/>
        </w:tcPr>
        <w:p w14:paraId="121A1198" w14:textId="77777777" w:rsidR="00563384" w:rsidRPr="00563384" w:rsidRDefault="00563384" w:rsidP="00563384">
          <w:pPr>
            <w:pStyle w:val="Piedepgina"/>
            <w:rPr>
              <w:rFonts w:ascii="Arial" w:hAnsi="Arial"/>
              <w:sz w:val="16"/>
              <w:szCs w:val="16"/>
            </w:rPr>
          </w:pPr>
          <w:r w:rsidRPr="00563384">
            <w:rPr>
              <w:rFonts w:ascii="Arial" w:hAnsi="Arial"/>
              <w:b/>
              <w:sz w:val="16"/>
              <w:szCs w:val="16"/>
            </w:rPr>
            <w:t xml:space="preserve">Elaboró: </w:t>
          </w:r>
        </w:p>
      </w:tc>
      <w:tc>
        <w:tcPr>
          <w:tcW w:w="2986" w:type="dxa"/>
          <w:shd w:val="clear" w:color="auto" w:fill="8EAADB" w:themeFill="accent5" w:themeFillTint="99"/>
        </w:tcPr>
        <w:p w14:paraId="0D21B051" w14:textId="77777777" w:rsidR="00563384" w:rsidRPr="00563384" w:rsidRDefault="00563384" w:rsidP="00563384">
          <w:pPr>
            <w:pStyle w:val="Piedepgina"/>
            <w:rPr>
              <w:rFonts w:ascii="Arial" w:hAnsi="Arial"/>
              <w:b/>
              <w:sz w:val="16"/>
              <w:szCs w:val="16"/>
            </w:rPr>
          </w:pPr>
          <w:r w:rsidRPr="00563384">
            <w:rPr>
              <w:rFonts w:ascii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542" w:type="dxa"/>
          <w:shd w:val="clear" w:color="auto" w:fill="8EAADB" w:themeFill="accent5" w:themeFillTint="99"/>
        </w:tcPr>
        <w:p w14:paraId="6075BA76" w14:textId="77777777" w:rsidR="00563384" w:rsidRPr="00563384" w:rsidRDefault="00563384" w:rsidP="00563384">
          <w:pPr>
            <w:pStyle w:val="Piedepgina"/>
            <w:rPr>
              <w:rFonts w:ascii="Arial" w:hAnsi="Arial"/>
              <w:sz w:val="16"/>
              <w:szCs w:val="16"/>
            </w:rPr>
          </w:pPr>
          <w:r w:rsidRPr="00563384">
            <w:rPr>
              <w:rFonts w:ascii="Arial" w:hAnsi="Arial"/>
              <w:b/>
              <w:sz w:val="16"/>
              <w:szCs w:val="16"/>
            </w:rPr>
            <w:t>Aprobó:</w:t>
          </w:r>
          <w:r w:rsidRPr="00563384">
            <w:rPr>
              <w:rFonts w:ascii="Arial" w:hAnsi="Arial"/>
              <w:sz w:val="16"/>
              <w:szCs w:val="16"/>
            </w:rPr>
            <w:t xml:space="preserve"> Comité SICME</w:t>
          </w:r>
        </w:p>
      </w:tc>
    </w:tr>
    <w:tr w:rsidR="00563384" w:rsidRPr="00563384" w14:paraId="0E2F1A23" w14:textId="77777777" w:rsidTr="00563384">
      <w:trPr>
        <w:trHeight w:val="296"/>
      </w:trPr>
      <w:sdt>
        <w:sdtPr>
          <w:rPr>
            <w:rFonts w:ascii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0F2B9D6DBA3746E59751E7176409D7DF"/>
          </w:placeholder>
          <w:text/>
        </w:sdtPr>
        <w:sdtEndPr/>
        <w:sdtContent>
          <w:tc>
            <w:tcPr>
              <w:tcW w:w="2977" w:type="dxa"/>
            </w:tcPr>
            <w:p w14:paraId="6DD69964" w14:textId="77777777" w:rsidR="00563384" w:rsidRPr="00563384" w:rsidRDefault="00563384" w:rsidP="00563384">
              <w:pPr>
                <w:pStyle w:val="Piedepgina"/>
                <w:rPr>
                  <w:rFonts w:ascii="Arial" w:hAnsi="Arial"/>
                  <w:sz w:val="16"/>
                  <w:szCs w:val="16"/>
                </w:rPr>
              </w:pPr>
              <w:r w:rsidRPr="00563384">
                <w:rPr>
                  <w:rFonts w:ascii="Arial" w:hAnsi="Arial"/>
                  <w:sz w:val="16"/>
                  <w:szCs w:val="16"/>
                </w:rPr>
                <w:t>Gerencia – Asesora de Gerencia</w:t>
              </w:r>
            </w:p>
          </w:tc>
        </w:sdtContent>
      </w:sdt>
      <w:sdt>
        <w:sdtPr>
          <w:rPr>
            <w:rFonts w:ascii="Arial" w:hAnsi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986" w:type="dxa"/>
              <w:vAlign w:val="center"/>
            </w:tcPr>
            <w:p w14:paraId="5CC79474" w14:textId="77777777" w:rsidR="00563384" w:rsidRPr="00563384" w:rsidRDefault="00563384" w:rsidP="00563384">
              <w:pPr>
                <w:pStyle w:val="Piedepgina"/>
                <w:rPr>
                  <w:rFonts w:ascii="Arial" w:hAnsi="Arial"/>
                  <w:sz w:val="16"/>
                  <w:szCs w:val="16"/>
                </w:rPr>
              </w:pPr>
              <w:r w:rsidRPr="00563384">
                <w:rPr>
                  <w:rFonts w:ascii="Arial" w:hAnsi="Arial"/>
                  <w:sz w:val="16"/>
                  <w:szCs w:val="16"/>
                </w:rPr>
                <w:t>Grupo de Planeación</w:t>
              </w:r>
            </w:p>
          </w:tc>
        </w:sdtContent>
      </w:sdt>
      <w:tc>
        <w:tcPr>
          <w:tcW w:w="2542" w:type="dxa"/>
        </w:tcPr>
        <w:p w14:paraId="6F96FB2F" w14:textId="77777777" w:rsidR="00563384" w:rsidRPr="00563384" w:rsidRDefault="00563384" w:rsidP="00563384">
          <w:pPr>
            <w:pStyle w:val="Piedepgina"/>
            <w:rPr>
              <w:rFonts w:ascii="Arial" w:hAnsi="Arial"/>
              <w:sz w:val="16"/>
              <w:szCs w:val="16"/>
            </w:rPr>
          </w:pPr>
          <w:r w:rsidRPr="00563384">
            <w:rPr>
              <w:rFonts w:ascii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hAnsi="Arial"/>
                <w:sz w:val="16"/>
                <w:szCs w:val="16"/>
              </w:rPr>
              <w:alias w:val="Día de Mes de Año"/>
              <w:tag w:val="Día de Mes de Año"/>
              <w:id w:val="670988522"/>
              <w:placeholder>
                <w:docPart w:val="C32AE11D703E44BD82BB7B35088B0498"/>
              </w:placeholder>
              <w:text/>
            </w:sdtPr>
            <w:sdtEndPr/>
            <w:sdtContent>
              <w:r w:rsidRPr="00563384">
                <w:rPr>
                  <w:rFonts w:ascii="Arial" w:hAnsi="Arial"/>
                  <w:sz w:val="16"/>
                  <w:szCs w:val="16"/>
                </w:rPr>
                <w:t>08 de julio de 2020</w:t>
              </w:r>
            </w:sdtContent>
          </w:sdt>
        </w:p>
      </w:tc>
    </w:tr>
  </w:tbl>
  <w:p w14:paraId="0F8D0488" w14:textId="77777777" w:rsidR="00563384" w:rsidRDefault="0056338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A617FE" w14:textId="77777777" w:rsidR="000E0A74" w:rsidRDefault="000E0A74" w:rsidP="00DA2B0B">
      <w:r>
        <w:separator/>
      </w:r>
    </w:p>
  </w:footnote>
  <w:footnote w:type="continuationSeparator" w:id="0">
    <w:p w14:paraId="260319FD" w14:textId="77777777" w:rsidR="000E0A74" w:rsidRDefault="000E0A74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505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3825"/>
      <w:gridCol w:w="848"/>
      <w:gridCol w:w="1246"/>
    </w:tblGrid>
    <w:tr w:rsidR="00563384" w:rsidRPr="00563384" w14:paraId="39DA994C" w14:textId="77777777" w:rsidTr="00563384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11DAF633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rPr>
              <w:rFonts w:ascii="Arial" w:hAnsi="Arial" w:cstheme="minorBidi"/>
              <w:sz w:val="22"/>
              <w:szCs w:val="22"/>
              <w:lang w:eastAsia="en-US"/>
            </w:rPr>
          </w:pPr>
          <w:r w:rsidRPr="00563384">
            <w:rPr>
              <w:rFonts w:ascii="Arial" w:eastAsiaTheme="minorHAnsi" w:hAnsi="Arial" w:cstheme="minorBidi"/>
              <w:noProof/>
              <w:sz w:val="22"/>
              <w:szCs w:val="22"/>
            </w:rPr>
            <w:drawing>
              <wp:inline distT="0" distB="0" distL="0" distR="0" wp14:anchorId="14210712" wp14:editId="5218FD9A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1823ADD7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563384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Proceso Direccionamiento Estratégico y Planeación</w:t>
          </w:r>
        </w:p>
        <w:p w14:paraId="2BD0C422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563384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Procedimiento Preparación y Realización Juntas Directivas</w:t>
          </w:r>
        </w:p>
      </w:tc>
      <w:tc>
        <w:tcPr>
          <w:tcW w:w="709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03011A95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563384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C656B84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563384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PT-E-1000-05</w:t>
          </w:r>
        </w:p>
      </w:tc>
    </w:tr>
    <w:tr w:rsidR="00563384" w:rsidRPr="00563384" w14:paraId="65B60D17" w14:textId="77777777" w:rsidTr="00563384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1237CA22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393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015245CF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</w:p>
      </w:tc>
      <w:tc>
        <w:tcPr>
          <w:tcW w:w="709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4C4CC64E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563384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>Versión</w:t>
          </w:r>
          <w:r w:rsidRPr="00563384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38606957" w14:textId="77777777" w:rsidR="00563384" w:rsidRPr="00563384" w:rsidRDefault="00563384" w:rsidP="00563384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563384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1</w:t>
          </w:r>
        </w:p>
      </w:tc>
    </w:tr>
  </w:tbl>
  <w:p w14:paraId="2524D30C" w14:textId="77777777" w:rsidR="00C8159F" w:rsidRDefault="000049D8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FAF589B" wp14:editId="54E6F7FE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14:paraId="3BC4A244" w14:textId="459EFAD0"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E66C09" w:rsidRPr="00E66C09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3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FAF589B"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14:paraId="3BC4A244" w14:textId="459EFAD0"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E66C09" w:rsidRPr="00E66C09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3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1.4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1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7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9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1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4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6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8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9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0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2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9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8"/>
  </w:num>
  <w:num w:numId="5">
    <w:abstractNumId w:val="27"/>
  </w:num>
  <w:num w:numId="6">
    <w:abstractNumId w:val="12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6"/>
  </w:num>
  <w:num w:numId="12">
    <w:abstractNumId w:val="25"/>
  </w:num>
  <w:num w:numId="13">
    <w:abstractNumId w:val="39"/>
  </w:num>
  <w:num w:numId="14">
    <w:abstractNumId w:val="10"/>
  </w:num>
  <w:num w:numId="15">
    <w:abstractNumId w:val="29"/>
  </w:num>
  <w:num w:numId="16">
    <w:abstractNumId w:val="7"/>
  </w:num>
  <w:num w:numId="17">
    <w:abstractNumId w:val="32"/>
  </w:num>
  <w:num w:numId="18">
    <w:abstractNumId w:val="19"/>
  </w:num>
  <w:num w:numId="19">
    <w:abstractNumId w:val="37"/>
  </w:num>
  <w:num w:numId="20">
    <w:abstractNumId w:val="18"/>
  </w:num>
  <w:num w:numId="21">
    <w:abstractNumId w:val="38"/>
  </w:num>
  <w:num w:numId="22">
    <w:abstractNumId w:val="9"/>
  </w:num>
  <w:num w:numId="23">
    <w:abstractNumId w:val="15"/>
  </w:num>
  <w:num w:numId="24">
    <w:abstractNumId w:val="24"/>
  </w:num>
  <w:num w:numId="25">
    <w:abstractNumId w:val="16"/>
  </w:num>
  <w:num w:numId="26">
    <w:abstractNumId w:val="41"/>
  </w:num>
  <w:num w:numId="27">
    <w:abstractNumId w:val="26"/>
  </w:num>
  <w:num w:numId="28">
    <w:abstractNumId w:val="23"/>
  </w:num>
  <w:num w:numId="29">
    <w:abstractNumId w:val="20"/>
  </w:num>
  <w:num w:numId="30">
    <w:abstractNumId w:val="14"/>
  </w:num>
  <w:num w:numId="31">
    <w:abstractNumId w:val="35"/>
  </w:num>
  <w:num w:numId="32">
    <w:abstractNumId w:val="40"/>
  </w:num>
  <w:num w:numId="33">
    <w:abstractNumId w:val="21"/>
  </w:num>
  <w:num w:numId="34">
    <w:abstractNumId w:val="33"/>
  </w:num>
  <w:num w:numId="35">
    <w:abstractNumId w:val="17"/>
  </w:num>
  <w:num w:numId="36">
    <w:abstractNumId w:val="13"/>
  </w:num>
  <w:num w:numId="37">
    <w:abstractNumId w:val="8"/>
  </w:num>
  <w:num w:numId="38">
    <w:abstractNumId w:val="22"/>
  </w:num>
  <w:num w:numId="39">
    <w:abstractNumId w:val="30"/>
  </w:num>
  <w:num w:numId="40">
    <w:abstractNumId w:val="31"/>
  </w:num>
  <w:num w:numId="41">
    <w:abstractNumId w:val="34"/>
  </w:num>
  <w:num w:numId="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4404"/>
    <w:rsid w:val="000144A9"/>
    <w:rsid w:val="00022AD1"/>
    <w:rsid w:val="000247D4"/>
    <w:rsid w:val="00033390"/>
    <w:rsid w:val="00052DFC"/>
    <w:rsid w:val="00057EE8"/>
    <w:rsid w:val="000728D0"/>
    <w:rsid w:val="00080297"/>
    <w:rsid w:val="000828FF"/>
    <w:rsid w:val="000833BA"/>
    <w:rsid w:val="00085D44"/>
    <w:rsid w:val="00093F37"/>
    <w:rsid w:val="000944AF"/>
    <w:rsid w:val="000A5B54"/>
    <w:rsid w:val="000B1974"/>
    <w:rsid w:val="000B6812"/>
    <w:rsid w:val="000B743A"/>
    <w:rsid w:val="000C01F4"/>
    <w:rsid w:val="000C7CBB"/>
    <w:rsid w:val="000D56B4"/>
    <w:rsid w:val="000D7979"/>
    <w:rsid w:val="000E0A74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5B83"/>
    <w:rsid w:val="001A66FF"/>
    <w:rsid w:val="001A7AEE"/>
    <w:rsid w:val="001C1786"/>
    <w:rsid w:val="001E3343"/>
    <w:rsid w:val="001E455B"/>
    <w:rsid w:val="001F0EE0"/>
    <w:rsid w:val="00200CD6"/>
    <w:rsid w:val="00204DB7"/>
    <w:rsid w:val="002104D6"/>
    <w:rsid w:val="002407FB"/>
    <w:rsid w:val="00240E9A"/>
    <w:rsid w:val="00257D65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51D0C"/>
    <w:rsid w:val="00360465"/>
    <w:rsid w:val="00371C72"/>
    <w:rsid w:val="003733FC"/>
    <w:rsid w:val="00387919"/>
    <w:rsid w:val="003A6B60"/>
    <w:rsid w:val="003A6FF4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5178"/>
    <w:rsid w:val="00473456"/>
    <w:rsid w:val="00473AB4"/>
    <w:rsid w:val="00494B43"/>
    <w:rsid w:val="004B1F1C"/>
    <w:rsid w:val="004B21DD"/>
    <w:rsid w:val="004C3E51"/>
    <w:rsid w:val="004C5E12"/>
    <w:rsid w:val="004D228F"/>
    <w:rsid w:val="0050686B"/>
    <w:rsid w:val="00510627"/>
    <w:rsid w:val="00513921"/>
    <w:rsid w:val="00523B7B"/>
    <w:rsid w:val="00524F22"/>
    <w:rsid w:val="00543346"/>
    <w:rsid w:val="0055124E"/>
    <w:rsid w:val="00556468"/>
    <w:rsid w:val="00563384"/>
    <w:rsid w:val="00570485"/>
    <w:rsid w:val="0057289F"/>
    <w:rsid w:val="00576AF5"/>
    <w:rsid w:val="00584F5C"/>
    <w:rsid w:val="005940CD"/>
    <w:rsid w:val="005A2B8E"/>
    <w:rsid w:val="005A48CF"/>
    <w:rsid w:val="005B01D8"/>
    <w:rsid w:val="005B5B00"/>
    <w:rsid w:val="005E1078"/>
    <w:rsid w:val="005F506A"/>
    <w:rsid w:val="00610787"/>
    <w:rsid w:val="00611930"/>
    <w:rsid w:val="0061560C"/>
    <w:rsid w:val="0064750E"/>
    <w:rsid w:val="00650DE3"/>
    <w:rsid w:val="0066110D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45E1F"/>
    <w:rsid w:val="00752038"/>
    <w:rsid w:val="00782675"/>
    <w:rsid w:val="00792A04"/>
    <w:rsid w:val="00795B7E"/>
    <w:rsid w:val="007A1EAC"/>
    <w:rsid w:val="007A5A28"/>
    <w:rsid w:val="007A65A6"/>
    <w:rsid w:val="007C7745"/>
    <w:rsid w:val="007D0D68"/>
    <w:rsid w:val="007E3DF9"/>
    <w:rsid w:val="00803C28"/>
    <w:rsid w:val="00816435"/>
    <w:rsid w:val="00821955"/>
    <w:rsid w:val="00834A19"/>
    <w:rsid w:val="00846E94"/>
    <w:rsid w:val="008702DF"/>
    <w:rsid w:val="008760FF"/>
    <w:rsid w:val="00876C83"/>
    <w:rsid w:val="00892512"/>
    <w:rsid w:val="008947BD"/>
    <w:rsid w:val="008A049B"/>
    <w:rsid w:val="008A5BC8"/>
    <w:rsid w:val="008B0C58"/>
    <w:rsid w:val="008B6FEF"/>
    <w:rsid w:val="008B72FC"/>
    <w:rsid w:val="008C0A59"/>
    <w:rsid w:val="008D61D1"/>
    <w:rsid w:val="008E6316"/>
    <w:rsid w:val="008F43B4"/>
    <w:rsid w:val="008F606E"/>
    <w:rsid w:val="008F6629"/>
    <w:rsid w:val="00916FB0"/>
    <w:rsid w:val="00924E7B"/>
    <w:rsid w:val="009504AA"/>
    <w:rsid w:val="00957C20"/>
    <w:rsid w:val="0097654C"/>
    <w:rsid w:val="00980196"/>
    <w:rsid w:val="0098027E"/>
    <w:rsid w:val="0099462D"/>
    <w:rsid w:val="00997EA5"/>
    <w:rsid w:val="009B144A"/>
    <w:rsid w:val="009B5D31"/>
    <w:rsid w:val="009D6FE0"/>
    <w:rsid w:val="009E06C6"/>
    <w:rsid w:val="009E3F3B"/>
    <w:rsid w:val="00A26013"/>
    <w:rsid w:val="00A43EC4"/>
    <w:rsid w:val="00A44A02"/>
    <w:rsid w:val="00A44D81"/>
    <w:rsid w:val="00A4505D"/>
    <w:rsid w:val="00A63A14"/>
    <w:rsid w:val="00A81DE4"/>
    <w:rsid w:val="00A934E6"/>
    <w:rsid w:val="00AB00D0"/>
    <w:rsid w:val="00AC3EA0"/>
    <w:rsid w:val="00AD5EF4"/>
    <w:rsid w:val="00AF01C2"/>
    <w:rsid w:val="00AF358D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74518"/>
    <w:rsid w:val="00B81D1D"/>
    <w:rsid w:val="00B91D02"/>
    <w:rsid w:val="00B921C8"/>
    <w:rsid w:val="00BA1A6D"/>
    <w:rsid w:val="00BB43A0"/>
    <w:rsid w:val="00BC1504"/>
    <w:rsid w:val="00BC190E"/>
    <w:rsid w:val="00BF1718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A5EF8"/>
    <w:rsid w:val="00CB56FB"/>
    <w:rsid w:val="00CC22CB"/>
    <w:rsid w:val="00CD61DC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B74CE"/>
    <w:rsid w:val="00DC1BC2"/>
    <w:rsid w:val="00DC4C8B"/>
    <w:rsid w:val="00DF3405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A01"/>
    <w:rsid w:val="00E57C77"/>
    <w:rsid w:val="00E57E13"/>
    <w:rsid w:val="00E66C09"/>
    <w:rsid w:val="00E8553C"/>
    <w:rsid w:val="00E867BE"/>
    <w:rsid w:val="00EA19BA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503F4"/>
    <w:rsid w:val="00FB42BB"/>
    <w:rsid w:val="00FB4EE1"/>
    <w:rsid w:val="00FB5762"/>
    <w:rsid w:val="00FC00FE"/>
    <w:rsid w:val="00FC4823"/>
    <w:rsid w:val="00FC550F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8DD9D0"/>
  <w15:docId w15:val="{2BEB6587-7893-4ABB-A78F-B4195393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character" w:styleId="Textoennegrita">
    <w:name w:val="Strong"/>
    <w:basedOn w:val="Fuentedeprrafopredeter"/>
    <w:uiPriority w:val="22"/>
    <w:qFormat/>
    <w:rsid w:val="005B01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234E5404E740529DF7FB77612B0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F6B31-E2DE-4947-A329-B344AD11BEFB}"/>
      </w:docPartPr>
      <w:docPartBody>
        <w:p w:rsidR="005F2BD5" w:rsidRDefault="00896F3F">
          <w:pPr>
            <w:pStyle w:val="0E234E5404E740529DF7FB77612B0CA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EEFF34508ED41B38121AAC47561C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D60F1-F200-47B5-AF19-74F0C6DE1612}"/>
      </w:docPartPr>
      <w:docPartBody>
        <w:p w:rsidR="005F2BD5" w:rsidRDefault="00896F3F">
          <w:pPr>
            <w:pStyle w:val="7EEFF34508ED41B38121AAC47561C3D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07B6EB3BF714831A75A0A4BDE5B8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B9503A-0369-4383-AF9C-924F4C47F0FD}"/>
      </w:docPartPr>
      <w:docPartBody>
        <w:p w:rsidR="005F2BD5" w:rsidRDefault="00896F3F">
          <w:pPr>
            <w:pStyle w:val="507B6EB3BF714831A75A0A4BDE5B886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ED17FD37804B1BBA2D3C986B5DE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C2B62F-B9C6-4D3D-B4A3-C55A6B2B6120}"/>
      </w:docPartPr>
      <w:docPartBody>
        <w:p w:rsidR="005F2BD5" w:rsidRDefault="00896F3F">
          <w:pPr>
            <w:pStyle w:val="F2ED17FD37804B1BBA2D3C986B5DEB6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2446971D9E24499ACC1DB2863FA0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A2137B-24E2-4F2C-9FBB-33369691F6DE}"/>
      </w:docPartPr>
      <w:docPartBody>
        <w:p w:rsidR="005F2BD5" w:rsidRDefault="00896F3F">
          <w:pPr>
            <w:pStyle w:val="22446971D9E24499ACC1DB2863FA0E1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341E012419B46A2B2626CC935C29F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378E37-53CC-403C-A8F7-DCFA7DF85DEB}"/>
      </w:docPartPr>
      <w:docPartBody>
        <w:p w:rsidR="007D2B19" w:rsidRDefault="008C1DB0" w:rsidP="008C1DB0">
          <w:pPr>
            <w:pStyle w:val="4341E012419B46A2B2626CC935C29FF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370EE2E6A5642619340EC00CD906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14158F-9344-4B84-8769-0780513B7A62}"/>
      </w:docPartPr>
      <w:docPartBody>
        <w:p w:rsidR="007D2B19" w:rsidRDefault="008C1DB0" w:rsidP="008C1DB0">
          <w:pPr>
            <w:pStyle w:val="B370EE2E6A5642619340EC00CD906CF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F2B9D6DBA3746E59751E7176409D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58999-17F8-470A-81DA-428C248023A8}"/>
      </w:docPartPr>
      <w:docPartBody>
        <w:p w:rsidR="0092254F" w:rsidRDefault="007828B1" w:rsidP="007828B1">
          <w:pPr>
            <w:pStyle w:val="0F2B9D6DBA3746E59751E7176409D7D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32AE11D703E44BD82BB7B35088B0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B27FB-2054-4D2F-8ADF-37A931D9425F}"/>
      </w:docPartPr>
      <w:docPartBody>
        <w:p w:rsidR="0092254F" w:rsidRDefault="007828B1" w:rsidP="007828B1">
          <w:pPr>
            <w:pStyle w:val="C32AE11D703E44BD82BB7B35088B049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3F"/>
    <w:rsid w:val="00253A10"/>
    <w:rsid w:val="005F2BD5"/>
    <w:rsid w:val="0060168C"/>
    <w:rsid w:val="006D0A47"/>
    <w:rsid w:val="007828B1"/>
    <w:rsid w:val="007D2B19"/>
    <w:rsid w:val="00831C81"/>
    <w:rsid w:val="00896F3F"/>
    <w:rsid w:val="008C1DB0"/>
    <w:rsid w:val="0092254F"/>
    <w:rsid w:val="00956639"/>
    <w:rsid w:val="0096440B"/>
    <w:rsid w:val="00A754CC"/>
    <w:rsid w:val="00E1160B"/>
    <w:rsid w:val="00EF00EA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828B1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4341E012419B46A2B2626CC935C29FFA">
    <w:name w:val="4341E012419B46A2B2626CC935C29FFA"/>
    <w:rsid w:val="008C1DB0"/>
  </w:style>
  <w:style w:type="paragraph" w:customStyle="1" w:styleId="0BAC51132CE34EB7B17B555A522BD9F7">
    <w:name w:val="0BAC51132CE34EB7B17B555A522BD9F7"/>
    <w:rsid w:val="008C1DB0"/>
  </w:style>
  <w:style w:type="paragraph" w:customStyle="1" w:styleId="54350CABFB3742F6AAC8EC5D2A612742">
    <w:name w:val="54350CABFB3742F6AAC8EC5D2A612742"/>
    <w:rsid w:val="008C1DB0"/>
  </w:style>
  <w:style w:type="paragraph" w:customStyle="1" w:styleId="7CAFC57D67E24BF9975308204BA1F194">
    <w:name w:val="7CAFC57D67E24BF9975308204BA1F194"/>
    <w:rsid w:val="008C1DB0"/>
  </w:style>
  <w:style w:type="paragraph" w:customStyle="1" w:styleId="50604E5AF0724A5C8F101C62FB8EFFF4">
    <w:name w:val="50604E5AF0724A5C8F101C62FB8EFFF4"/>
    <w:rsid w:val="008C1DB0"/>
  </w:style>
  <w:style w:type="paragraph" w:customStyle="1" w:styleId="B370EE2E6A5642619340EC00CD906CF2">
    <w:name w:val="B370EE2E6A5642619340EC00CD906CF2"/>
    <w:rsid w:val="008C1DB0"/>
  </w:style>
  <w:style w:type="paragraph" w:customStyle="1" w:styleId="5A02A831CF4D4364A39AEE5673A684BA">
    <w:name w:val="5A02A831CF4D4364A39AEE5673A684BA"/>
    <w:rsid w:val="008C1DB0"/>
  </w:style>
  <w:style w:type="paragraph" w:customStyle="1" w:styleId="8CBEF73BDAA244CA99AA1AC3882208B2">
    <w:name w:val="8CBEF73BDAA244CA99AA1AC3882208B2"/>
    <w:rsid w:val="007828B1"/>
    <w:rPr>
      <w:lang w:val="es-MX" w:eastAsia="es-MX"/>
    </w:rPr>
  </w:style>
  <w:style w:type="paragraph" w:customStyle="1" w:styleId="BCAF21A3781D410A850A3ECC17A91C17">
    <w:name w:val="BCAF21A3781D410A850A3ECC17A91C17"/>
    <w:rsid w:val="007828B1"/>
    <w:rPr>
      <w:lang w:val="es-MX" w:eastAsia="es-MX"/>
    </w:rPr>
  </w:style>
  <w:style w:type="paragraph" w:customStyle="1" w:styleId="0F2B9D6DBA3746E59751E7176409D7DF">
    <w:name w:val="0F2B9D6DBA3746E59751E7176409D7DF"/>
    <w:rsid w:val="007828B1"/>
    <w:rPr>
      <w:lang w:val="es-MX" w:eastAsia="es-MX"/>
    </w:rPr>
  </w:style>
  <w:style w:type="paragraph" w:customStyle="1" w:styleId="C32AE11D703E44BD82BB7B35088B0498">
    <w:name w:val="C32AE11D703E44BD82BB7B35088B0498"/>
    <w:rsid w:val="007828B1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F5D93-F5D5-427C-ABAA-B350B6531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2</TotalTime>
  <Pages>3</Pages>
  <Words>415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Monica Serrano Prada</cp:lastModifiedBy>
  <cp:revision>3</cp:revision>
  <cp:lastPrinted>2020-07-09T21:41:00Z</cp:lastPrinted>
  <dcterms:created xsi:type="dcterms:W3CDTF">2023-06-08T16:08:00Z</dcterms:created>
  <dcterms:modified xsi:type="dcterms:W3CDTF">2023-06-26T12:29:00Z</dcterms:modified>
</cp:coreProperties>
</file>