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580607198"/>
        <w:docPartObj>
          <w:docPartGallery w:val="Cover Pages"/>
          <w:docPartUnique/>
        </w:docPartObj>
      </w:sdtPr>
      <w:sdtEndPr>
        <w:rPr>
          <w:rFonts w:ascii="Arial" w:eastAsia="Arial" w:hAnsi="Arial"/>
          <w:sz w:val="22"/>
        </w:rPr>
      </w:sdtEndPr>
      <w:sdtContent>
        <w:p w14:paraId="3FEDA1E4" w14:textId="77777777" w:rsidR="00E62E55" w:rsidRDefault="00402032">
          <w:r>
            <w:rPr>
              <w:noProof/>
            </w:rPr>
            <w:t xml:space="preserve"> </w:t>
          </w:r>
          <w:r w:rsidR="007B7553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39" behindDoc="1" locked="0" layoutInCell="1" allowOverlap="1" wp14:anchorId="6B96C83D" wp14:editId="128CB25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group w14:anchorId="672432AF" id="Grupo 149" o:spid="_x0000_s1026" style="position:absolute;margin-left:0;margin-top:0;width:8in;height:95.7pt;z-index:-251658241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b9bd5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14:paraId="72757C64" w14:textId="782312F0" w:rsidR="00CF5A8A" w:rsidRDefault="00075CEF">
          <w:pPr>
            <w:spacing w:after="160" w:line="259" w:lineRule="auto"/>
            <w:rPr>
              <w:rFonts w:ascii="Arial" w:eastAsia="Arial" w:hAnsi="Arial"/>
              <w:sz w:val="2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6CC2B0F" wp14:editId="21DA1ABB">
                    <wp:simplePos x="0" y="0"/>
                    <wp:positionH relativeFrom="margin">
                      <wp:align>center</wp:align>
                    </wp:positionH>
                    <wp:positionV relativeFrom="page">
                      <wp:posOffset>3215498</wp:posOffset>
                    </wp:positionV>
                    <wp:extent cx="7315200" cy="3070225"/>
                    <wp:effectExtent l="0" t="0" r="0" b="0"/>
                    <wp:wrapSquare wrapText="bothSides"/>
                    <wp:docPr id="154" name="Cuadro de texto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0702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7159D9E" w14:textId="0816B572" w:rsidR="00021CD8" w:rsidRPr="00CF5A8A" w:rsidRDefault="002E00E9" w:rsidP="00E62E55">
                                <w:pPr>
                                  <w:ind w:left="-1134"/>
                                  <w:jc w:val="center"/>
                                  <w:rPr>
                                    <w:rFonts w:ascii="Arial" w:hAnsi="Arial"/>
                                    <w:color w:val="000000" w:themeColor="tex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/>
                                      <w:caps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252AE3" w:rsidRPr="00CF5A8A">
                                      <w:rPr>
                                        <w:rFonts w:ascii="Arial" w:hAnsi="Arial"/>
                                        <w:caps/>
                                        <w:color w:val="000000" w:themeColor="text1"/>
                                        <w:sz w:val="36"/>
                                        <w:szCs w:val="36"/>
                                      </w:rPr>
                                      <w:t>INFORME DE GESTIÓN</w:t>
                                    </w:r>
                                  </w:sdtContent>
                                </w:sdt>
                                <w:r w:rsidR="00E62E55" w:rsidRPr="00CF5A8A">
                                  <w:rPr>
                                    <w:rFonts w:ascii="Arial" w:hAnsi="Arial"/>
                                    <w:color w:val="000000" w:themeColor="text1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</w:p>
                              <w:p w14:paraId="6A3B91FB" w14:textId="01850643" w:rsidR="00075CEF" w:rsidRPr="00CF5A8A" w:rsidRDefault="00075CEF" w:rsidP="00E62E55">
                                <w:pPr>
                                  <w:ind w:left="-1134"/>
                                  <w:jc w:val="center"/>
                                  <w:rPr>
                                    <w:rFonts w:ascii="Arial" w:hAnsi="Arial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CF5A8A">
                                  <w:rPr>
                                    <w:rFonts w:ascii="Arial" w:hAnsi="Arial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(Ingrese el área)</w:t>
                                </w:r>
                              </w:p>
                              <w:p w14:paraId="15B485FB" w14:textId="32D288CF" w:rsidR="00E62E55" w:rsidRPr="00765370" w:rsidRDefault="00075CEF" w:rsidP="00E62E55">
                                <w:pPr>
                                  <w:ind w:left="-1134"/>
                                  <w:jc w:val="center"/>
                                  <w:rPr>
                                    <w:rStyle w:val="Ttulo1Car"/>
                                    <w:rFonts w:ascii="Arial" w:hAnsi="Arial" w:cs="Arial"/>
                                    <w:bCs/>
                                    <w:color w:val="000000" w:themeColor="text1"/>
                                  </w:rPr>
                                </w:pPr>
                                <w:r w:rsidRPr="00765370">
                                  <w:rPr>
                                    <w:rStyle w:val="Ttulo1Car"/>
                                    <w:rFonts w:ascii="Arial" w:hAnsi="Arial" w:cs="Arial"/>
                                    <w:bCs/>
                                    <w:color w:val="000000" w:themeColor="text1"/>
                                  </w:rPr>
                                  <w:t>(Describa el periodo del informe)</w:t>
                                </w:r>
                              </w:p>
                              <w:p w14:paraId="54B1856F" w14:textId="77777777" w:rsidR="00075CEF" w:rsidRPr="001804E1" w:rsidRDefault="00075CEF" w:rsidP="00E62E55">
                                <w:pPr>
                                  <w:ind w:left="-1134"/>
                                  <w:jc w:val="center"/>
                                  <w:rPr>
                                    <w:rFonts w:ascii="Arial" w:hAnsi="Arial"/>
                                    <w:color w:val="000000" w:themeColor="text1"/>
                                    <w:sz w:val="36"/>
                                    <w:szCs w:val="36"/>
                                  </w:rPr>
                                </w:pPr>
                              </w:p>
                              <w:p w14:paraId="4984AC00" w14:textId="77777777" w:rsidR="00E62E55" w:rsidRPr="00CA1AA7" w:rsidRDefault="00E62E55" w:rsidP="00E62E55">
                                <w:pPr>
                                  <w:jc w:val="center"/>
                                  <w:rPr>
                                    <w:smallCaps/>
                                    <w:color w:val="000000" w:themeColor="text1"/>
                                    <w:sz w:val="36"/>
                                    <w:szCs w:val="36"/>
                                  </w:rPr>
                                </w:pPr>
                              </w:p>
                              <w:p w14:paraId="01C75039" w14:textId="77777777" w:rsidR="00402032" w:rsidRDefault="00402032" w:rsidP="00E62E55">
                                <w:pPr>
                                  <w:jc w:val="center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</w:p>
                              <w:p w14:paraId="557EA7E2" w14:textId="77777777" w:rsidR="00402032" w:rsidRDefault="00402032" w:rsidP="00E62E55">
                                <w:pPr>
                                  <w:jc w:val="center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</w:p>
                              <w:p w14:paraId="76FB7898" w14:textId="77777777" w:rsidR="00402032" w:rsidRDefault="00402032" w:rsidP="00E62E55">
                                <w:pPr>
                                  <w:jc w:val="center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type w14:anchorId="06CC2B0F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54" o:spid="_x0000_s1026" type="#_x0000_t202" style="position:absolute;margin-left:0;margin-top:253.2pt;width:8in;height:241.75pt;z-index:251659264;visibility:visible;mso-wrap-style:square;mso-width-percent:941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941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" filled="f" stroked="f" strokeweight=".5pt">
                    <v:textbox inset="126pt,0,54pt,0">
                      <w:txbxContent>
                        <w:p w14:paraId="17159D9E" w14:textId="0816B572" w:rsidR="00021CD8" w:rsidRPr="00CF5A8A" w:rsidRDefault="00EB5A92" w:rsidP="00E62E55">
                          <w:pPr>
                            <w:ind w:left="-1134"/>
                            <w:jc w:val="center"/>
                            <w:rPr>
                              <w:rFonts w:ascii="Arial" w:hAnsi="Arial"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="Arial" w:hAnsi="Arial"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252AE3" w:rsidRPr="00CF5A8A">
                                <w:rPr>
                                  <w:rFonts w:ascii="Arial" w:hAnsi="Arial"/>
                                  <w:caps/>
                                  <w:color w:val="000000" w:themeColor="text1"/>
                                  <w:sz w:val="36"/>
                                  <w:szCs w:val="36"/>
                                </w:rPr>
                                <w:t>INFORME DE GESTIÓN</w:t>
                              </w:r>
                            </w:sdtContent>
                          </w:sdt>
                          <w:r w:rsidR="00E62E55" w:rsidRPr="00CF5A8A">
                            <w:rPr>
                              <w:rFonts w:ascii="Arial" w:hAnsi="Arial"/>
                              <w:color w:val="000000" w:themeColor="text1"/>
                              <w:sz w:val="36"/>
                              <w:szCs w:val="36"/>
                            </w:rPr>
                            <w:t xml:space="preserve"> </w:t>
                          </w:r>
                        </w:p>
                        <w:p w14:paraId="6A3B91FB" w14:textId="01850643" w:rsidR="00075CEF" w:rsidRPr="00CF5A8A" w:rsidRDefault="00075CEF" w:rsidP="00E62E55">
                          <w:pPr>
                            <w:ind w:left="-1134"/>
                            <w:jc w:val="center"/>
                            <w:rPr>
                              <w:rFonts w:ascii="Arial" w:hAnsi="Arial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CF5A8A">
                            <w:rPr>
                              <w:rFonts w:ascii="Arial" w:hAnsi="Arial"/>
                              <w:color w:val="000000" w:themeColor="text1"/>
                              <w:sz w:val="32"/>
                              <w:szCs w:val="32"/>
                            </w:rPr>
                            <w:t>(Ingrese el área)</w:t>
                          </w:r>
                        </w:p>
                        <w:p w14:paraId="15B485FB" w14:textId="32D288CF" w:rsidR="00E62E55" w:rsidRPr="00765370" w:rsidRDefault="00075CEF" w:rsidP="00E62E55">
                          <w:pPr>
                            <w:ind w:left="-1134"/>
                            <w:jc w:val="center"/>
                            <w:rPr>
                              <w:rStyle w:val="Ttulo1Car"/>
                              <w:rFonts w:ascii="Arial" w:hAnsi="Arial" w:cs="Arial"/>
                              <w:bCs/>
                              <w:color w:val="000000" w:themeColor="text1"/>
                            </w:rPr>
                          </w:pPr>
                          <w:r w:rsidRPr="00765370">
                            <w:rPr>
                              <w:rStyle w:val="Ttulo1Car"/>
                              <w:rFonts w:ascii="Arial" w:hAnsi="Arial" w:cs="Arial"/>
                              <w:bCs/>
                              <w:color w:val="000000" w:themeColor="text1"/>
                            </w:rPr>
                            <w:t>(Describa el periodo del informe)</w:t>
                          </w:r>
                        </w:p>
                        <w:p w14:paraId="54B1856F" w14:textId="77777777" w:rsidR="00075CEF" w:rsidRPr="001804E1" w:rsidRDefault="00075CEF" w:rsidP="00E62E55">
                          <w:pPr>
                            <w:ind w:left="-1134"/>
                            <w:jc w:val="center"/>
                            <w:rPr>
                              <w:rFonts w:ascii="Arial" w:hAnsi="Arial"/>
                              <w:color w:val="000000" w:themeColor="text1"/>
                              <w:sz w:val="36"/>
                              <w:szCs w:val="36"/>
                            </w:rPr>
                          </w:pPr>
                        </w:p>
                        <w:p w14:paraId="4984AC00" w14:textId="77777777" w:rsidR="00E62E55" w:rsidRPr="00CA1AA7" w:rsidRDefault="00E62E55" w:rsidP="00E62E55">
                          <w:pPr>
                            <w:jc w:val="center"/>
                            <w:rPr>
                              <w:smallCaps/>
                              <w:color w:val="000000" w:themeColor="text1"/>
                              <w:sz w:val="36"/>
                              <w:szCs w:val="36"/>
                            </w:rPr>
                          </w:pPr>
                        </w:p>
                        <w:p w14:paraId="01C75039" w14:textId="77777777" w:rsidR="00402032" w:rsidRDefault="00402032" w:rsidP="00E62E55">
                          <w:pPr>
                            <w:jc w:val="center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</w:p>
                        <w:p w14:paraId="557EA7E2" w14:textId="77777777" w:rsidR="00402032" w:rsidRDefault="00402032" w:rsidP="00E62E55">
                          <w:pPr>
                            <w:jc w:val="center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</w:p>
                        <w:p w14:paraId="76FB7898" w14:textId="77777777" w:rsidR="00402032" w:rsidRDefault="00402032" w:rsidP="00E62E55">
                          <w:pPr>
                            <w:jc w:val="center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="007B7553">
            <w:rPr>
              <w:rFonts w:eastAsiaTheme="minorHAnsi" w:cstheme="minorBidi"/>
              <w:noProof/>
              <w:szCs w:val="22"/>
            </w:rPr>
            <w:drawing>
              <wp:anchor distT="0" distB="0" distL="114300" distR="114300" simplePos="0" relativeHeight="251661312" behindDoc="1" locked="0" layoutInCell="1" allowOverlap="1" wp14:anchorId="3AA36A55" wp14:editId="56FED3D3">
                <wp:simplePos x="0" y="0"/>
                <wp:positionH relativeFrom="column">
                  <wp:posOffset>1472565</wp:posOffset>
                </wp:positionH>
                <wp:positionV relativeFrom="paragraph">
                  <wp:posOffset>459740</wp:posOffset>
                </wp:positionV>
                <wp:extent cx="2798386" cy="655955"/>
                <wp:effectExtent l="0" t="0" r="2540" b="0"/>
                <wp:wrapNone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8386" cy="6559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382DF5CC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3CC78661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2B8BB8F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F247290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6865B744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7A2B8213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53DDFC89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2DF26976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5E62D4C5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50FF7EB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2412C90F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51473E68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5721B805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D8DA422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27BB91EE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80186E9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70AA0AA7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126CFD43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37F559C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43FC16AC" w14:textId="147DEF1B" w:rsidR="00CF5A8A" w:rsidRPr="00CF5A8A" w:rsidRDefault="00CF5A8A" w:rsidP="00CF5A8A">
          <w:pPr>
            <w:tabs>
              <w:tab w:val="left" w:pos="3484"/>
            </w:tabs>
            <w:rPr>
              <w:rFonts w:ascii="Arial" w:eastAsia="Arial" w:hAnsi="Arial"/>
              <w:sz w:val="22"/>
            </w:rPr>
          </w:pPr>
          <w:r>
            <w:rPr>
              <w:rFonts w:ascii="Arial" w:eastAsia="Arial" w:hAnsi="Arial"/>
              <w:sz w:val="22"/>
            </w:rPr>
            <w:tab/>
          </w:r>
        </w:p>
        <w:p w14:paraId="19AB17BC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2B95A248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03A1565B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7DA6B1AB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7CA8ACB9" w14:textId="749A8A14" w:rsidR="00CF5A8A" w:rsidRPr="00CF5A8A" w:rsidRDefault="00A767F0" w:rsidP="00CF5A8A">
          <w:pPr>
            <w:rPr>
              <w:rFonts w:ascii="Arial" w:eastAsia="Arial" w:hAnsi="Arial"/>
              <w:sz w:val="22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7196C370" wp14:editId="5AC24EC8">
                    <wp:simplePos x="0" y="0"/>
                    <wp:positionH relativeFrom="margin">
                      <wp:align>center</wp:align>
                    </wp:positionH>
                    <wp:positionV relativeFrom="page">
                      <wp:posOffset>8511257</wp:posOffset>
                    </wp:positionV>
                    <wp:extent cx="4007485" cy="338455"/>
                    <wp:effectExtent l="0" t="0" r="0" b="4445"/>
                    <wp:wrapSquare wrapText="bothSides"/>
                    <wp:docPr id="2" name="Cuadro de texto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007485" cy="33845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059C2B" w14:textId="4CE69C6D" w:rsidR="00D16D1A" w:rsidRPr="00252AE3" w:rsidRDefault="00D16D1A" w:rsidP="00252AE3">
                                <w:pPr>
                                  <w:pStyle w:val="Sinespaciado"/>
                                  <w:ind w:left="1843" w:hanging="3970"/>
                                  <w:jc w:val="center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252AE3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Fecha </w:t>
                                </w:r>
                                <w:r w:rsidR="005571C1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del </w:t>
                                </w:r>
                                <w:r w:rsidRPr="00252AE3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Informe</w:t>
                                </w:r>
                                <w:r w:rsidR="00252AE3" w:rsidRPr="00252AE3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:(XX de XXX de 2</w:t>
                                </w:r>
                                <w:r w:rsidR="0028737A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X</w:t>
                                </w:r>
                                <w:r w:rsidR="00252AE3" w:rsidRPr="00252AE3">
                                  <w:rPr>
                                    <w:rFonts w:ascii="Arial" w:hAnsi="Arial" w:cs="Arial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XX)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type w14:anchorId="7196C370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7" type="#_x0000_t202" style="position:absolute;margin-left:0;margin-top:670.2pt;width:315.55pt;height:26.6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" filled="f" stroked="f" strokeweight=".5pt">
                    <v:textbox inset="126pt,0,54pt,0">
                      <w:txbxContent>
                        <w:p w14:paraId="1B059C2B" w14:textId="4CE69C6D" w:rsidR="00D16D1A" w:rsidRPr="00252AE3" w:rsidRDefault="00D16D1A" w:rsidP="00252AE3">
                          <w:pPr>
                            <w:pStyle w:val="Sinespaciado"/>
                            <w:ind w:left="1843" w:hanging="3970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252AE3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 xml:space="preserve">Fecha </w:t>
                          </w:r>
                          <w:r w:rsidR="005571C1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 xml:space="preserve">del </w:t>
                          </w:r>
                          <w:r w:rsidRPr="00252AE3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>Informe</w:t>
                          </w:r>
                          <w:r w:rsidR="00252AE3" w:rsidRPr="00252AE3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>:(XX de XXX de 2</w:t>
                          </w:r>
                          <w:r w:rsidR="0028737A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>X</w:t>
                          </w:r>
                          <w:r w:rsidR="00252AE3" w:rsidRPr="00252AE3">
                            <w:rPr>
                              <w:rFonts w:ascii="Arial" w:hAnsi="Arial" w:cs="Arial"/>
                              <w:color w:val="000000" w:themeColor="text1"/>
                              <w:sz w:val="24"/>
                              <w:szCs w:val="24"/>
                            </w:rPr>
                            <w:t>XX)</w:t>
                          </w:r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</w:p>
        <w:p w14:paraId="4166BC45" w14:textId="77777777" w:rsidR="00CF5A8A" w:rsidRPr="00CF5A8A" w:rsidRDefault="00CF5A8A" w:rsidP="00CF5A8A">
          <w:pPr>
            <w:rPr>
              <w:rFonts w:ascii="Arial" w:eastAsia="Arial" w:hAnsi="Arial"/>
              <w:sz w:val="22"/>
            </w:rPr>
          </w:pPr>
        </w:p>
        <w:p w14:paraId="1A688D82" w14:textId="4019CD2A" w:rsidR="00E62E55" w:rsidRDefault="002E00E9">
          <w:pPr>
            <w:spacing w:after="160" w:line="259" w:lineRule="auto"/>
            <w:rPr>
              <w:rFonts w:ascii="Arial" w:eastAsia="Arial" w:hAnsi="Arial"/>
              <w:sz w:val="22"/>
            </w:rPr>
          </w:pPr>
        </w:p>
      </w:sdtContent>
    </w:sdt>
    <w:p w14:paraId="38097A5C" w14:textId="77777777" w:rsidR="00CC47B5" w:rsidRPr="00CC47B5" w:rsidRDefault="00CC47B5" w:rsidP="00CC47B5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5EA7F5DC" w14:textId="77777777" w:rsidR="00CC47B5" w:rsidRDefault="00CC47B5" w:rsidP="00CC47B5">
      <w:pPr>
        <w:pStyle w:val="Prrafodelista"/>
        <w:rPr>
          <w:rFonts w:ascii="Arial" w:eastAsia="Arial" w:hAnsi="Arial"/>
          <w:sz w:val="22"/>
        </w:rPr>
      </w:pPr>
    </w:p>
    <w:p w14:paraId="09049F21" w14:textId="77777777" w:rsidR="00D16D1A" w:rsidRPr="00D16D1A" w:rsidRDefault="00D16D1A" w:rsidP="00D16D1A">
      <w:pPr>
        <w:pStyle w:val="Prrafodelista"/>
        <w:tabs>
          <w:tab w:val="left" w:pos="519"/>
        </w:tabs>
        <w:spacing w:line="239" w:lineRule="auto"/>
        <w:ind w:left="0" w:right="100"/>
        <w:jc w:val="both"/>
        <w:rPr>
          <w:rFonts w:ascii="Arial" w:eastAsia="Arial" w:hAnsi="Arial"/>
          <w:sz w:val="22"/>
        </w:rPr>
      </w:pPr>
    </w:p>
    <w:p w14:paraId="6C8FDBFA" w14:textId="5BD3B2C5" w:rsidR="00CC47B5" w:rsidRPr="00C44DFE" w:rsidRDefault="00D16D1A" w:rsidP="006F3399">
      <w:pPr>
        <w:pStyle w:val="Prrafodelista"/>
        <w:numPr>
          <w:ilvl w:val="0"/>
          <w:numId w:val="45"/>
        </w:numPr>
        <w:tabs>
          <w:tab w:val="left" w:pos="519"/>
        </w:tabs>
        <w:spacing w:line="239" w:lineRule="auto"/>
        <w:ind w:left="0" w:right="100" w:firstLine="0"/>
        <w:jc w:val="both"/>
        <w:rPr>
          <w:rFonts w:ascii="Arial" w:eastAsia="Arial" w:hAnsi="Arial"/>
          <w:sz w:val="22"/>
        </w:rPr>
      </w:pPr>
      <w:r w:rsidRPr="006F3399">
        <w:rPr>
          <w:rFonts w:ascii="Arial" w:eastAsia="Arial" w:hAnsi="Arial"/>
          <w:b/>
          <w:sz w:val="22"/>
        </w:rPr>
        <w:t>I</w:t>
      </w:r>
      <w:r>
        <w:rPr>
          <w:rFonts w:ascii="Arial" w:eastAsia="Arial" w:hAnsi="Arial"/>
          <w:b/>
          <w:sz w:val="22"/>
        </w:rPr>
        <w:t xml:space="preserve">ntroducción </w:t>
      </w:r>
      <w:r w:rsidRPr="006F3399">
        <w:rPr>
          <w:rFonts w:ascii="Arial" w:eastAsia="Arial" w:hAnsi="Arial"/>
          <w:b/>
          <w:sz w:val="22"/>
        </w:rPr>
        <w:t>(</w:t>
      </w:r>
      <w:r w:rsidR="00CC47B5" w:rsidRPr="00C44DFE">
        <w:rPr>
          <w:rFonts w:ascii="Arial" w:eastAsia="Arial" w:hAnsi="Arial"/>
          <w:sz w:val="22"/>
        </w:rPr>
        <w:t xml:space="preserve">Párrafo introductorio </w:t>
      </w:r>
      <w:r w:rsidR="00503639" w:rsidRPr="00C44DFE">
        <w:rPr>
          <w:rFonts w:ascii="Arial" w:eastAsia="Arial" w:hAnsi="Arial"/>
          <w:sz w:val="22"/>
        </w:rPr>
        <w:t>del</w:t>
      </w:r>
      <w:r w:rsidR="00CC47B5" w:rsidRPr="00C44DFE">
        <w:rPr>
          <w:rFonts w:ascii="Arial" w:eastAsia="Arial" w:hAnsi="Arial"/>
          <w:sz w:val="22"/>
        </w:rPr>
        <w:t xml:space="preserve"> informe)</w:t>
      </w:r>
    </w:p>
    <w:p w14:paraId="65F6E49A" w14:textId="77777777" w:rsidR="00514231" w:rsidRPr="00514231" w:rsidRDefault="00514231" w:rsidP="006F3399">
      <w:pPr>
        <w:pStyle w:val="Prrafodelista"/>
        <w:ind w:left="0"/>
        <w:rPr>
          <w:rFonts w:ascii="Arial" w:eastAsia="Arial" w:hAnsi="Arial"/>
          <w:sz w:val="22"/>
        </w:rPr>
      </w:pPr>
    </w:p>
    <w:p w14:paraId="4BACDF9B" w14:textId="77777777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420B1A38" w14:textId="77777777" w:rsidR="006F3399" w:rsidRDefault="006F3399" w:rsidP="00790BFF">
      <w:pPr>
        <w:tabs>
          <w:tab w:val="left" w:pos="519"/>
        </w:tabs>
        <w:ind w:right="102"/>
        <w:jc w:val="both"/>
        <w:rPr>
          <w:rFonts w:ascii="Arial" w:eastAsia="Arial" w:hAnsi="Arial"/>
          <w:sz w:val="22"/>
        </w:rPr>
      </w:pPr>
    </w:p>
    <w:p w14:paraId="3EF9B92D" w14:textId="77777777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0D41BD3B" w14:textId="77777777" w:rsidR="00514231" w:rsidRPr="006F3399" w:rsidRDefault="00CE4A9C" w:rsidP="006F3399">
      <w:pPr>
        <w:pStyle w:val="Prrafodelista"/>
        <w:numPr>
          <w:ilvl w:val="0"/>
          <w:numId w:val="45"/>
        </w:numPr>
        <w:tabs>
          <w:tab w:val="left" w:pos="519"/>
        </w:tabs>
        <w:spacing w:line="239" w:lineRule="auto"/>
        <w:ind w:left="0" w:right="100" w:firstLine="0"/>
        <w:jc w:val="both"/>
        <w:rPr>
          <w:rFonts w:ascii="Arial" w:eastAsiaTheme="minorHAnsi" w:hAnsi="Arial"/>
          <w:b/>
          <w:sz w:val="22"/>
          <w:szCs w:val="22"/>
          <w:lang w:val="es-MX" w:eastAsia="en-US"/>
        </w:rPr>
      </w:pPr>
      <w:r w:rsidRPr="006F3399">
        <w:rPr>
          <w:rFonts w:ascii="Arial" w:eastAsiaTheme="minorHAnsi" w:hAnsi="Arial"/>
          <w:b/>
          <w:sz w:val="22"/>
          <w:szCs w:val="22"/>
          <w:lang w:val="es-MX" w:eastAsia="en-US"/>
        </w:rPr>
        <w:t>Actividades desarrolladas</w:t>
      </w:r>
    </w:p>
    <w:p w14:paraId="2E0537A8" w14:textId="77777777" w:rsidR="00402032" w:rsidRDefault="00402032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1934FCDA" w14:textId="77777777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20D5025A" w14:textId="77777777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26C7F14B" w14:textId="77777777" w:rsidR="006F3399" w:rsidRPr="00402032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5F807F5E" w14:textId="77777777" w:rsidR="00CC47B5" w:rsidRPr="006F3399" w:rsidRDefault="00CE4A9C" w:rsidP="006F3399">
      <w:pPr>
        <w:pStyle w:val="Prrafodelista"/>
        <w:numPr>
          <w:ilvl w:val="0"/>
          <w:numId w:val="45"/>
        </w:numPr>
        <w:tabs>
          <w:tab w:val="left" w:pos="519"/>
        </w:tabs>
        <w:spacing w:line="239" w:lineRule="auto"/>
        <w:ind w:left="0" w:right="100" w:firstLine="0"/>
        <w:jc w:val="both"/>
        <w:rPr>
          <w:rFonts w:ascii="Arial" w:eastAsiaTheme="minorHAnsi" w:hAnsi="Arial"/>
          <w:b/>
          <w:sz w:val="22"/>
          <w:szCs w:val="22"/>
          <w:lang w:val="es-MX" w:eastAsia="en-US"/>
        </w:rPr>
      </w:pPr>
      <w:r w:rsidRPr="006F3399">
        <w:rPr>
          <w:rFonts w:ascii="Arial" w:eastAsiaTheme="minorHAnsi" w:hAnsi="Arial"/>
          <w:b/>
          <w:sz w:val="22"/>
          <w:szCs w:val="22"/>
          <w:lang w:val="es-MX" w:eastAsia="en-US"/>
        </w:rPr>
        <w:t>Otros aspectos relevantes de la gestión</w:t>
      </w:r>
    </w:p>
    <w:p w14:paraId="5FA33108" w14:textId="77777777" w:rsidR="00402032" w:rsidRDefault="00402032" w:rsidP="006F3399">
      <w:pPr>
        <w:pStyle w:val="Prrafodelista"/>
        <w:ind w:left="0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129CF1BA" w14:textId="77777777" w:rsidR="006F3399" w:rsidRDefault="006F3399" w:rsidP="006F3399">
      <w:pPr>
        <w:pStyle w:val="Prrafodelista"/>
        <w:ind w:left="0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29F21CAD" w14:textId="77777777" w:rsidR="006F3399" w:rsidRDefault="006F3399" w:rsidP="006F3399">
      <w:pPr>
        <w:pStyle w:val="Prrafodelista"/>
        <w:ind w:left="0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4842E3DA" w14:textId="77777777" w:rsidR="006F3399" w:rsidRPr="00402032" w:rsidRDefault="006F3399" w:rsidP="006F3399">
      <w:pPr>
        <w:pStyle w:val="Prrafodelista"/>
        <w:ind w:left="0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492BF537" w14:textId="77777777" w:rsidR="00CC47B5" w:rsidRPr="006F3399" w:rsidRDefault="00CE4A9C" w:rsidP="006F3399">
      <w:pPr>
        <w:pStyle w:val="Prrafodelista"/>
        <w:numPr>
          <w:ilvl w:val="0"/>
          <w:numId w:val="45"/>
        </w:numPr>
        <w:tabs>
          <w:tab w:val="left" w:pos="519"/>
        </w:tabs>
        <w:spacing w:line="239" w:lineRule="auto"/>
        <w:ind w:left="0" w:right="100" w:firstLine="0"/>
        <w:jc w:val="both"/>
        <w:rPr>
          <w:rFonts w:ascii="Arial" w:eastAsiaTheme="minorHAnsi" w:hAnsi="Arial"/>
          <w:b/>
          <w:sz w:val="22"/>
          <w:szCs w:val="22"/>
          <w:lang w:val="es-MX" w:eastAsia="en-US"/>
        </w:rPr>
      </w:pPr>
      <w:r w:rsidRPr="006F3399">
        <w:rPr>
          <w:rFonts w:ascii="Arial" w:eastAsiaTheme="minorHAnsi" w:hAnsi="Arial"/>
          <w:b/>
          <w:sz w:val="22"/>
          <w:szCs w:val="22"/>
          <w:lang w:val="es-MX" w:eastAsia="en-US"/>
        </w:rPr>
        <w:t>Asuntos en proceso</w:t>
      </w:r>
    </w:p>
    <w:p w14:paraId="366B22B6" w14:textId="77777777" w:rsidR="00402032" w:rsidRDefault="00402032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471F70E4" w14:textId="4DC981F7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1C3AAD54" w14:textId="0AA29473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12182278" w14:textId="00CCCCD6" w:rsidR="006F3399" w:rsidRDefault="006F3399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50752801" w14:textId="04BD0B6E" w:rsidR="00D16D1A" w:rsidRDefault="00D16D1A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50E4A71F" w14:textId="2D339D6F" w:rsidR="00D16D1A" w:rsidRDefault="00D16D1A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76120DDD" w14:textId="48B06F49" w:rsidR="00D16D1A" w:rsidRDefault="00D16D1A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33AA25C0" w14:textId="2177159D" w:rsidR="00075CEF" w:rsidRDefault="00075CEF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7084D9DC" w14:textId="57A559CE" w:rsidR="00075CEF" w:rsidRPr="006512CF" w:rsidRDefault="00075CEF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lang w:val="es-MX" w:eastAsia="en-US"/>
        </w:rPr>
      </w:pPr>
      <w:r w:rsidRPr="006512CF">
        <w:rPr>
          <w:rFonts w:ascii="Arial" w:eastAsiaTheme="minorHAnsi" w:hAnsi="Arial"/>
          <w:lang w:val="es-MX" w:eastAsia="en-US"/>
        </w:rPr>
        <w:t>Aprobado por: (nombre y cargo</w:t>
      </w:r>
    </w:p>
    <w:p w14:paraId="1FE48423" w14:textId="284E5EBB" w:rsidR="00075CEF" w:rsidRPr="006512CF" w:rsidRDefault="00075CEF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lang w:val="es-MX" w:eastAsia="en-US"/>
        </w:rPr>
      </w:pPr>
      <w:r w:rsidRPr="006512CF">
        <w:rPr>
          <w:rFonts w:ascii="Arial" w:eastAsiaTheme="minorHAnsi" w:hAnsi="Arial"/>
          <w:lang w:val="es-MX" w:eastAsia="en-US"/>
        </w:rPr>
        <w:t>Elaborado por: (nombre y cargo)</w:t>
      </w:r>
    </w:p>
    <w:p w14:paraId="3612E946" w14:textId="77777777" w:rsidR="00075CEF" w:rsidRDefault="00075CEF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0C0E7FB3" w14:textId="5B9C8F7A" w:rsidR="00D16D1A" w:rsidRDefault="00D16D1A" w:rsidP="006F3399">
      <w:pPr>
        <w:tabs>
          <w:tab w:val="left" w:pos="519"/>
        </w:tabs>
        <w:spacing w:line="239" w:lineRule="auto"/>
        <w:ind w:right="100"/>
        <w:jc w:val="both"/>
        <w:rPr>
          <w:rFonts w:ascii="Arial" w:eastAsiaTheme="minorHAnsi" w:hAnsi="Arial"/>
          <w:sz w:val="22"/>
          <w:szCs w:val="22"/>
          <w:lang w:val="es-MX" w:eastAsia="en-US"/>
        </w:rPr>
      </w:pPr>
    </w:p>
    <w:p w14:paraId="42EF1CDA" w14:textId="7D7306DA" w:rsidR="00CE4A9C" w:rsidRPr="00CE4A9C" w:rsidRDefault="00CE4A9C" w:rsidP="00CE4A9C">
      <w:pPr>
        <w:jc w:val="both"/>
        <w:rPr>
          <w:rFonts w:ascii="Arial" w:eastAsia="Times New Roman" w:hAnsi="Arial"/>
          <w:sz w:val="22"/>
          <w:szCs w:val="22"/>
          <w:lang w:val="es-MX" w:eastAsia="es-MX"/>
        </w:rPr>
      </w:pPr>
    </w:p>
    <w:p w14:paraId="6A32A711" w14:textId="77777777"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E62E55">
          <w:headerReference w:type="default" r:id="rId11"/>
          <w:footerReference w:type="default" r:id="rId12"/>
          <w:type w:val="continuous"/>
          <w:pgSz w:w="12240" w:h="15840"/>
          <w:pgMar w:top="1417" w:right="1701" w:bottom="1417" w:left="1701" w:header="708" w:footer="708" w:gutter="0"/>
          <w:pgNumType w:start="0"/>
          <w:cols w:space="708"/>
          <w:titlePg/>
          <w:docGrid w:linePitch="360"/>
        </w:sectPr>
      </w:pPr>
    </w:p>
    <w:p w14:paraId="34402925" w14:textId="5CBC681F" w:rsidR="00B4515F" w:rsidRDefault="00B4515F" w:rsidP="00B4515F">
      <w:pPr>
        <w:jc w:val="center"/>
      </w:pPr>
    </w:p>
    <w:p w14:paraId="1C772E7C" w14:textId="77777777" w:rsidR="00B4515F" w:rsidRDefault="00B4515F" w:rsidP="00B4515F">
      <w:pPr>
        <w:jc w:val="center"/>
      </w:pPr>
    </w:p>
    <w:p w14:paraId="233F0DCF" w14:textId="77777777" w:rsidR="00B4515F" w:rsidRDefault="00B4515F" w:rsidP="00B4515F">
      <w:pPr>
        <w:jc w:val="center"/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450191F8" w14:textId="3142ACD7" w:rsidR="00B4515F" w:rsidRDefault="00B4515F" w:rsidP="00B4515F"/>
    <w:p w14:paraId="6849B3C7" w14:textId="05F068F0" w:rsidR="006F3399" w:rsidRDefault="006F3399" w:rsidP="00B4515F"/>
    <w:p w14:paraId="6E82CD94" w14:textId="53FEB0AD" w:rsidR="006F3399" w:rsidRPr="006F3399" w:rsidRDefault="006F3399" w:rsidP="006F3399">
      <w:pPr>
        <w:pStyle w:val="Prrafodelista"/>
        <w:numPr>
          <w:ilvl w:val="0"/>
          <w:numId w:val="49"/>
        </w:numPr>
        <w:jc w:val="center"/>
        <w:rPr>
          <w:color w:val="9CC2E5" w:themeColor="accent1" w:themeTint="99"/>
          <w:sz w:val="22"/>
        </w:rPr>
      </w:pPr>
      <w:r w:rsidRPr="006F3399">
        <w:rPr>
          <w:color w:val="9CC2E5" w:themeColor="accent1" w:themeTint="99"/>
          <w:sz w:val="22"/>
        </w:rPr>
        <w:t>FIN DEL DOCUMENTO -</w:t>
      </w:r>
    </w:p>
    <w:p w14:paraId="2B15A35F" w14:textId="77777777" w:rsidR="006F3399" w:rsidRDefault="006F3399" w:rsidP="006F3399">
      <w:pPr>
        <w:pStyle w:val="Prrafodelista"/>
        <w:numPr>
          <w:ilvl w:val="0"/>
          <w:numId w:val="49"/>
        </w:numPr>
        <w:jc w:val="center"/>
        <w:sectPr w:rsidR="006F3399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63591566" w14:textId="309D75B6" w:rsidR="00DA04BA" w:rsidRPr="00445178" w:rsidRDefault="00DA04BA" w:rsidP="007B7553">
      <w:pPr>
        <w:tabs>
          <w:tab w:val="left" w:pos="989"/>
          <w:tab w:val="left" w:pos="5880"/>
        </w:tabs>
        <w:rPr>
          <w:rFonts w:ascii="Arial" w:eastAsia="Arial" w:hAnsi="Arial"/>
          <w:sz w:val="23"/>
        </w:rPr>
      </w:pPr>
      <w:bookmarkStart w:id="0" w:name="_GoBack"/>
      <w:bookmarkEnd w:id="0"/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BBAE68" w14:textId="77777777" w:rsidR="002E00E9" w:rsidRDefault="002E00E9" w:rsidP="00DA2B0B">
      <w:r>
        <w:separator/>
      </w:r>
    </w:p>
  </w:endnote>
  <w:endnote w:type="continuationSeparator" w:id="0">
    <w:p w14:paraId="7336B7B5" w14:textId="77777777" w:rsidR="002E00E9" w:rsidRDefault="002E00E9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39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81"/>
      <w:gridCol w:w="2982"/>
      <w:gridCol w:w="2976"/>
    </w:tblGrid>
    <w:tr w:rsidR="007B7553" w14:paraId="03156A41" w14:textId="77777777" w:rsidTr="007E4C95">
      <w:trPr>
        <w:trHeight w:val="296"/>
      </w:trPr>
      <w:tc>
        <w:tcPr>
          <w:tcW w:w="2981" w:type="dxa"/>
          <w:shd w:val="clear" w:color="auto" w:fill="8EAADB" w:themeFill="accent5" w:themeFillTint="99"/>
        </w:tcPr>
        <w:p w14:paraId="715ED1E9" w14:textId="77777777" w:rsidR="007B7553" w:rsidRPr="007B7553" w:rsidRDefault="007B7553" w:rsidP="007B7553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7B7553">
            <w:rPr>
              <w:rFonts w:ascii="Arial" w:eastAsia="Arial" w:hAnsi="Arial"/>
              <w:b/>
              <w:sz w:val="16"/>
              <w:szCs w:val="16"/>
            </w:rPr>
            <w:t>Elaboró:</w:t>
          </w:r>
        </w:p>
      </w:tc>
      <w:tc>
        <w:tcPr>
          <w:tcW w:w="2982" w:type="dxa"/>
          <w:shd w:val="clear" w:color="auto" w:fill="8EAADB" w:themeFill="accent5" w:themeFillTint="99"/>
        </w:tcPr>
        <w:p w14:paraId="5DA7D872" w14:textId="77777777" w:rsidR="007B7553" w:rsidRPr="007B7553" w:rsidRDefault="007B7553" w:rsidP="007B7553">
          <w:pPr>
            <w:spacing w:line="0" w:lineRule="atLeast"/>
            <w:rPr>
              <w:rFonts w:ascii="Arial" w:eastAsia="Arial" w:hAnsi="Arial"/>
              <w:b/>
              <w:sz w:val="16"/>
              <w:szCs w:val="16"/>
            </w:rPr>
          </w:pPr>
          <w:r w:rsidRPr="007B7553">
            <w:rPr>
              <w:rFonts w:ascii="Arial" w:eastAsia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976" w:type="dxa"/>
          <w:shd w:val="clear" w:color="auto" w:fill="8EAADB" w:themeFill="accent5" w:themeFillTint="99"/>
        </w:tcPr>
        <w:p w14:paraId="0B27708C" w14:textId="77F9028B" w:rsidR="007B7553" w:rsidRPr="007B7553" w:rsidRDefault="000C52FF" w:rsidP="007B7553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>
            <w:rPr>
              <w:rFonts w:ascii="Arial" w:eastAsia="Arial" w:hAnsi="Arial"/>
              <w:b/>
              <w:sz w:val="16"/>
              <w:szCs w:val="16"/>
            </w:rPr>
            <w:t>Publicación:</w:t>
          </w:r>
        </w:p>
      </w:tc>
    </w:tr>
    <w:tr w:rsidR="007B7553" w14:paraId="64D328E0" w14:textId="77777777" w:rsidTr="007A2C02">
      <w:trPr>
        <w:trHeight w:val="296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59F94B73DC36498882B0CEB40CE6651F"/>
          </w:placeholder>
          <w:text/>
        </w:sdtPr>
        <w:sdtEndPr/>
        <w:sdtContent>
          <w:tc>
            <w:tcPr>
              <w:tcW w:w="2981" w:type="dxa"/>
              <w:vAlign w:val="center"/>
            </w:tcPr>
            <w:p w14:paraId="6799E659" w14:textId="0A63AEF8" w:rsidR="007B7553" w:rsidRPr="007B7553" w:rsidRDefault="007B7553" w:rsidP="007B7553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7B7553">
                <w:rPr>
                  <w:rFonts w:ascii="Arial" w:eastAsia="Arial" w:hAnsi="Arial"/>
                  <w:sz w:val="16"/>
                  <w:szCs w:val="16"/>
                </w:rPr>
                <w:t xml:space="preserve">Gerencia – </w:t>
              </w:r>
              <w:r w:rsidR="007A2C02">
                <w:rPr>
                  <w:rFonts w:ascii="Arial" w:eastAsia="Arial" w:hAnsi="Arial"/>
                  <w:sz w:val="16"/>
                  <w:szCs w:val="16"/>
                </w:rPr>
                <w:t xml:space="preserve">Oficina </w:t>
              </w:r>
              <w:r w:rsidRPr="007B7553">
                <w:rPr>
                  <w:rFonts w:ascii="Arial" w:eastAsia="Arial" w:hAnsi="Arial"/>
                  <w:sz w:val="16"/>
                  <w:szCs w:val="16"/>
                </w:rPr>
                <w:t xml:space="preserve"> de </w:t>
              </w:r>
              <w:r w:rsidR="007A2C02">
                <w:rPr>
                  <w:rFonts w:ascii="Arial" w:eastAsia="Arial" w:hAnsi="Arial"/>
                  <w:sz w:val="16"/>
                  <w:szCs w:val="16"/>
                </w:rPr>
                <w:t>Planeación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982" w:type="dxa"/>
              <w:vAlign w:val="center"/>
            </w:tcPr>
            <w:p w14:paraId="1626E105" w14:textId="5B00DEE4" w:rsidR="007B7553" w:rsidRPr="007B7553" w:rsidRDefault="007A2C02" w:rsidP="007B7553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>
                <w:rPr>
                  <w:rFonts w:ascii="Arial" w:hAnsi="Arial"/>
                  <w:sz w:val="16"/>
                  <w:szCs w:val="16"/>
                </w:rPr>
                <w:t>Oficina</w:t>
              </w:r>
              <w:r w:rsidR="007B7553" w:rsidRPr="007B7553">
                <w:rPr>
                  <w:rFonts w:ascii="Arial" w:hAnsi="Arial"/>
                  <w:sz w:val="16"/>
                  <w:szCs w:val="16"/>
                </w:rPr>
                <w:t xml:space="preserve"> de Planeación</w:t>
              </w:r>
            </w:p>
          </w:tc>
        </w:sdtContent>
      </w:sdt>
      <w:tc>
        <w:tcPr>
          <w:tcW w:w="2976" w:type="dxa"/>
          <w:vAlign w:val="center"/>
        </w:tcPr>
        <w:p w14:paraId="6C932A85" w14:textId="72BC92D7" w:rsidR="007B7553" w:rsidRPr="007B7553" w:rsidRDefault="007B7553" w:rsidP="00506E64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7B7553">
            <w:rPr>
              <w:rFonts w:ascii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476425208"/>
              <w:placeholder>
                <w:docPart w:val="D5DB925B94B94AA1AA2F0043D6F43CD8"/>
              </w:placeholder>
              <w:text/>
            </w:sdtPr>
            <w:sdtEndPr/>
            <w:sdtContent>
              <w:r w:rsidR="00506E64">
                <w:rPr>
                  <w:rFonts w:ascii="Arial" w:eastAsia="Arial" w:hAnsi="Arial"/>
                  <w:sz w:val="16"/>
                  <w:szCs w:val="16"/>
                </w:rPr>
                <w:t>25</w:t>
              </w:r>
              <w:r w:rsidRPr="007B7553">
                <w:rPr>
                  <w:rFonts w:ascii="Arial" w:eastAsia="Arial" w:hAnsi="Arial"/>
                  <w:sz w:val="16"/>
                  <w:szCs w:val="16"/>
                </w:rPr>
                <w:t xml:space="preserve"> de </w:t>
              </w:r>
              <w:r w:rsidR="00506E64">
                <w:rPr>
                  <w:rFonts w:ascii="Arial" w:eastAsia="Arial" w:hAnsi="Arial"/>
                  <w:sz w:val="16"/>
                  <w:szCs w:val="16"/>
                </w:rPr>
                <w:t>septiembre</w:t>
              </w:r>
              <w:r w:rsidRPr="007B7553">
                <w:rPr>
                  <w:rFonts w:ascii="Arial" w:eastAsia="Arial" w:hAnsi="Arial"/>
                  <w:sz w:val="16"/>
                  <w:szCs w:val="16"/>
                </w:rPr>
                <w:t xml:space="preserve"> de </w:t>
              </w:r>
              <w:r w:rsidR="007A2C02">
                <w:rPr>
                  <w:rFonts w:ascii="Arial" w:eastAsia="Arial" w:hAnsi="Arial"/>
                  <w:sz w:val="16"/>
                  <w:szCs w:val="16"/>
                </w:rPr>
                <w:t>2</w:t>
              </w:r>
              <w:r w:rsidR="00506E64">
                <w:rPr>
                  <w:rFonts w:ascii="Arial" w:eastAsia="Arial" w:hAnsi="Arial"/>
                  <w:sz w:val="16"/>
                  <w:szCs w:val="16"/>
                </w:rPr>
                <w:t>024</w:t>
              </w:r>
            </w:sdtContent>
          </w:sdt>
        </w:p>
      </w:tc>
    </w:tr>
  </w:tbl>
  <w:p w14:paraId="13D3FD42" w14:textId="77777777"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E6E628" w14:textId="77777777" w:rsidR="002E00E9" w:rsidRDefault="002E00E9" w:rsidP="00DA2B0B">
      <w:r>
        <w:separator/>
      </w:r>
    </w:p>
  </w:footnote>
  <w:footnote w:type="continuationSeparator" w:id="0">
    <w:p w14:paraId="6D44E867" w14:textId="77777777" w:rsidR="002E00E9" w:rsidRDefault="002E00E9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8"/>
      <w:gridCol w:w="4110"/>
      <w:gridCol w:w="853"/>
      <w:gridCol w:w="1277"/>
    </w:tblGrid>
    <w:tr w:rsidR="007B7553" w:rsidRPr="00FC4823" w14:paraId="60710974" w14:textId="77777777" w:rsidTr="007B7553">
      <w:trPr>
        <w:trHeight w:val="354"/>
      </w:trPr>
      <w:tc>
        <w:tcPr>
          <w:tcW w:w="1466" w:type="pct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365FB858" w14:textId="77777777" w:rsidR="007B7553" w:rsidRPr="00DA2B0B" w:rsidRDefault="007B7553" w:rsidP="007B7553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139AEED9" wp14:editId="39C9BB0C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112FD48C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7B7553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Direccionamiento Estratégico y Planeación</w:t>
          </w:r>
        </w:p>
        <w:p w14:paraId="72F9CAC2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7B7553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Formato Informe de Gestión</w:t>
          </w:r>
        </w:p>
      </w:tc>
      <w:tc>
        <w:tcPr>
          <w:tcW w:w="483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73E474C0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7B7553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1E5FE8C1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7B7553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F-E-1200-06</w:t>
          </w:r>
        </w:p>
      </w:tc>
    </w:tr>
    <w:tr w:rsidR="007B7553" w:rsidRPr="00FC4823" w14:paraId="126BCB67" w14:textId="77777777" w:rsidTr="007B7553">
      <w:trPr>
        <w:trHeight w:val="400"/>
      </w:trPr>
      <w:tc>
        <w:tcPr>
          <w:tcW w:w="1466" w:type="pct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6B84A312" w14:textId="77777777" w:rsidR="007B7553" w:rsidRPr="00DA2B0B" w:rsidRDefault="007B7553" w:rsidP="007B7553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2328" w:type="pct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A70D403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483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35825547" w14:textId="77777777" w:rsidR="007B7553" w:rsidRPr="007B7553" w:rsidRDefault="007B7553" w:rsidP="007B7553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7B7553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7B7553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724" w:type="pc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640E44A1" w14:textId="6EC36D9C" w:rsidR="007B7553" w:rsidRPr="007B7553" w:rsidRDefault="00DB29FF" w:rsidP="007B7553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2</w:t>
          </w:r>
        </w:p>
      </w:tc>
    </w:tr>
  </w:tbl>
  <w:p w14:paraId="4C66EC02" w14:textId="77777777" w:rsidR="00C8159F" w:rsidRDefault="000049D8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B198864" wp14:editId="6D920D50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14:paraId="04A2D731" w14:textId="1AC65AB2"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506E64" w:rsidRPr="00506E64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1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B198864" id="Rectángulo 1" o:spid="_x0000_s1028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14:paraId="04A2D731" w14:textId="1AC65AB2"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506E64" w:rsidRPr="00506E64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1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6B96C83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1pt;height:11.1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1B6ECF"/>
    <w:multiLevelType w:val="hybridMultilevel"/>
    <w:tmpl w:val="2CDC8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C5946C5"/>
    <w:multiLevelType w:val="hybridMultilevel"/>
    <w:tmpl w:val="9E1AC0D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2B06F68"/>
    <w:multiLevelType w:val="hybridMultilevel"/>
    <w:tmpl w:val="628AA2B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E77C51"/>
    <w:multiLevelType w:val="hybridMultilevel"/>
    <w:tmpl w:val="ACCA61A6"/>
    <w:lvl w:ilvl="0" w:tplc="9B16153A">
      <w:numFmt w:val="bullet"/>
      <w:lvlText w:val="-"/>
      <w:lvlJc w:val="left"/>
      <w:pPr>
        <w:ind w:left="405" w:hanging="360"/>
      </w:pPr>
      <w:rPr>
        <w:rFonts w:ascii="Calibri" w:eastAsia="Calibr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9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1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3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5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8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0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6B005A3"/>
    <w:multiLevelType w:val="hybridMultilevel"/>
    <w:tmpl w:val="FCDE82B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4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5" w15:restartNumberingAfterBreak="0">
    <w:nsid w:val="4BEF4872"/>
    <w:multiLevelType w:val="hybridMultilevel"/>
    <w:tmpl w:val="E9F61BD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8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69BA6291"/>
    <w:multiLevelType w:val="hybridMultilevel"/>
    <w:tmpl w:val="352AF834"/>
    <w:lvl w:ilvl="0" w:tplc="0102122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6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3"/>
  </w:num>
  <w:num w:numId="5">
    <w:abstractNumId w:val="31"/>
  </w:num>
  <w:num w:numId="6">
    <w:abstractNumId w:val="14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29"/>
  </w:num>
  <w:num w:numId="13">
    <w:abstractNumId w:val="46"/>
  </w:num>
  <w:num w:numId="14">
    <w:abstractNumId w:val="11"/>
  </w:num>
  <w:num w:numId="15">
    <w:abstractNumId w:val="34"/>
  </w:num>
  <w:num w:numId="16">
    <w:abstractNumId w:val="7"/>
  </w:num>
  <w:num w:numId="17">
    <w:abstractNumId w:val="38"/>
  </w:num>
  <w:num w:numId="18">
    <w:abstractNumId w:val="23"/>
  </w:num>
  <w:num w:numId="19">
    <w:abstractNumId w:val="44"/>
  </w:num>
  <w:num w:numId="20">
    <w:abstractNumId w:val="22"/>
  </w:num>
  <w:num w:numId="21">
    <w:abstractNumId w:val="45"/>
  </w:num>
  <w:num w:numId="22">
    <w:abstractNumId w:val="10"/>
  </w:num>
  <w:num w:numId="23">
    <w:abstractNumId w:val="19"/>
  </w:num>
  <w:num w:numId="24">
    <w:abstractNumId w:val="28"/>
  </w:num>
  <w:num w:numId="25">
    <w:abstractNumId w:val="20"/>
  </w:num>
  <w:num w:numId="26">
    <w:abstractNumId w:val="48"/>
  </w:num>
  <w:num w:numId="27">
    <w:abstractNumId w:val="30"/>
  </w:num>
  <w:num w:numId="28">
    <w:abstractNumId w:val="27"/>
  </w:num>
  <w:num w:numId="29">
    <w:abstractNumId w:val="24"/>
  </w:num>
  <w:num w:numId="30">
    <w:abstractNumId w:val="18"/>
  </w:num>
  <w:num w:numId="31">
    <w:abstractNumId w:val="41"/>
  </w:num>
  <w:num w:numId="32">
    <w:abstractNumId w:val="47"/>
  </w:num>
  <w:num w:numId="33">
    <w:abstractNumId w:val="25"/>
  </w:num>
  <w:num w:numId="34">
    <w:abstractNumId w:val="39"/>
  </w:num>
  <w:num w:numId="35">
    <w:abstractNumId w:val="21"/>
  </w:num>
  <w:num w:numId="36">
    <w:abstractNumId w:val="17"/>
  </w:num>
  <w:num w:numId="37">
    <w:abstractNumId w:val="8"/>
  </w:num>
  <w:num w:numId="38">
    <w:abstractNumId w:val="26"/>
  </w:num>
  <w:num w:numId="39">
    <w:abstractNumId w:val="36"/>
  </w:num>
  <w:num w:numId="40">
    <w:abstractNumId w:val="37"/>
  </w:num>
  <w:num w:numId="41">
    <w:abstractNumId w:val="40"/>
  </w:num>
  <w:num w:numId="42">
    <w:abstractNumId w:val="42"/>
  </w:num>
  <w:num w:numId="43">
    <w:abstractNumId w:val="12"/>
  </w:num>
  <w:num w:numId="44">
    <w:abstractNumId w:val="9"/>
  </w:num>
  <w:num w:numId="45">
    <w:abstractNumId w:val="15"/>
  </w:num>
  <w:num w:numId="46">
    <w:abstractNumId w:val="32"/>
  </w:num>
  <w:num w:numId="47">
    <w:abstractNumId w:val="43"/>
  </w:num>
  <w:num w:numId="48">
    <w:abstractNumId w:val="35"/>
  </w:num>
  <w:num w:numId="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07586"/>
    <w:rsid w:val="0001010D"/>
    <w:rsid w:val="00014404"/>
    <w:rsid w:val="000144A9"/>
    <w:rsid w:val="00021CD8"/>
    <w:rsid w:val="00022AD1"/>
    <w:rsid w:val="000247D4"/>
    <w:rsid w:val="00033390"/>
    <w:rsid w:val="00052DFC"/>
    <w:rsid w:val="00057EE8"/>
    <w:rsid w:val="000728D0"/>
    <w:rsid w:val="000753A9"/>
    <w:rsid w:val="00075CEF"/>
    <w:rsid w:val="000828FF"/>
    <w:rsid w:val="000833BA"/>
    <w:rsid w:val="00093F37"/>
    <w:rsid w:val="000944AF"/>
    <w:rsid w:val="000A5B54"/>
    <w:rsid w:val="000B6812"/>
    <w:rsid w:val="000B743A"/>
    <w:rsid w:val="000C52FF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5B83"/>
    <w:rsid w:val="001804E1"/>
    <w:rsid w:val="001A7AEE"/>
    <w:rsid w:val="001C1786"/>
    <w:rsid w:val="001E3343"/>
    <w:rsid w:val="001E3D81"/>
    <w:rsid w:val="001E455B"/>
    <w:rsid w:val="001F0EE0"/>
    <w:rsid w:val="00200CD6"/>
    <w:rsid w:val="00204DB7"/>
    <w:rsid w:val="002104D6"/>
    <w:rsid w:val="002407FB"/>
    <w:rsid w:val="00240E9A"/>
    <w:rsid w:val="00252AE3"/>
    <w:rsid w:val="00257D65"/>
    <w:rsid w:val="0028737A"/>
    <w:rsid w:val="002B1B9D"/>
    <w:rsid w:val="002B21ED"/>
    <w:rsid w:val="002C1EC9"/>
    <w:rsid w:val="002C5C31"/>
    <w:rsid w:val="002C66D0"/>
    <w:rsid w:val="002D2BDC"/>
    <w:rsid w:val="002D7281"/>
    <w:rsid w:val="002D7B03"/>
    <w:rsid w:val="002E00E9"/>
    <w:rsid w:val="002E71AA"/>
    <w:rsid w:val="0030246C"/>
    <w:rsid w:val="00311F62"/>
    <w:rsid w:val="00312B8D"/>
    <w:rsid w:val="00326384"/>
    <w:rsid w:val="0033139C"/>
    <w:rsid w:val="00351D0C"/>
    <w:rsid w:val="00360465"/>
    <w:rsid w:val="00387919"/>
    <w:rsid w:val="003A6B60"/>
    <w:rsid w:val="003B5513"/>
    <w:rsid w:val="003C1623"/>
    <w:rsid w:val="003C5E08"/>
    <w:rsid w:val="003C64E6"/>
    <w:rsid w:val="003C7744"/>
    <w:rsid w:val="003D32BE"/>
    <w:rsid w:val="003F75FC"/>
    <w:rsid w:val="00402032"/>
    <w:rsid w:val="004025B1"/>
    <w:rsid w:val="0041590B"/>
    <w:rsid w:val="00416970"/>
    <w:rsid w:val="00417B62"/>
    <w:rsid w:val="00445178"/>
    <w:rsid w:val="00473456"/>
    <w:rsid w:val="00473AB4"/>
    <w:rsid w:val="00494B43"/>
    <w:rsid w:val="004A3C7F"/>
    <w:rsid w:val="004B1DA1"/>
    <w:rsid w:val="004B1F1C"/>
    <w:rsid w:val="004B21DD"/>
    <w:rsid w:val="004C3E51"/>
    <w:rsid w:val="004C5E12"/>
    <w:rsid w:val="00503639"/>
    <w:rsid w:val="0050686B"/>
    <w:rsid w:val="00506E64"/>
    <w:rsid w:val="00510627"/>
    <w:rsid w:val="00513921"/>
    <w:rsid w:val="00514231"/>
    <w:rsid w:val="00520014"/>
    <w:rsid w:val="00523B7B"/>
    <w:rsid w:val="00524F22"/>
    <w:rsid w:val="00543346"/>
    <w:rsid w:val="00556468"/>
    <w:rsid w:val="005571C1"/>
    <w:rsid w:val="0057289F"/>
    <w:rsid w:val="005749AA"/>
    <w:rsid w:val="00584F5C"/>
    <w:rsid w:val="005940CD"/>
    <w:rsid w:val="005A2B8E"/>
    <w:rsid w:val="005A48CF"/>
    <w:rsid w:val="005B5B00"/>
    <w:rsid w:val="005E1078"/>
    <w:rsid w:val="005F506A"/>
    <w:rsid w:val="00610787"/>
    <w:rsid w:val="00611930"/>
    <w:rsid w:val="0061560C"/>
    <w:rsid w:val="00640BE6"/>
    <w:rsid w:val="0064750E"/>
    <w:rsid w:val="00650DE3"/>
    <w:rsid w:val="006512CF"/>
    <w:rsid w:val="006665F6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6F3399"/>
    <w:rsid w:val="00703255"/>
    <w:rsid w:val="00706A4C"/>
    <w:rsid w:val="00707132"/>
    <w:rsid w:val="00721B49"/>
    <w:rsid w:val="00743E19"/>
    <w:rsid w:val="00752038"/>
    <w:rsid w:val="00765370"/>
    <w:rsid w:val="00782675"/>
    <w:rsid w:val="00790BFF"/>
    <w:rsid w:val="00795B7E"/>
    <w:rsid w:val="007A1EAC"/>
    <w:rsid w:val="007A2C02"/>
    <w:rsid w:val="007A5A28"/>
    <w:rsid w:val="007A65A6"/>
    <w:rsid w:val="007B7553"/>
    <w:rsid w:val="007C7745"/>
    <w:rsid w:val="007D0D68"/>
    <w:rsid w:val="007E3DF9"/>
    <w:rsid w:val="00803C28"/>
    <w:rsid w:val="00816435"/>
    <w:rsid w:val="00834A19"/>
    <w:rsid w:val="00846E94"/>
    <w:rsid w:val="008702DF"/>
    <w:rsid w:val="008760FF"/>
    <w:rsid w:val="00876C83"/>
    <w:rsid w:val="00892512"/>
    <w:rsid w:val="008947BD"/>
    <w:rsid w:val="008A5BC8"/>
    <w:rsid w:val="008B0C58"/>
    <w:rsid w:val="008B6FEF"/>
    <w:rsid w:val="008B72FC"/>
    <w:rsid w:val="008C0A59"/>
    <w:rsid w:val="008D61D1"/>
    <w:rsid w:val="008F43B4"/>
    <w:rsid w:val="008F6629"/>
    <w:rsid w:val="009159D0"/>
    <w:rsid w:val="00916FB0"/>
    <w:rsid w:val="0092218D"/>
    <w:rsid w:val="00924E7B"/>
    <w:rsid w:val="009420DC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9F69E8"/>
    <w:rsid w:val="00A43EC4"/>
    <w:rsid w:val="00A44A02"/>
    <w:rsid w:val="00A44D81"/>
    <w:rsid w:val="00A4505D"/>
    <w:rsid w:val="00A63A14"/>
    <w:rsid w:val="00A767F0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35750"/>
    <w:rsid w:val="00B40669"/>
    <w:rsid w:val="00B4102F"/>
    <w:rsid w:val="00B4515F"/>
    <w:rsid w:val="00B45A3D"/>
    <w:rsid w:val="00B74518"/>
    <w:rsid w:val="00B84860"/>
    <w:rsid w:val="00B91D02"/>
    <w:rsid w:val="00BA1A6D"/>
    <w:rsid w:val="00BB2731"/>
    <w:rsid w:val="00BB43A0"/>
    <w:rsid w:val="00BB55E3"/>
    <w:rsid w:val="00BC1504"/>
    <w:rsid w:val="00BC190E"/>
    <w:rsid w:val="00BC211E"/>
    <w:rsid w:val="00C1051F"/>
    <w:rsid w:val="00C17795"/>
    <w:rsid w:val="00C25ACF"/>
    <w:rsid w:val="00C44DFE"/>
    <w:rsid w:val="00C44E19"/>
    <w:rsid w:val="00C45736"/>
    <w:rsid w:val="00C5249C"/>
    <w:rsid w:val="00C6014D"/>
    <w:rsid w:val="00C8159F"/>
    <w:rsid w:val="00C845A6"/>
    <w:rsid w:val="00CA1AA7"/>
    <w:rsid w:val="00CA408F"/>
    <w:rsid w:val="00CC22CB"/>
    <w:rsid w:val="00CC47B5"/>
    <w:rsid w:val="00CD7670"/>
    <w:rsid w:val="00CE4A9C"/>
    <w:rsid w:val="00CF5A8A"/>
    <w:rsid w:val="00D16D1A"/>
    <w:rsid w:val="00D51BC0"/>
    <w:rsid w:val="00D52212"/>
    <w:rsid w:val="00D52C36"/>
    <w:rsid w:val="00D63CF7"/>
    <w:rsid w:val="00DA04BA"/>
    <w:rsid w:val="00DA2B0B"/>
    <w:rsid w:val="00DA39C4"/>
    <w:rsid w:val="00DB1223"/>
    <w:rsid w:val="00DB29FF"/>
    <w:rsid w:val="00DB3B2B"/>
    <w:rsid w:val="00DC1BC2"/>
    <w:rsid w:val="00DC4C8B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62E55"/>
    <w:rsid w:val="00E7446F"/>
    <w:rsid w:val="00E8553C"/>
    <w:rsid w:val="00E867BE"/>
    <w:rsid w:val="00EB5A92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4679F"/>
    <w:rsid w:val="00F57902"/>
    <w:rsid w:val="00F9227B"/>
    <w:rsid w:val="00FB48DA"/>
    <w:rsid w:val="00FB5762"/>
    <w:rsid w:val="00FC00FE"/>
    <w:rsid w:val="00FC0CE5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6883C2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E62E5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Sinespaciado">
    <w:name w:val="No Spacing"/>
    <w:link w:val="SinespaciadoCar"/>
    <w:uiPriority w:val="1"/>
    <w:qFormat/>
    <w:rsid w:val="00E62E55"/>
    <w:pPr>
      <w:spacing w:after="0" w:line="240" w:lineRule="auto"/>
    </w:pPr>
    <w:rPr>
      <w:rFonts w:eastAsiaTheme="minorEastAsia"/>
      <w:lang w:eastAsia="es-CO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62E55"/>
    <w:rPr>
      <w:rFonts w:eastAsiaTheme="minorEastAsia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E62E5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9F94B73DC36498882B0CEB40CE66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04796-0365-4FAA-ABE0-6F0CB779A924}"/>
      </w:docPartPr>
      <w:docPartBody>
        <w:p w:rsidR="009770FD" w:rsidRDefault="009321AC" w:rsidP="009321AC">
          <w:pPr>
            <w:pStyle w:val="59F94B73DC36498882B0CEB40CE6651F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5DB925B94B94AA1AA2F0043D6F43C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B24A02-21D8-4868-A494-849EC4073549}"/>
      </w:docPartPr>
      <w:docPartBody>
        <w:p w:rsidR="009770FD" w:rsidRDefault="009321AC" w:rsidP="009321AC">
          <w:pPr>
            <w:pStyle w:val="D5DB925B94B94AA1AA2F0043D6F43CD8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1C233A"/>
    <w:rsid w:val="002804E6"/>
    <w:rsid w:val="002A4225"/>
    <w:rsid w:val="003313EC"/>
    <w:rsid w:val="0037529C"/>
    <w:rsid w:val="004D17A4"/>
    <w:rsid w:val="00571415"/>
    <w:rsid w:val="005D32BD"/>
    <w:rsid w:val="005F2BD5"/>
    <w:rsid w:val="00610609"/>
    <w:rsid w:val="006D061F"/>
    <w:rsid w:val="006E2837"/>
    <w:rsid w:val="007B41AC"/>
    <w:rsid w:val="0083761C"/>
    <w:rsid w:val="00896F3F"/>
    <w:rsid w:val="009321AC"/>
    <w:rsid w:val="009770FD"/>
    <w:rsid w:val="00A11844"/>
    <w:rsid w:val="00BF45E4"/>
    <w:rsid w:val="00D67C3C"/>
    <w:rsid w:val="00DE4358"/>
    <w:rsid w:val="00E96F82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71415"/>
    <w:rPr>
      <w:color w:val="808080"/>
    </w:rPr>
  </w:style>
  <w:style w:type="paragraph" w:customStyle="1" w:styleId="59F94B73DC36498882B0CEB40CE6651F">
    <w:name w:val="59F94B73DC36498882B0CEB40CE6651F"/>
    <w:rsid w:val="009321AC"/>
    <w:rPr>
      <w:lang w:val="es-MX" w:eastAsia="es-MX"/>
    </w:rPr>
  </w:style>
  <w:style w:type="paragraph" w:customStyle="1" w:styleId="D5DB925B94B94AA1AA2F0043D6F43CD8">
    <w:name w:val="D5DB925B94B94AA1AA2F0043D6F43CD8"/>
    <w:rsid w:val="009321AC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D9940-4BC9-4B97-B4C6-1DB4FE711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0</TotalTime>
  <Pages>2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GESTIÓN</vt:lpstr>
    </vt:vector>
  </TitlesOfParts>
  <Company>Hewlett-Packard Company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 GESTIÓN</dc:title>
  <dc:subject/>
  <dc:creator>NOMBRES, APELLIDOS (Mayúscula fija)</dc:creator>
  <cp:keywords/>
  <dc:description/>
  <cp:lastModifiedBy>Jairo Rico Bolivar</cp:lastModifiedBy>
  <cp:revision>2</cp:revision>
  <cp:lastPrinted>2019-06-11T14:44:00Z</cp:lastPrinted>
  <dcterms:created xsi:type="dcterms:W3CDTF">2024-09-25T17:00:00Z</dcterms:created>
  <dcterms:modified xsi:type="dcterms:W3CDTF">2024-09-25T17:00:00Z</dcterms:modified>
</cp:coreProperties>
</file>