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F1C" w:rsidRDefault="004B1F1C" w:rsidP="00BC190E">
      <w:pPr>
        <w:tabs>
          <w:tab w:val="left" w:pos="519"/>
        </w:tabs>
        <w:spacing w:line="239" w:lineRule="auto"/>
        <w:ind w:right="100"/>
        <w:jc w:val="both"/>
        <w:rPr>
          <w:rFonts w:ascii="Arial" w:eastAsia="Arial" w:hAnsi="Arial"/>
          <w:sz w:val="22"/>
        </w:rPr>
      </w:pPr>
    </w:p>
    <w:p w:rsidR="00510627" w:rsidRDefault="007A1EAC" w:rsidP="00510627">
      <w:pPr>
        <w:pStyle w:val="Prrafodelista"/>
        <w:numPr>
          <w:ilvl w:val="0"/>
          <w:numId w:val="39"/>
        </w:numPr>
        <w:jc w:val="both"/>
        <w:outlineLvl w:val="0"/>
        <w:rPr>
          <w:rFonts w:ascii="Arial" w:hAnsi="Arial"/>
          <w:sz w:val="22"/>
          <w:szCs w:val="22"/>
        </w:rPr>
      </w:pPr>
      <w:r w:rsidRPr="00510627">
        <w:rPr>
          <w:rFonts w:ascii="Arial" w:eastAsia="Arial" w:hAnsi="Arial" w:cstheme="majorBidi"/>
          <w:b/>
          <w:color w:val="000000" w:themeColor="text1"/>
          <w:sz w:val="22"/>
          <w:szCs w:val="26"/>
        </w:rPr>
        <w:t>OBJETIVO</w:t>
      </w:r>
      <w:r w:rsidR="00510627">
        <w:rPr>
          <w:rFonts w:ascii="Arial" w:eastAsia="Arial" w:hAnsi="Arial" w:cstheme="majorBidi"/>
          <w:b/>
          <w:color w:val="000000" w:themeColor="text1"/>
          <w:sz w:val="22"/>
          <w:szCs w:val="26"/>
        </w:rPr>
        <w:t>.</w:t>
      </w:r>
      <w:r w:rsidR="00510627">
        <w:t xml:space="preserve"> </w:t>
      </w:r>
      <w:sdt>
        <w:sdtPr>
          <w:rPr>
            <w:rFonts w:ascii="Arial" w:hAnsi="Arial"/>
            <w:sz w:val="22"/>
            <w:szCs w:val="22"/>
          </w:rPr>
          <w:alias w:val="Es el qué y para qué se contempla el procedimiento"/>
          <w:tag w:val="ESCRIBA EL OBJETIVO DEL PROCEDIMIENTO"/>
          <w:id w:val="1859306472"/>
          <w:placeholder>
            <w:docPart w:val="F51434F383004E9689CA4978123574A0"/>
          </w:placeholder>
          <w:showingPlcHdr/>
          <w:text/>
        </w:sdtPr>
        <w:sdtEndPr/>
        <w:sdtContent>
          <w:r w:rsidR="00510627" w:rsidRPr="00E05B91">
            <w:rPr>
              <w:rStyle w:val="Textodelmarcadordeposicin"/>
            </w:rPr>
            <w:t>Haga clic o pulse aquí para escribir texto.</w:t>
          </w:r>
        </w:sdtContent>
      </w:sdt>
    </w:p>
    <w:p w:rsidR="00510627" w:rsidRPr="00510627" w:rsidRDefault="00510627" w:rsidP="00510627">
      <w:pPr>
        <w:ind w:hanging="360"/>
        <w:jc w:val="both"/>
        <w:outlineLvl w:val="0"/>
        <w:rPr>
          <w:rFonts w:ascii="Arial" w:hAnsi="Arial"/>
          <w:sz w:val="22"/>
          <w:szCs w:val="22"/>
        </w:rPr>
      </w:pPr>
    </w:p>
    <w:p w:rsidR="000247D4" w:rsidRPr="00510627" w:rsidRDefault="000247D4" w:rsidP="00510627">
      <w:pPr>
        <w:pStyle w:val="Ttulo2"/>
        <w:numPr>
          <w:ilvl w:val="0"/>
          <w:numId w:val="39"/>
        </w:numPr>
        <w:ind w:left="709"/>
        <w:jc w:val="both"/>
        <w:rPr>
          <w:b w:val="0"/>
          <w:szCs w:val="22"/>
        </w:rPr>
      </w:pPr>
      <w:r w:rsidRPr="00510627">
        <w:rPr>
          <w:rFonts w:eastAsia="Arial"/>
        </w:rPr>
        <w:t>ALCANCE</w:t>
      </w:r>
      <w:r w:rsidR="00510627" w:rsidRPr="00510627">
        <w:rPr>
          <w:rFonts w:eastAsia="Arial"/>
        </w:rPr>
        <w:t xml:space="preserve">. </w:t>
      </w:r>
      <w:sdt>
        <w:sdtPr>
          <w:rPr>
            <w:b w:val="0"/>
            <w:szCs w:val="22"/>
          </w:rPr>
          <w:alias w:val="En qué actividad inicia y dónde termina el procedimiento"/>
          <w:tag w:val="ALCANCE"/>
          <w:id w:val="-1863812210"/>
          <w:placeholder>
            <w:docPart w:val="1174B474A49C4DE8BDA1D4008A32016E"/>
          </w:placeholder>
          <w:showingPlcHdr/>
          <w:text/>
        </w:sdtPr>
        <w:sdtEndPr/>
        <w:sdtContent>
          <w:r w:rsidR="00510627" w:rsidRPr="00510627">
            <w:rPr>
              <w:rStyle w:val="Textodelmarcadordeposicin"/>
              <w:rFonts w:ascii="Calibri" w:eastAsia="Calibri" w:hAnsi="Calibri" w:cs="Arial"/>
              <w:b w:val="0"/>
              <w:sz w:val="20"/>
              <w:szCs w:val="20"/>
            </w:rPr>
            <w:t>Haga clic o pulse aquí para escribir texto.</w:t>
          </w:r>
        </w:sdtContent>
      </w:sdt>
    </w:p>
    <w:p w:rsidR="000247D4" w:rsidRPr="000247D4" w:rsidRDefault="000247D4" w:rsidP="00510627">
      <w:pPr>
        <w:ind w:left="360" w:hanging="360"/>
        <w:jc w:val="both"/>
        <w:outlineLvl w:val="0"/>
        <w:rPr>
          <w:rFonts w:ascii="Arial" w:hAnsi="Arial"/>
          <w:sz w:val="22"/>
          <w:szCs w:val="22"/>
        </w:rPr>
      </w:pPr>
    </w:p>
    <w:p w:rsidR="000247D4" w:rsidRPr="00510627" w:rsidRDefault="000247D4" w:rsidP="00510627">
      <w:pPr>
        <w:pStyle w:val="Ttulo2"/>
        <w:numPr>
          <w:ilvl w:val="0"/>
          <w:numId w:val="39"/>
        </w:numPr>
        <w:ind w:left="709"/>
        <w:jc w:val="both"/>
        <w:rPr>
          <w:b w:val="0"/>
          <w:szCs w:val="22"/>
        </w:rPr>
      </w:pPr>
      <w:r w:rsidRPr="00510627">
        <w:rPr>
          <w:rFonts w:eastAsia="Arial"/>
        </w:rPr>
        <w:t>RESPONSABLE</w:t>
      </w:r>
      <w:r w:rsidR="00510627" w:rsidRPr="00510627">
        <w:rPr>
          <w:rFonts w:eastAsia="Arial"/>
        </w:rPr>
        <w:t xml:space="preserve">. </w:t>
      </w:r>
      <w:sdt>
        <w:sdtPr>
          <w:rPr>
            <w:rStyle w:val="Textodelmarcadordeposicin"/>
            <w:rFonts w:ascii="Calibri" w:eastAsia="Calibri" w:hAnsi="Calibri" w:cs="Arial"/>
            <w:sz w:val="20"/>
            <w:szCs w:val="20"/>
          </w:rPr>
          <w:alias w:val="Cargo Responsable(s) del Procedimiento (sin grado)"/>
          <w:tag w:val="RESPONSABLE"/>
          <w:id w:val="-42525737"/>
          <w:placeholder>
            <w:docPart w:val="D553B3B1407B4EDBB9A53791BFF2300D"/>
          </w:placeholder>
          <w:showingPlcHdr/>
          <w:text/>
        </w:sdtPr>
        <w:sdtEndPr>
          <w:rPr>
            <w:rStyle w:val="Fuentedeprrafopredeter"/>
            <w:rFonts w:ascii="Arial" w:eastAsiaTheme="majorEastAsia" w:hAnsi="Arial" w:cstheme="majorBidi"/>
            <w:b w:val="0"/>
            <w:color w:val="000000" w:themeColor="text1"/>
            <w:sz w:val="22"/>
            <w:szCs w:val="22"/>
          </w:rPr>
        </w:sdtEndPr>
        <w:sdtContent>
          <w:r w:rsidRPr="00510627">
            <w:rPr>
              <w:rStyle w:val="Textodelmarcadordeposicin"/>
              <w:rFonts w:ascii="Calibri" w:eastAsia="Calibri" w:hAnsi="Calibri" w:cs="Arial"/>
              <w:b w:val="0"/>
              <w:sz w:val="20"/>
              <w:szCs w:val="20"/>
            </w:rPr>
            <w:t>Haga clic o pulse aquí para escribir texto.</w:t>
          </w:r>
        </w:sdtContent>
      </w:sdt>
    </w:p>
    <w:p w:rsidR="000247D4" w:rsidRPr="000247D4" w:rsidRDefault="000247D4" w:rsidP="00510627">
      <w:pPr>
        <w:ind w:left="360" w:hanging="360"/>
        <w:jc w:val="both"/>
        <w:outlineLvl w:val="0"/>
        <w:rPr>
          <w:rFonts w:ascii="Arial" w:hAnsi="Arial"/>
          <w:sz w:val="22"/>
          <w:szCs w:val="22"/>
        </w:rPr>
      </w:pPr>
    </w:p>
    <w:p w:rsidR="00DA2B0B" w:rsidRDefault="00DA2B0B" w:rsidP="00510627">
      <w:pPr>
        <w:pStyle w:val="Ttulo2"/>
        <w:numPr>
          <w:ilvl w:val="0"/>
          <w:numId w:val="39"/>
        </w:numPr>
        <w:rPr>
          <w:rFonts w:eastAsia="Arial"/>
        </w:rPr>
      </w:pPr>
      <w:r w:rsidRPr="007A1EAC">
        <w:rPr>
          <w:rFonts w:eastAsia="Arial"/>
        </w:rPr>
        <w:t>DEFINICIONES</w:t>
      </w:r>
      <w:r w:rsidR="00510627">
        <w:rPr>
          <w:rFonts w:eastAsia="Arial"/>
        </w:rPr>
        <w:t>.</w:t>
      </w:r>
    </w:p>
    <w:p w:rsidR="004B21DD" w:rsidRPr="004B21DD" w:rsidRDefault="004B21DD" w:rsidP="00510627">
      <w:pPr>
        <w:ind w:hanging="360"/>
      </w:pPr>
    </w:p>
    <w:p w:rsidR="004B21DD" w:rsidRDefault="00373A24" w:rsidP="00510627">
      <w:pPr>
        <w:pStyle w:val="Ttulo2"/>
        <w:numPr>
          <w:ilvl w:val="1"/>
          <w:numId w:val="41"/>
        </w:numPr>
        <w:rPr>
          <w:rFonts w:eastAsia="Arial"/>
          <w:b w:val="0"/>
        </w:rPr>
      </w:pPr>
      <w:sdt>
        <w:sdtPr>
          <w:rPr>
            <w:rFonts w:eastAsia="Arial"/>
          </w:rPr>
          <w:alias w:val="Elementos del procedimiento con Definición y el Contexto"/>
          <w:tag w:val="Elementos del procedimiento con Definición y el Contexto"/>
          <w:id w:val="-7596983"/>
          <w:placeholder>
            <w:docPart w:val="60179ADC875A488A9CA14F68CFE842F4"/>
          </w:placeholder>
          <w:text/>
        </w:sdtPr>
        <w:sdtEndPr/>
        <w:sdtContent>
          <w:r w:rsidR="004B21DD" w:rsidRPr="004B21DD">
            <w:rPr>
              <w:rFonts w:eastAsia="Arial"/>
            </w:rPr>
            <w:t>Elemento</w:t>
          </w:r>
          <w:r w:rsidR="004B21DD">
            <w:rPr>
              <w:rFonts w:eastAsia="Arial"/>
            </w:rPr>
            <w:t xml:space="preserve"> 1</w:t>
          </w:r>
        </w:sdtContent>
      </w:sdt>
      <w:r w:rsidR="004B21DD">
        <w:rPr>
          <w:rFonts w:eastAsia="Arial"/>
        </w:rPr>
        <w:t xml:space="preserve">: </w:t>
      </w:r>
      <w:r w:rsidR="004B21DD">
        <w:rPr>
          <w:rFonts w:eastAsia="Arial"/>
          <w:b w:val="0"/>
        </w:rPr>
        <w:t>Definición 1</w:t>
      </w:r>
    </w:p>
    <w:p w:rsidR="004B21DD" w:rsidRPr="004B21DD" w:rsidRDefault="004B21DD" w:rsidP="00510627">
      <w:pPr>
        <w:ind w:hanging="360"/>
      </w:pPr>
    </w:p>
    <w:p w:rsidR="004B21DD" w:rsidRDefault="00373A24" w:rsidP="00510627">
      <w:pPr>
        <w:pStyle w:val="Ttulo2"/>
        <w:numPr>
          <w:ilvl w:val="1"/>
          <w:numId w:val="41"/>
        </w:numPr>
        <w:rPr>
          <w:rFonts w:eastAsia="Arial"/>
          <w:b w:val="0"/>
        </w:rPr>
      </w:pPr>
      <w:sdt>
        <w:sdtPr>
          <w:rPr>
            <w:rFonts w:eastAsia="Arial"/>
          </w:rPr>
          <w:alias w:val="Elementos del procedimiento con Definición y el Contexto"/>
          <w:tag w:val="Elementos del procedimiento con Definición y el Contexto"/>
          <w:id w:val="-988247371"/>
          <w:placeholder>
            <w:docPart w:val="0DE9F983D753412FB81091D16EFD6C6C"/>
          </w:placeholder>
          <w:text/>
        </w:sdtPr>
        <w:sdtEndPr/>
        <w:sdtContent>
          <w:r w:rsidR="004B21DD" w:rsidRPr="004B21DD">
            <w:rPr>
              <w:rFonts w:eastAsia="Arial"/>
            </w:rPr>
            <w:t>Elemento</w:t>
          </w:r>
          <w:r w:rsidR="004B21DD">
            <w:rPr>
              <w:rFonts w:eastAsia="Arial"/>
            </w:rPr>
            <w:t xml:space="preserve"> 2</w:t>
          </w:r>
        </w:sdtContent>
      </w:sdt>
      <w:r w:rsidR="004B21DD">
        <w:rPr>
          <w:rFonts w:eastAsia="Arial"/>
        </w:rPr>
        <w:t xml:space="preserve">: </w:t>
      </w:r>
      <w:r w:rsidR="004B21DD">
        <w:rPr>
          <w:rFonts w:eastAsia="Arial"/>
          <w:b w:val="0"/>
        </w:rPr>
        <w:t>Definición 2</w:t>
      </w:r>
    </w:p>
    <w:p w:rsidR="004B21DD" w:rsidRPr="004B21DD" w:rsidRDefault="004B21DD" w:rsidP="00510627">
      <w:pPr>
        <w:ind w:hanging="360"/>
      </w:pPr>
    </w:p>
    <w:p w:rsidR="004B21DD" w:rsidRDefault="00373A24" w:rsidP="00510627">
      <w:pPr>
        <w:pStyle w:val="Ttulo2"/>
        <w:numPr>
          <w:ilvl w:val="1"/>
          <w:numId w:val="41"/>
        </w:numPr>
        <w:rPr>
          <w:rFonts w:eastAsia="Arial"/>
          <w:b w:val="0"/>
        </w:rPr>
      </w:pPr>
      <w:sdt>
        <w:sdtPr>
          <w:rPr>
            <w:rFonts w:eastAsia="Arial"/>
          </w:rPr>
          <w:alias w:val="Elementos del procedimiento con Definición y el Contexto"/>
          <w:tag w:val="Elementos del procedimiento con Definición y el Contexto"/>
          <w:id w:val="-2117208659"/>
          <w:placeholder>
            <w:docPart w:val="0E00F8698D8C40B58C2F701F903D8743"/>
          </w:placeholder>
          <w:text/>
        </w:sdtPr>
        <w:sdtEndPr/>
        <w:sdtContent>
          <w:r w:rsidR="004B21DD" w:rsidRPr="004B21DD">
            <w:rPr>
              <w:rFonts w:eastAsia="Arial"/>
            </w:rPr>
            <w:t>Elemento</w:t>
          </w:r>
          <w:r w:rsidR="004B21DD">
            <w:rPr>
              <w:rFonts w:eastAsia="Arial"/>
            </w:rPr>
            <w:t xml:space="preserve"> N</w:t>
          </w:r>
        </w:sdtContent>
      </w:sdt>
      <w:r w:rsidR="004B21DD">
        <w:rPr>
          <w:rFonts w:eastAsia="Arial"/>
        </w:rPr>
        <w:t xml:space="preserve">: </w:t>
      </w:r>
      <w:r w:rsidR="004B21DD">
        <w:rPr>
          <w:rFonts w:eastAsia="Arial"/>
          <w:b w:val="0"/>
        </w:rPr>
        <w:t>Definición N</w:t>
      </w:r>
    </w:p>
    <w:p w:rsidR="00B74518" w:rsidRDefault="00B74518" w:rsidP="00510627">
      <w:pPr>
        <w:ind w:left="426" w:hanging="360"/>
        <w:jc w:val="both"/>
        <w:outlineLvl w:val="0"/>
        <w:rPr>
          <w:rFonts w:ascii="Arial" w:hAnsi="Arial"/>
          <w:sz w:val="22"/>
          <w:szCs w:val="22"/>
        </w:rPr>
      </w:pPr>
    </w:p>
    <w:p w:rsidR="00B74518" w:rsidRPr="007A1EAC" w:rsidRDefault="00B74518" w:rsidP="00510627">
      <w:pPr>
        <w:ind w:left="426" w:hanging="360"/>
        <w:jc w:val="both"/>
        <w:outlineLvl w:val="0"/>
        <w:rPr>
          <w:rFonts w:ascii="Arial" w:hAnsi="Arial"/>
          <w:sz w:val="22"/>
          <w:szCs w:val="22"/>
        </w:rPr>
      </w:pPr>
    </w:p>
    <w:p w:rsidR="00B74518" w:rsidRDefault="00B74518" w:rsidP="00510627">
      <w:pPr>
        <w:pStyle w:val="Ttulo2"/>
        <w:numPr>
          <w:ilvl w:val="0"/>
          <w:numId w:val="39"/>
        </w:numPr>
        <w:rPr>
          <w:rFonts w:eastAsia="Arial"/>
        </w:rPr>
      </w:pPr>
      <w:r>
        <w:rPr>
          <w:rFonts w:eastAsia="Arial"/>
        </w:rPr>
        <w:t>DOCUMENTOS DE REFERENCIA</w:t>
      </w:r>
      <w:r w:rsidR="00510627">
        <w:rPr>
          <w:rFonts w:eastAsia="Arial"/>
        </w:rPr>
        <w:t>.</w:t>
      </w:r>
    </w:p>
    <w:p w:rsidR="00B74518" w:rsidRDefault="00B74518" w:rsidP="00510627">
      <w:pPr>
        <w:ind w:left="360" w:hanging="360"/>
      </w:pPr>
    </w:p>
    <w:sdt>
      <w:sdtPr>
        <w:rPr>
          <w:rFonts w:ascii="Arial" w:hAnsi="Arial"/>
          <w:sz w:val="22"/>
          <w:szCs w:val="22"/>
        </w:rPr>
        <w:alias w:val="Enumera documentos en los cuales se basa el Procedimiento y Actividades"/>
        <w:id w:val="-1875998373"/>
        <w:placeholder>
          <w:docPart w:val="29B9858A90D449DB857B37EEE70CCB63"/>
        </w:placeholder>
        <w:showingPlcHdr/>
        <w:text/>
      </w:sdtPr>
      <w:sdtEndPr/>
      <w:sdtContent>
        <w:p w:rsidR="00B74518" w:rsidRPr="000247D4" w:rsidRDefault="00B74518" w:rsidP="00510627">
          <w:pPr>
            <w:ind w:left="360" w:hanging="360"/>
            <w:jc w:val="both"/>
            <w:outlineLvl w:val="0"/>
            <w:rPr>
              <w:rFonts w:ascii="Arial" w:hAnsi="Arial"/>
              <w:sz w:val="22"/>
              <w:szCs w:val="22"/>
            </w:rPr>
          </w:pPr>
          <w:r w:rsidRPr="00E05B91">
            <w:rPr>
              <w:rStyle w:val="Textodelmarcadordeposicin"/>
            </w:rPr>
            <w:t>Haga clic o pulse aquí para escribir texto.</w:t>
          </w:r>
        </w:p>
      </w:sdtContent>
    </w:sdt>
    <w:p w:rsidR="00B74518" w:rsidRPr="007A1EAC" w:rsidRDefault="00B74518" w:rsidP="00C017E6"/>
    <w:sdt>
      <w:sdtPr>
        <w:rPr>
          <w:rFonts w:eastAsia="Arial"/>
        </w:rPr>
        <w:alias w:val="Actividades cronológicamente, responsables, documentos generados y puntos de control"/>
        <w:tag w:val="Actividades cronológicamente, responsables, documentos generados"/>
        <w:id w:val="2106537133"/>
        <w:placeholder>
          <w:docPart w:val="60179ADC875A488A9CA14F68CFE842F4"/>
        </w:placeholder>
      </w:sdtPr>
      <w:sdtEndPr/>
      <w:sdtContent>
        <w:p w:rsidR="00B74518" w:rsidRDefault="00B74518" w:rsidP="00B74518">
          <w:pPr>
            <w:pStyle w:val="Ttulo2"/>
            <w:numPr>
              <w:ilvl w:val="0"/>
              <w:numId w:val="39"/>
            </w:numPr>
            <w:rPr>
              <w:rFonts w:eastAsia="Arial"/>
            </w:rPr>
          </w:pPr>
          <w:r>
            <w:rPr>
              <w:rFonts w:eastAsia="Arial"/>
            </w:rPr>
            <w:t>DESARROLLO</w:t>
          </w:r>
        </w:p>
      </w:sdtContent>
    </w:sdt>
    <w:p w:rsidR="0041590B" w:rsidRPr="00387919" w:rsidRDefault="0041590B" w:rsidP="0041590B">
      <w:pPr>
        <w:ind w:left="426"/>
        <w:jc w:val="both"/>
        <w:outlineLvl w:val="0"/>
        <w:rPr>
          <w:rFonts w:ascii="Arial" w:hAnsi="Arial"/>
          <w:b/>
          <w:sz w:val="22"/>
          <w:szCs w:val="22"/>
        </w:rPr>
      </w:pPr>
    </w:p>
    <w:tbl>
      <w:tblPr>
        <w:tblStyle w:val="Tablanormal1"/>
        <w:tblW w:w="8926" w:type="dxa"/>
        <w:tblLook w:val="04A0" w:firstRow="1" w:lastRow="0" w:firstColumn="1" w:lastColumn="0" w:noHBand="0" w:noVBand="1"/>
        <w:tblCaption w:val="Punto de Control"/>
        <w:tblDescription w:val="Indique con una X cuando la actividad corresponda a un punto de control"/>
      </w:tblPr>
      <w:tblGrid>
        <w:gridCol w:w="413"/>
        <w:gridCol w:w="2984"/>
        <w:gridCol w:w="1990"/>
        <w:gridCol w:w="1984"/>
        <w:gridCol w:w="1555"/>
      </w:tblGrid>
      <w:tr w:rsidR="00387919" w:rsidRPr="00387919" w:rsidTr="00D074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" w:type="dxa"/>
            <w:shd w:val="clear" w:color="auto" w:fill="8EAADB" w:themeFill="accent5" w:themeFillTint="99"/>
          </w:tcPr>
          <w:p w:rsidR="00387919" w:rsidRPr="00387919" w:rsidRDefault="00387919" w:rsidP="00387919">
            <w:pPr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</w:p>
        </w:tc>
        <w:tc>
          <w:tcPr>
            <w:tcW w:w="2984" w:type="dxa"/>
            <w:shd w:val="clear" w:color="auto" w:fill="8EAADB" w:themeFill="accent5" w:themeFillTint="99"/>
            <w:vAlign w:val="center"/>
          </w:tcPr>
          <w:p w:rsidR="00387919" w:rsidRPr="00C017E6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 w:rsidRPr="00C017E6">
              <w:rPr>
                <w:rFonts w:ascii="Arial" w:hAnsi="Arial"/>
                <w:szCs w:val="22"/>
              </w:rPr>
              <w:t>Actividades</w:t>
            </w:r>
          </w:p>
        </w:tc>
        <w:tc>
          <w:tcPr>
            <w:tcW w:w="1990" w:type="dxa"/>
            <w:shd w:val="clear" w:color="auto" w:fill="8EAADB" w:themeFill="accent5" w:themeFillTint="99"/>
            <w:vAlign w:val="center"/>
          </w:tcPr>
          <w:p w:rsidR="00387919" w:rsidRPr="00C017E6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 w:rsidRPr="00C017E6">
              <w:rPr>
                <w:rFonts w:ascii="Arial" w:hAnsi="Arial"/>
                <w:szCs w:val="22"/>
              </w:rPr>
              <w:t>Responsable</w:t>
            </w:r>
          </w:p>
        </w:tc>
        <w:tc>
          <w:tcPr>
            <w:tcW w:w="1984" w:type="dxa"/>
            <w:shd w:val="clear" w:color="auto" w:fill="8EAADB" w:themeFill="accent5" w:themeFillTint="99"/>
            <w:vAlign w:val="center"/>
          </w:tcPr>
          <w:p w:rsidR="00387919" w:rsidRPr="00C017E6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 w:rsidRPr="00C017E6">
              <w:rPr>
                <w:rFonts w:ascii="Arial" w:hAnsi="Arial"/>
                <w:szCs w:val="22"/>
              </w:rPr>
              <w:t>Documento Generado</w:t>
            </w:r>
          </w:p>
        </w:tc>
        <w:tc>
          <w:tcPr>
            <w:tcW w:w="1555" w:type="dxa"/>
            <w:shd w:val="clear" w:color="auto" w:fill="8EAADB" w:themeFill="accent5" w:themeFillTint="99"/>
            <w:vAlign w:val="center"/>
          </w:tcPr>
          <w:p w:rsidR="00387919" w:rsidRPr="00C017E6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 w:rsidRPr="00C017E6">
              <w:rPr>
                <w:rFonts w:ascii="Arial" w:hAnsi="Arial"/>
                <w:szCs w:val="22"/>
              </w:rPr>
              <w:t>Punto de Control</w:t>
            </w:r>
          </w:p>
        </w:tc>
      </w:tr>
      <w:tr w:rsidR="00387919" w:rsidTr="00D074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" w:type="dxa"/>
          </w:tcPr>
          <w:p w:rsidR="00387919" w:rsidRPr="00387919" w:rsidRDefault="00387919" w:rsidP="00387919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387919">
              <w:rPr>
                <w:rFonts w:ascii="Arial" w:hAnsi="Arial"/>
                <w:b w:val="0"/>
                <w:sz w:val="22"/>
                <w:szCs w:val="22"/>
              </w:rPr>
              <w:t>1</w:t>
            </w:r>
          </w:p>
        </w:tc>
        <w:tc>
          <w:tcPr>
            <w:tcW w:w="2984" w:type="dxa"/>
          </w:tcPr>
          <w:sdt>
            <w:sdtPr>
              <w:rPr>
                <w:rFonts w:ascii="Arial" w:hAnsi="Arial"/>
                <w:szCs w:val="22"/>
              </w:rPr>
              <w:alias w:val="Redacte actividad"/>
              <w:tag w:val="Redacte actividad"/>
              <w:id w:val="-1987927805"/>
              <w:placeholder>
                <w:docPart w:val="22313E0BDF514FF8AAB7A0E041FD9DC5"/>
              </w:placeholder>
              <w:showingPlcHdr/>
              <w:text/>
            </w:sdtPr>
            <w:sdtEndPr/>
            <w:sdtContent>
              <w:p w:rsidR="00387919" w:rsidRDefault="00387919" w:rsidP="00387919">
                <w:pPr>
                  <w:jc w:val="both"/>
                  <w:outlineLvl w:val="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" w:hAnsi="Arial"/>
                    <w:sz w:val="22"/>
                    <w:szCs w:val="22"/>
                  </w:rPr>
                </w:pPr>
                <w:r w:rsidRPr="00E05B91">
                  <w:rPr>
                    <w:rStyle w:val="Textodelmarcadordeposicin"/>
                  </w:rPr>
                  <w:t>Haga clic o pulse aquí para escribir texto.</w:t>
                </w:r>
              </w:p>
            </w:sdtContent>
          </w:sdt>
        </w:tc>
        <w:tc>
          <w:tcPr>
            <w:tcW w:w="1990" w:type="dxa"/>
          </w:tcPr>
          <w:p w:rsidR="00387919" w:rsidRDefault="00387919" w:rsidP="0041590B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984" w:type="dxa"/>
          </w:tcPr>
          <w:p w:rsidR="00387919" w:rsidRDefault="00387919" w:rsidP="0041590B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  <w:sdt>
          <w:sdtPr>
            <w:rPr>
              <w:rFonts w:ascii="Arial" w:hAnsi="Arial"/>
              <w:sz w:val="16"/>
              <w:szCs w:val="22"/>
            </w:rPr>
            <w:alias w:val="Punto de Control"/>
            <w:tag w:val="Punto de Control"/>
            <w:id w:val="1357619287"/>
            <w:placeholder>
              <w:docPart w:val="25B18DCD1AA14F4991420477713C76FB"/>
            </w:placeholder>
            <w:temporary/>
            <w:showingPlcHdr/>
            <w:comboBox>
              <w:listItem w:displayText="X" w:value="X"/>
            </w:comboBox>
          </w:sdtPr>
          <w:sdtEndPr/>
          <w:sdtContent>
            <w:tc>
              <w:tcPr>
                <w:tcW w:w="1555" w:type="dxa"/>
                <w:vAlign w:val="center"/>
              </w:tcPr>
              <w:p w:rsidR="00387919" w:rsidRPr="00D074E9" w:rsidRDefault="00D074E9" w:rsidP="00D074E9">
                <w:pPr>
                  <w:jc w:val="center"/>
                  <w:outlineLvl w:val="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" w:hAnsi="Arial"/>
                    <w:sz w:val="16"/>
                    <w:szCs w:val="22"/>
                  </w:rPr>
                </w:pPr>
                <w:r>
                  <w:rPr>
                    <w:rStyle w:val="Textodelmarcadordeposicin"/>
                    <w:sz w:val="16"/>
                  </w:rPr>
                  <w:t>Marque X. Si no es punto de control borre éste contenido.</w:t>
                </w:r>
              </w:p>
            </w:tc>
          </w:sdtContent>
        </w:sdt>
      </w:tr>
      <w:tr w:rsidR="00D074E9" w:rsidTr="00D074E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" w:type="dxa"/>
          </w:tcPr>
          <w:p w:rsidR="00D074E9" w:rsidRPr="00387919" w:rsidRDefault="00D074E9" w:rsidP="00D074E9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387919">
              <w:rPr>
                <w:rFonts w:ascii="Arial" w:hAnsi="Arial"/>
                <w:b w:val="0"/>
                <w:sz w:val="22"/>
                <w:szCs w:val="22"/>
              </w:rPr>
              <w:t>2</w:t>
            </w:r>
          </w:p>
        </w:tc>
        <w:tc>
          <w:tcPr>
            <w:tcW w:w="2984" w:type="dxa"/>
          </w:tcPr>
          <w:sdt>
            <w:sdtPr>
              <w:rPr>
                <w:rFonts w:ascii="Arial" w:hAnsi="Arial"/>
                <w:szCs w:val="22"/>
              </w:rPr>
              <w:alias w:val="Redacte actividad"/>
              <w:tag w:val="Redacte actividad"/>
              <w:id w:val="887230479"/>
              <w:placeholder>
                <w:docPart w:val="286C612C5B63464D8F316A438AE3A065"/>
              </w:placeholder>
              <w:showingPlcHdr/>
              <w:text/>
            </w:sdtPr>
            <w:sdtEndPr/>
            <w:sdtContent>
              <w:p w:rsidR="00D074E9" w:rsidRPr="00387919" w:rsidRDefault="00D074E9" w:rsidP="00D074E9">
                <w:pPr>
                  <w:jc w:val="both"/>
                  <w:outlineLvl w:val="0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="Arial" w:hAnsi="Arial"/>
                    <w:szCs w:val="22"/>
                  </w:rPr>
                </w:pPr>
                <w:r w:rsidRPr="00E05B91">
                  <w:rPr>
                    <w:rStyle w:val="Textodelmarcadordeposicin"/>
                  </w:rPr>
                  <w:t>Haga clic o pulse aquí para escribir texto.</w:t>
                </w:r>
              </w:p>
            </w:sdtContent>
          </w:sdt>
        </w:tc>
        <w:tc>
          <w:tcPr>
            <w:tcW w:w="1990" w:type="dxa"/>
          </w:tcPr>
          <w:p w:rsidR="00D074E9" w:rsidRDefault="00D074E9" w:rsidP="00D074E9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984" w:type="dxa"/>
          </w:tcPr>
          <w:p w:rsidR="00D074E9" w:rsidRDefault="00D074E9" w:rsidP="00D074E9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  <w:sdt>
          <w:sdtPr>
            <w:rPr>
              <w:rFonts w:ascii="Arial" w:hAnsi="Arial"/>
              <w:sz w:val="16"/>
              <w:szCs w:val="22"/>
            </w:rPr>
            <w:alias w:val="Punto de Control"/>
            <w:tag w:val="Punto de Control"/>
            <w:id w:val="-1565710990"/>
            <w:placeholder>
              <w:docPart w:val="19586197A9144340BAC195633B3A756C"/>
            </w:placeholder>
            <w:temporary/>
            <w:showingPlcHdr/>
            <w:comboBox>
              <w:listItem w:displayText="X" w:value="X"/>
            </w:comboBox>
          </w:sdtPr>
          <w:sdtEndPr/>
          <w:sdtContent>
            <w:tc>
              <w:tcPr>
                <w:tcW w:w="1555" w:type="dxa"/>
              </w:tcPr>
              <w:p w:rsidR="00D074E9" w:rsidRDefault="00D074E9" w:rsidP="00D074E9">
                <w:pPr>
                  <w:jc w:val="center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/w:pPr>
                <w:r w:rsidRPr="008A61CB">
                  <w:rPr>
                    <w:rStyle w:val="Textodelmarcadordeposicin"/>
                    <w:sz w:val="16"/>
                  </w:rPr>
                  <w:t>Marque X. Si no es punto de control borre éste contenido.</w:t>
                </w:r>
              </w:p>
            </w:tc>
          </w:sdtContent>
        </w:sdt>
      </w:tr>
      <w:tr w:rsidR="00D074E9" w:rsidTr="00D074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" w:type="dxa"/>
          </w:tcPr>
          <w:p w:rsidR="00D074E9" w:rsidRPr="00387919" w:rsidRDefault="00D074E9" w:rsidP="00D074E9">
            <w:pPr>
              <w:jc w:val="both"/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  <w:r w:rsidRPr="00387919">
              <w:rPr>
                <w:rFonts w:ascii="Arial" w:hAnsi="Arial"/>
                <w:b w:val="0"/>
                <w:sz w:val="22"/>
                <w:szCs w:val="22"/>
              </w:rPr>
              <w:t>3</w:t>
            </w:r>
          </w:p>
        </w:tc>
        <w:tc>
          <w:tcPr>
            <w:tcW w:w="2984" w:type="dxa"/>
          </w:tcPr>
          <w:sdt>
            <w:sdtPr>
              <w:rPr>
                <w:rFonts w:ascii="Arial" w:hAnsi="Arial"/>
                <w:szCs w:val="22"/>
              </w:rPr>
              <w:alias w:val="Redacte actividad"/>
              <w:tag w:val="Redacte actividad"/>
              <w:id w:val="-1816946792"/>
              <w:placeholder>
                <w:docPart w:val="5C1BE86672A8481198C37EC427060249"/>
              </w:placeholder>
              <w:showingPlcHdr/>
              <w:text/>
            </w:sdtPr>
            <w:sdtEndPr/>
            <w:sdtContent>
              <w:p w:rsidR="00D074E9" w:rsidRPr="00387919" w:rsidRDefault="00D074E9" w:rsidP="00D074E9">
                <w:pPr>
                  <w:jc w:val="both"/>
                  <w:outlineLvl w:val="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" w:hAnsi="Arial"/>
                    <w:szCs w:val="22"/>
                  </w:rPr>
                </w:pPr>
                <w:r w:rsidRPr="00E05B91">
                  <w:rPr>
                    <w:rStyle w:val="Textodelmarcadordeposicin"/>
                  </w:rPr>
                  <w:t>Haga clic o pulse aquí para escribir texto.</w:t>
                </w:r>
              </w:p>
            </w:sdtContent>
          </w:sdt>
        </w:tc>
        <w:tc>
          <w:tcPr>
            <w:tcW w:w="1990" w:type="dxa"/>
          </w:tcPr>
          <w:p w:rsidR="00D074E9" w:rsidRDefault="00D074E9" w:rsidP="00D074E9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984" w:type="dxa"/>
          </w:tcPr>
          <w:p w:rsidR="00D074E9" w:rsidRDefault="00D074E9" w:rsidP="00D074E9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  <w:sdt>
          <w:sdtPr>
            <w:rPr>
              <w:rFonts w:ascii="Arial" w:hAnsi="Arial"/>
              <w:sz w:val="16"/>
              <w:szCs w:val="22"/>
            </w:rPr>
            <w:alias w:val="Punto de Control"/>
            <w:tag w:val="Punto de Control"/>
            <w:id w:val="-975679093"/>
            <w:placeholder>
              <w:docPart w:val="F308F0E89017416F979DA12348B39794"/>
            </w:placeholder>
            <w:temporary/>
            <w:showingPlcHdr/>
            <w:comboBox>
              <w:listItem w:displayText="X" w:value="X"/>
            </w:comboBox>
          </w:sdtPr>
          <w:sdtEndPr/>
          <w:sdtContent>
            <w:tc>
              <w:tcPr>
                <w:tcW w:w="1555" w:type="dxa"/>
              </w:tcPr>
              <w:p w:rsidR="00D074E9" w:rsidRDefault="00D074E9" w:rsidP="00D074E9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A61CB">
                  <w:rPr>
                    <w:rStyle w:val="Textodelmarcadordeposicin"/>
                    <w:sz w:val="16"/>
                  </w:rPr>
                  <w:t>Marque X. Si no es punto de control borre éste contenido.</w:t>
                </w:r>
              </w:p>
            </w:tc>
          </w:sdtContent>
        </w:sdt>
      </w:tr>
    </w:tbl>
    <w:p w:rsidR="00387919" w:rsidRPr="007A1EAC" w:rsidRDefault="00387919" w:rsidP="0041590B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:rsidR="0041590B" w:rsidRDefault="0041590B" w:rsidP="0041590B">
      <w:pPr>
        <w:pStyle w:val="Ttulo2"/>
        <w:numPr>
          <w:ilvl w:val="0"/>
          <w:numId w:val="39"/>
        </w:numPr>
        <w:rPr>
          <w:rFonts w:eastAsia="Arial"/>
        </w:rPr>
      </w:pPr>
      <w:r>
        <w:rPr>
          <w:rFonts w:eastAsia="Arial"/>
        </w:rPr>
        <w:t>REGISTROS</w:t>
      </w:r>
      <w:r w:rsidR="00510627">
        <w:rPr>
          <w:rFonts w:eastAsia="Arial"/>
        </w:rPr>
        <w:t>.</w:t>
      </w:r>
    </w:p>
    <w:p w:rsidR="0041590B" w:rsidRDefault="0041590B" w:rsidP="00EF51C6">
      <w:pPr>
        <w:ind w:left="426"/>
      </w:pPr>
    </w:p>
    <w:sdt>
      <w:sdtPr>
        <w:rPr>
          <w:rFonts w:ascii="Arial" w:hAnsi="Arial"/>
          <w:sz w:val="22"/>
          <w:szCs w:val="22"/>
        </w:rPr>
        <w:alias w:val="Enumera documentos en que se evidencia las actividades"/>
        <w:tag w:val="Enumera documentos en que se evidencia las actividades"/>
        <w:id w:val="740679354"/>
        <w:placeholder>
          <w:docPart w:val="20637550241E42F586CBA03D010E3ADD"/>
        </w:placeholder>
        <w:showingPlcHdr/>
        <w:text/>
      </w:sdtPr>
      <w:sdtEndPr/>
      <w:sdtContent>
        <w:p w:rsidR="0041590B" w:rsidRDefault="0041590B" w:rsidP="009504AA">
          <w:pPr>
            <w:ind w:left="426"/>
          </w:pPr>
          <w:r w:rsidRPr="00E05B91">
            <w:rPr>
              <w:rStyle w:val="Textodelmarcadordeposicin"/>
            </w:rPr>
            <w:t>Haga clic o pulse aquí para escribir texto.</w:t>
          </w:r>
        </w:p>
      </w:sdtContent>
    </w:sdt>
    <w:p w:rsidR="0041590B" w:rsidRPr="0041590B" w:rsidRDefault="0041590B" w:rsidP="0041590B"/>
    <w:p w:rsidR="009504AA" w:rsidRPr="007A1EAC" w:rsidRDefault="009504AA" w:rsidP="009504AA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:rsidR="009504AA" w:rsidRDefault="009504AA" w:rsidP="009504AA">
      <w:pPr>
        <w:pStyle w:val="Ttulo2"/>
        <w:numPr>
          <w:ilvl w:val="0"/>
          <w:numId w:val="39"/>
        </w:numPr>
        <w:rPr>
          <w:rFonts w:eastAsia="Arial"/>
        </w:rPr>
      </w:pPr>
      <w:r>
        <w:rPr>
          <w:rFonts w:eastAsia="Arial"/>
        </w:rPr>
        <w:t>NORMATIVA</w:t>
      </w:r>
      <w:r w:rsidR="00510627">
        <w:rPr>
          <w:rFonts w:eastAsia="Arial"/>
        </w:rPr>
        <w:t>.</w:t>
      </w:r>
      <w:bookmarkStart w:id="0" w:name="_GoBack"/>
      <w:bookmarkEnd w:id="0"/>
    </w:p>
    <w:p w:rsidR="009504AA" w:rsidRDefault="009504AA" w:rsidP="009504AA">
      <w:pPr>
        <w:ind w:left="360"/>
      </w:pPr>
    </w:p>
    <w:sdt>
      <w:sdtPr>
        <w:rPr>
          <w:rFonts w:ascii="Arial" w:hAnsi="Arial"/>
          <w:sz w:val="22"/>
          <w:szCs w:val="22"/>
        </w:rPr>
        <w:alias w:val="Normas y Actos administrativos que rigen la entidad y el procedimiento"/>
        <w:id w:val="1203286394"/>
        <w:placeholder>
          <w:docPart w:val="5025F82736984F69AEBD67916A69DB01"/>
        </w:placeholder>
        <w:showingPlcHdr/>
        <w:text/>
      </w:sdtPr>
      <w:sdtEndPr/>
      <w:sdtContent>
        <w:p w:rsidR="00D52C36" w:rsidRDefault="009504AA" w:rsidP="009504AA">
          <w:pPr>
            <w:spacing w:line="253" w:lineRule="exact"/>
            <w:ind w:left="426"/>
            <w:jc w:val="both"/>
            <w:rPr>
              <w:rFonts w:ascii="Arial" w:hAnsi="Arial"/>
              <w:sz w:val="22"/>
              <w:szCs w:val="22"/>
            </w:rPr>
          </w:pPr>
          <w:r w:rsidRPr="00E05B91">
            <w:rPr>
              <w:rStyle w:val="Textodelmarcadordeposicin"/>
            </w:rPr>
            <w:t>Haga clic o pulse aquí para escribir texto.</w:t>
          </w:r>
        </w:p>
      </w:sdtContent>
    </w:sdt>
    <w:p w:rsidR="009504AA" w:rsidRDefault="009504AA" w:rsidP="009504AA">
      <w:pPr>
        <w:spacing w:line="253" w:lineRule="exact"/>
        <w:ind w:left="426"/>
        <w:jc w:val="both"/>
        <w:rPr>
          <w:rFonts w:ascii="Arial" w:hAnsi="Arial"/>
          <w:sz w:val="22"/>
          <w:szCs w:val="22"/>
        </w:rPr>
      </w:pPr>
    </w:p>
    <w:p w:rsidR="009504AA" w:rsidRPr="007A1EAC" w:rsidRDefault="009504AA" w:rsidP="009504AA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:rsidR="009504AA" w:rsidRDefault="009504AA" w:rsidP="009504AA">
      <w:pPr>
        <w:pStyle w:val="Ttulo2"/>
        <w:numPr>
          <w:ilvl w:val="0"/>
          <w:numId w:val="39"/>
        </w:numPr>
        <w:rPr>
          <w:rFonts w:eastAsia="Arial"/>
        </w:rPr>
      </w:pPr>
      <w:r>
        <w:rPr>
          <w:rFonts w:eastAsia="Arial"/>
        </w:rPr>
        <w:lastRenderedPageBreak/>
        <w:t>ANEXOS</w:t>
      </w:r>
      <w:r w:rsidR="00510627">
        <w:rPr>
          <w:rFonts w:eastAsia="Arial"/>
        </w:rPr>
        <w:t>.</w:t>
      </w:r>
    </w:p>
    <w:p w:rsidR="009504AA" w:rsidRDefault="009504AA" w:rsidP="009504AA">
      <w:pPr>
        <w:ind w:left="360"/>
      </w:pPr>
    </w:p>
    <w:sdt>
      <w:sdtPr>
        <w:rPr>
          <w:rFonts w:ascii="Arial" w:hAnsi="Arial"/>
          <w:sz w:val="22"/>
          <w:szCs w:val="22"/>
        </w:rPr>
        <w:alias w:val="Dtos adicionales que interfieren en el desarrollo del procedimiento"/>
        <w:tag w:val="Dtos adicionales que interfieren en el desarrollo del procedimiento"/>
        <w:id w:val="543108335"/>
        <w:placeholder>
          <w:docPart w:val="18DC23B5BD22485A91E984385CF54D03"/>
        </w:placeholder>
        <w:showingPlcHdr/>
        <w:text/>
      </w:sdtPr>
      <w:sdtEndPr/>
      <w:sdtContent>
        <w:p w:rsidR="009504AA" w:rsidRDefault="009504AA" w:rsidP="009504AA">
          <w:pPr>
            <w:spacing w:line="253" w:lineRule="exact"/>
            <w:ind w:left="426"/>
            <w:jc w:val="both"/>
            <w:rPr>
              <w:rFonts w:ascii="Arial" w:hAnsi="Arial"/>
              <w:sz w:val="22"/>
              <w:szCs w:val="22"/>
            </w:rPr>
          </w:pPr>
          <w:r w:rsidRPr="00E05B91">
            <w:rPr>
              <w:rStyle w:val="Textodelmarcadordeposicin"/>
            </w:rPr>
            <w:t>Haga clic o pulse aquí para escribir texto.</w:t>
          </w:r>
        </w:p>
      </w:sdtContent>
    </w:sdt>
    <w:p w:rsidR="009504AA" w:rsidRDefault="009504AA" w:rsidP="0005066D">
      <w:pPr>
        <w:pStyle w:val="Ttulo2"/>
        <w:rPr>
          <w:rFonts w:eastAsia="Arial"/>
        </w:rPr>
      </w:pPr>
    </w:p>
    <w:p w:rsidR="009504AA" w:rsidRDefault="009504AA" w:rsidP="009504AA">
      <w:pPr>
        <w:spacing w:line="253" w:lineRule="exact"/>
        <w:jc w:val="both"/>
        <w:rPr>
          <w:rFonts w:ascii="Arial" w:hAnsi="Arial"/>
          <w:sz w:val="22"/>
          <w:szCs w:val="22"/>
        </w:rPr>
      </w:pPr>
    </w:p>
    <w:p w:rsidR="009504AA" w:rsidRDefault="009504AA" w:rsidP="009504AA">
      <w:pPr>
        <w:spacing w:line="253" w:lineRule="exact"/>
        <w:ind w:left="426"/>
        <w:jc w:val="both"/>
        <w:rPr>
          <w:rFonts w:ascii="Arial" w:hAnsi="Arial"/>
          <w:sz w:val="22"/>
          <w:szCs w:val="22"/>
        </w:rPr>
      </w:pPr>
    </w:p>
    <w:p w:rsidR="00B40669" w:rsidRPr="000C7CBB" w:rsidRDefault="00B40669" w:rsidP="000C7CBB">
      <w:pPr>
        <w:pStyle w:val="Prrafodelista"/>
        <w:jc w:val="both"/>
        <w:rPr>
          <w:rFonts w:ascii="Arial" w:eastAsia="Arial" w:hAnsi="Arial"/>
          <w:b/>
          <w:sz w:val="22"/>
          <w:szCs w:val="22"/>
        </w:rPr>
      </w:pPr>
    </w:p>
    <w:p w:rsidR="00980196" w:rsidRDefault="00980196" w:rsidP="00D52C36">
      <w:pPr>
        <w:spacing w:line="0" w:lineRule="atLeast"/>
        <w:ind w:left="260"/>
        <w:jc w:val="both"/>
        <w:rPr>
          <w:rFonts w:ascii="Arial" w:eastAsia="Arial" w:hAnsi="Arial"/>
          <w:sz w:val="22"/>
        </w:rPr>
      </w:pPr>
    </w:p>
    <w:p w:rsidR="00980196" w:rsidRDefault="00980196" w:rsidP="00980196">
      <w:pPr>
        <w:spacing w:line="0" w:lineRule="atLeast"/>
        <w:ind w:left="260"/>
        <w:jc w:val="center"/>
        <w:rPr>
          <w:rFonts w:ascii="Arial" w:eastAsia="Arial" w:hAnsi="Arial"/>
          <w:sz w:val="22"/>
        </w:rPr>
      </w:pPr>
    </w:p>
    <w:p w:rsidR="00D52C36" w:rsidRPr="00D52C36" w:rsidRDefault="00D52C36" w:rsidP="001E455B">
      <w:pPr>
        <w:spacing w:line="0" w:lineRule="atLeast"/>
        <w:rPr>
          <w:rFonts w:ascii="Arial" w:eastAsia="Arial" w:hAnsi="Arial"/>
          <w:b/>
          <w:sz w:val="22"/>
        </w:rPr>
      </w:pPr>
    </w:p>
    <w:p w:rsidR="00686559" w:rsidRDefault="00686559" w:rsidP="00686559">
      <w:pPr>
        <w:spacing w:line="247" w:lineRule="exact"/>
        <w:rPr>
          <w:rFonts w:ascii="Times New Roman" w:eastAsia="Times New Roman" w:hAnsi="Times New Roman"/>
        </w:rPr>
      </w:pPr>
    </w:p>
    <w:p w:rsidR="00B4515F" w:rsidRPr="00C8159F" w:rsidRDefault="00B4515F">
      <w:pPr>
        <w:tabs>
          <w:tab w:val="left" w:pos="620"/>
        </w:tabs>
        <w:spacing w:line="237" w:lineRule="auto"/>
        <w:ind w:right="80"/>
        <w:jc w:val="both"/>
        <w:rPr>
          <w:rFonts w:ascii="Arial" w:eastAsia="Arial" w:hAnsi="Arial"/>
          <w:sz w:val="22"/>
          <w:szCs w:val="22"/>
        </w:rPr>
      </w:pPr>
    </w:p>
    <w:p w:rsidR="008702DF" w:rsidRPr="000C7CBB" w:rsidRDefault="008702DF" w:rsidP="000C7CBB">
      <w:pPr>
        <w:jc w:val="both"/>
        <w:rPr>
          <w:sz w:val="22"/>
          <w:szCs w:val="22"/>
        </w:rPr>
        <w:sectPr w:rsidR="008702DF" w:rsidRPr="000C7CBB" w:rsidSect="00B4515F">
          <w:headerReference w:type="default" r:id="rId8"/>
          <w:footerReference w:type="default" r:id="rId9"/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B4515F" w:rsidRDefault="00B4515F" w:rsidP="00B4515F">
      <w:pPr>
        <w:jc w:val="center"/>
      </w:pPr>
    </w:p>
    <w:p w:rsidR="00B4515F" w:rsidRDefault="00B4515F" w:rsidP="00B4515F">
      <w:pPr>
        <w:jc w:val="center"/>
      </w:pPr>
    </w:p>
    <w:p w:rsidR="00B4515F" w:rsidRDefault="00B4515F" w:rsidP="00B4515F">
      <w:pPr>
        <w:jc w:val="center"/>
        <w:sectPr w:rsidR="00B4515F" w:rsidSect="00703255">
          <w:type w:val="continuous"/>
          <w:pgSz w:w="12240" w:h="15840"/>
          <w:pgMar w:top="1417" w:right="1701" w:bottom="1417" w:left="1701" w:header="708" w:footer="708" w:gutter="0"/>
          <w:cols w:num="2" w:space="708"/>
          <w:docGrid w:linePitch="360"/>
        </w:sectPr>
      </w:pPr>
    </w:p>
    <w:p w:rsidR="00B4515F" w:rsidRDefault="00B4515F" w:rsidP="00B4515F">
      <w:pPr>
        <w:sectPr w:rsidR="00B4515F" w:rsidSect="00703255"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846E94" w:rsidRDefault="00846E94" w:rsidP="00DF3405">
      <w:pPr>
        <w:spacing w:line="357" w:lineRule="exact"/>
        <w:rPr>
          <w:rFonts w:ascii="Times New Roman" w:eastAsia="Times New Roman" w:hAnsi="Times New Roman"/>
        </w:rPr>
      </w:pPr>
    </w:p>
    <w:p w:rsidR="00326384" w:rsidRPr="00686559" w:rsidRDefault="00326384" w:rsidP="00686559">
      <w:pPr>
        <w:tabs>
          <w:tab w:val="left" w:pos="500"/>
        </w:tabs>
        <w:spacing w:line="0" w:lineRule="atLeast"/>
        <w:rPr>
          <w:rFonts w:ascii="Arial" w:eastAsia="Arial" w:hAnsi="Arial"/>
          <w:b/>
          <w:sz w:val="22"/>
        </w:rPr>
      </w:pPr>
    </w:p>
    <w:p w:rsidR="00445178" w:rsidRDefault="00445178">
      <w:pPr>
        <w:spacing w:line="0" w:lineRule="atLeast"/>
        <w:rPr>
          <w:rFonts w:ascii="Arial" w:eastAsia="Arial" w:hAnsi="Arial"/>
          <w:sz w:val="23"/>
        </w:rPr>
      </w:pPr>
    </w:p>
    <w:p w:rsidR="00DA04BA" w:rsidRPr="00445178" w:rsidRDefault="00445178" w:rsidP="00445178">
      <w:pPr>
        <w:tabs>
          <w:tab w:val="left" w:pos="989"/>
        </w:tabs>
        <w:rPr>
          <w:rFonts w:ascii="Arial" w:eastAsia="Arial" w:hAnsi="Arial"/>
          <w:sz w:val="23"/>
        </w:rPr>
      </w:pPr>
      <w:r>
        <w:rPr>
          <w:rFonts w:ascii="Arial" w:eastAsia="Arial" w:hAnsi="Arial"/>
          <w:sz w:val="23"/>
        </w:rPr>
        <w:tab/>
      </w:r>
    </w:p>
    <w:sectPr w:rsidR="00DA04BA" w:rsidRPr="00445178" w:rsidSect="00703255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3A24" w:rsidRDefault="00373A24" w:rsidP="00DA2B0B">
      <w:r>
        <w:separator/>
      </w:r>
    </w:p>
  </w:endnote>
  <w:endnote w:type="continuationSeparator" w:id="0">
    <w:p w:rsidR="00373A24" w:rsidRDefault="00373A24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975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2993"/>
      <w:gridCol w:w="2994"/>
      <w:gridCol w:w="2988"/>
    </w:tblGrid>
    <w:tr w:rsidR="000C7CBB" w:rsidTr="00C017E6">
      <w:trPr>
        <w:trHeight w:val="290"/>
      </w:trPr>
      <w:tc>
        <w:tcPr>
          <w:tcW w:w="2993" w:type="dxa"/>
          <w:shd w:val="clear" w:color="auto" w:fill="8EAADB" w:themeFill="accent5" w:themeFillTint="99"/>
          <w:vAlign w:val="center"/>
        </w:tcPr>
        <w:p w:rsidR="000C7CBB" w:rsidRPr="000C7CBB" w:rsidRDefault="000C7CBB" w:rsidP="000C7CBB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0C7CBB">
            <w:rPr>
              <w:rFonts w:ascii="Arial" w:eastAsia="Arial" w:hAnsi="Arial"/>
              <w:sz w:val="16"/>
              <w:szCs w:val="16"/>
            </w:rPr>
            <w:t>Elaboró</w:t>
          </w:r>
          <w:r w:rsidR="0005066D">
            <w:rPr>
              <w:rFonts w:ascii="Arial" w:eastAsia="Arial" w:hAnsi="Arial"/>
              <w:sz w:val="16"/>
              <w:szCs w:val="16"/>
            </w:rPr>
            <w:t xml:space="preserve">  - Aprobó</w:t>
          </w:r>
          <w:r w:rsidRPr="000C7CBB">
            <w:rPr>
              <w:rFonts w:ascii="Arial" w:eastAsia="Arial" w:hAnsi="Arial"/>
              <w:sz w:val="16"/>
              <w:szCs w:val="16"/>
            </w:rPr>
            <w:t>:</w:t>
          </w:r>
        </w:p>
      </w:tc>
      <w:tc>
        <w:tcPr>
          <w:tcW w:w="2994" w:type="dxa"/>
          <w:shd w:val="clear" w:color="auto" w:fill="8EAADB" w:themeFill="accent5" w:themeFillTint="99"/>
          <w:vAlign w:val="center"/>
        </w:tcPr>
        <w:p w:rsidR="000C7CBB" w:rsidRPr="000C7CBB" w:rsidRDefault="000C7CBB" w:rsidP="000C7CBB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0C7CBB">
            <w:rPr>
              <w:rFonts w:ascii="Arial" w:eastAsia="Arial" w:hAnsi="Arial"/>
              <w:sz w:val="16"/>
              <w:szCs w:val="16"/>
            </w:rPr>
            <w:t xml:space="preserve">Revisó: </w:t>
          </w:r>
        </w:p>
      </w:tc>
      <w:tc>
        <w:tcPr>
          <w:tcW w:w="2988" w:type="dxa"/>
          <w:shd w:val="clear" w:color="auto" w:fill="8EAADB" w:themeFill="accent5" w:themeFillTint="99"/>
          <w:vAlign w:val="center"/>
        </w:tcPr>
        <w:p w:rsidR="000C7CBB" w:rsidRPr="000C7CBB" w:rsidRDefault="00EF51C6" w:rsidP="000C7CBB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>
            <w:rPr>
              <w:rFonts w:ascii="Arial" w:eastAsia="Arial" w:hAnsi="Arial"/>
              <w:sz w:val="16"/>
              <w:szCs w:val="16"/>
            </w:rPr>
            <w:t>Publicación</w:t>
          </w:r>
        </w:p>
      </w:tc>
    </w:tr>
    <w:tr w:rsidR="000C7CBB" w:rsidTr="00C017E6">
      <w:trPr>
        <w:trHeight w:val="290"/>
      </w:trPr>
      <w:sdt>
        <w:sdtPr>
          <w:rPr>
            <w:rFonts w:ascii="Arial" w:eastAsia="Arial" w:hAnsi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555590174"/>
          <w:placeholder/>
          <w:showingPlcHdr/>
          <w:text/>
        </w:sdtPr>
        <w:sdtEndPr/>
        <w:sdtContent>
          <w:tc>
            <w:tcPr>
              <w:tcW w:w="2993" w:type="dxa"/>
            </w:tcPr>
            <w:p w:rsidR="000C7CBB" w:rsidRPr="000C7CBB" w:rsidRDefault="009504AA" w:rsidP="009504AA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 w:rsidRPr="00E05B91">
                <w:rPr>
                  <w:rStyle w:val="Textodelmarcadordeposicin"/>
                </w:rPr>
                <w:t>Haga clic o pulse aquí para escribir texto.</w:t>
              </w:r>
            </w:p>
          </w:tc>
        </w:sdtContent>
      </w:sdt>
      <w:sdt>
        <w:sdtPr>
          <w:rPr>
            <w:rFonts w:ascii="Arial" w:eastAsia="Arial" w:hAnsi="Arial"/>
            <w:sz w:val="16"/>
            <w:szCs w:val="16"/>
          </w:rPr>
          <w:alias w:val="Dependencias que revisó"/>
          <w:tag w:val="Dependencias que revisó"/>
          <w:id w:val="-1549368654"/>
          <w:placeholder>
            <w:docPart w:val="286C612C5B63464D8F316A438AE3A065"/>
          </w:placeholder>
          <w:showingPlcHdr/>
          <w:text/>
        </w:sdtPr>
        <w:sdtEndPr/>
        <w:sdtContent>
          <w:tc>
            <w:tcPr>
              <w:tcW w:w="2994" w:type="dxa"/>
            </w:tcPr>
            <w:p w:rsidR="000C7CBB" w:rsidRPr="000C7CBB" w:rsidRDefault="009504AA" w:rsidP="000C7CBB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 w:rsidRPr="00E05B91">
                <w:rPr>
                  <w:rStyle w:val="Textodelmarcadordeposicin"/>
                </w:rPr>
                <w:t>Haga clic o pulse aquí para escribir texto.</w:t>
              </w:r>
            </w:p>
          </w:tc>
        </w:sdtContent>
      </w:sdt>
      <w:tc>
        <w:tcPr>
          <w:tcW w:w="2988" w:type="dxa"/>
        </w:tcPr>
        <w:p w:rsidR="000C7CBB" w:rsidRPr="000C7CBB" w:rsidRDefault="000C7CBB" w:rsidP="009504AA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0C7CBB">
            <w:rPr>
              <w:rFonts w:ascii="Arial" w:eastAsia="Arial" w:hAnsi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/>
                <w:sz w:val="16"/>
                <w:szCs w:val="16"/>
              </w:rPr>
              <w:alias w:val="Día de Mes de Año"/>
              <w:tag w:val="Día de Mes de Año"/>
              <w:id w:val="-554240409"/>
              <w:placeholder/>
              <w:showingPlcHdr/>
              <w:text/>
            </w:sdtPr>
            <w:sdtEndPr/>
            <w:sdtContent>
              <w:r w:rsidR="009504AA" w:rsidRPr="00E05B91">
                <w:rPr>
                  <w:rStyle w:val="Textodelmarcadordeposicin"/>
                </w:rPr>
                <w:t>Haga clic o pulse aquí para escribir texto.</w:t>
              </w:r>
            </w:sdtContent>
          </w:sdt>
        </w:p>
      </w:tc>
    </w:tr>
  </w:tbl>
  <w:p w:rsidR="00C8159F" w:rsidRPr="00DA2B0B" w:rsidRDefault="00C8159F" w:rsidP="00DA2B0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3A24" w:rsidRDefault="00373A24" w:rsidP="00DA2B0B">
      <w:r>
        <w:separator/>
      </w:r>
    </w:p>
  </w:footnote>
  <w:footnote w:type="continuationSeparator" w:id="0">
    <w:p w:rsidR="00373A24" w:rsidRDefault="00373A24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498" w:type="dxa"/>
      <w:tblInd w:w="-431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2978"/>
      <w:gridCol w:w="3827"/>
      <w:gridCol w:w="992"/>
      <w:gridCol w:w="1701"/>
    </w:tblGrid>
    <w:tr w:rsidR="00295332" w:rsidRPr="00295332" w:rsidTr="00295332">
      <w:trPr>
        <w:trHeight w:val="354"/>
      </w:trPr>
      <w:tc>
        <w:tcPr>
          <w:tcW w:w="2978" w:type="dxa"/>
          <w:vMerge w:val="restart"/>
          <w:vAlign w:val="center"/>
        </w:tcPr>
        <w:p w:rsidR="00295332" w:rsidRPr="00295332" w:rsidRDefault="00295332" w:rsidP="00295332">
          <w:pPr>
            <w:pStyle w:val="Encabezado"/>
          </w:pPr>
          <w:r w:rsidRPr="00295332">
            <w:rPr>
              <w:noProof/>
            </w:rPr>
            <w:drawing>
              <wp:inline distT="0" distB="0" distL="0" distR="0" wp14:anchorId="584867DE" wp14:editId="6CC59B65">
                <wp:extent cx="1747301" cy="409575"/>
                <wp:effectExtent l="0" t="0" r="5715" b="0"/>
                <wp:docPr id="12" name="Imagen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55427" cy="4114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7" w:type="dxa"/>
          <w:vMerge w:val="restart"/>
          <w:shd w:val="clear" w:color="auto" w:fill="auto"/>
          <w:vAlign w:val="center"/>
          <w:hideMark/>
        </w:tcPr>
        <w:p w:rsidR="00295332" w:rsidRDefault="00295332" w:rsidP="00295332">
          <w:pPr>
            <w:tabs>
              <w:tab w:val="center" w:pos="4419"/>
              <w:tab w:val="right" w:pos="8838"/>
            </w:tabs>
            <w:jc w:val="center"/>
            <w:rPr>
              <w:rFonts w:ascii="Arial" w:hAnsi="Arial"/>
              <w:b/>
              <w:sz w:val="16"/>
              <w:szCs w:val="22"/>
              <w:lang w:eastAsia="en-US"/>
            </w:rPr>
          </w:pPr>
          <w:r w:rsidRPr="00295332">
            <w:t xml:space="preserve">Proceso </w:t>
          </w:r>
          <w:r>
            <w:rPr>
              <w:rFonts w:ascii="Arial" w:hAnsi="Arial"/>
              <w:b/>
              <w:sz w:val="16"/>
              <w:szCs w:val="22"/>
              <w:lang w:eastAsia="en-US"/>
            </w:rPr>
            <w:t xml:space="preserve"> </w:t>
          </w:r>
          <w:r>
            <w:rPr>
              <w:rFonts w:ascii="Arial" w:hAnsi="Arial"/>
              <w:b/>
              <w:sz w:val="16"/>
              <w:szCs w:val="22"/>
              <w:lang w:eastAsia="en-US"/>
            </w:rPr>
            <w:fldChar w:fldCharType="begin"/>
          </w:r>
          <w:r>
            <w:rPr>
              <w:rFonts w:ascii="Arial" w:hAnsi="Arial"/>
              <w:b/>
              <w:sz w:val="16"/>
              <w:szCs w:val="22"/>
              <w:lang w:eastAsia="en-US"/>
            </w:rPr>
            <w:instrText xml:space="preserve"> AUTOTEXTLIST   \* MERGEFORMAT </w:instrText>
          </w:r>
          <w:r w:rsidR="0005066D">
            <w:rPr>
              <w:rFonts w:ascii="Arial" w:hAnsi="Arial"/>
              <w:b/>
              <w:sz w:val="16"/>
              <w:szCs w:val="22"/>
              <w:lang w:eastAsia="en-US"/>
            </w:rPr>
            <w:fldChar w:fldCharType="separate"/>
          </w:r>
          <w:r>
            <w:rPr>
              <w:rFonts w:ascii="Arial" w:hAnsi="Arial"/>
              <w:b/>
              <w:sz w:val="16"/>
              <w:szCs w:val="22"/>
              <w:lang w:eastAsia="en-US"/>
            </w:rPr>
            <w:fldChar w:fldCharType="end"/>
          </w:r>
          <w:sdt>
            <w:sdtPr>
              <w:rPr>
                <w:rFonts w:ascii="Arial" w:hAnsi="Arial"/>
                <w:b/>
                <w:sz w:val="16"/>
                <w:szCs w:val="22"/>
                <w:lang w:eastAsia="en-US"/>
              </w:rPr>
              <w:alias w:val="Seleccione Proceso"/>
              <w:tag w:val="Procesos"/>
              <w:id w:val="-406851336"/>
              <w:placeholder>
                <w:docPart w:val="5025F82736984F69AEBD67916A69DB01"/>
              </w:placeholder>
              <w:showingPlcHdr/>
              <w:dropDownList>
                <w:listItem w:displayText="Direccionamiento Estratégico y Planeación" w:value="Direccionamiento Estratégico y Planeación"/>
                <w:listItem w:displayText="Gestión de Atención al Usuario" w:value="Gestión de Atención al Usuario"/>
                <w:listItem w:displayText="Gestión de las TICS" w:value="Gestión de las TICS"/>
                <w:listItem w:displayText="Bienestar, Recreación, Cultura y Deporte" w:value="Bienestar, Recreación, Cultura y Deporte"/>
                <w:listItem w:displayText="Atención a Gerencias Departamentales" w:value="Atención a Gerencias Departamentales"/>
                <w:listItem w:displayText="Crédito y Cartera" w:value="Crédito y Cartera"/>
                <w:listItem w:displayText="Atención Médica" w:value="Atención Médica"/>
                <w:listItem w:displayText="Gestión Educativa" w:value="Gestión Educativa"/>
                <w:listItem w:displayText="Gestión Jurídica" w:value="Gestión Jurídica"/>
                <w:listItem w:displayText="Gestión Administrativa" w:value="Gestión Administrativa"/>
                <w:listItem w:displayText="Gestión de Contratación" w:value="Gestión de Contratación"/>
                <w:listItem w:displayText="Gestión Financiera" w:value="Gestión Financiera"/>
                <w:listItem w:displayText="Gestión de Cesantías" w:value="Gestión de Cesantías"/>
                <w:listItem w:displayText="Gestión Humana" w:value="Gestión Humana"/>
                <w:listItem w:displayText="Control y Evaluación de la Gestión" w:value="Control y Evaluación de la Gestión"/>
                <w:listItem w:displayText="Control Disciplinario" w:value="Control Disciplinario"/>
              </w:dropDownList>
            </w:sdtPr>
            <w:sdtEndPr/>
            <w:sdtContent>
              <w:r w:rsidRPr="00E05B91">
                <w:rPr>
                  <w:rStyle w:val="Textodelmarcadordeposicin"/>
                </w:rPr>
                <w:t>Elija un elemento.</w:t>
              </w:r>
            </w:sdtContent>
          </w:sdt>
          <w:r w:rsidRPr="000C7CBB">
            <w:rPr>
              <w:rFonts w:ascii="Arial" w:hAnsi="Arial"/>
              <w:b/>
              <w:sz w:val="16"/>
              <w:szCs w:val="22"/>
              <w:lang w:eastAsia="en-US"/>
            </w:rPr>
            <w:t xml:space="preserve"> </w:t>
          </w:r>
        </w:p>
        <w:p w:rsidR="00295332" w:rsidRPr="00295332" w:rsidRDefault="00295332" w:rsidP="00295332">
          <w:pPr>
            <w:pStyle w:val="Encabezado"/>
            <w:jc w:val="center"/>
          </w:pPr>
          <w:r>
            <w:t>Procedimiento</w:t>
          </w:r>
          <w:r w:rsidRPr="00295332">
            <w:t xml:space="preserve"> </w:t>
          </w:r>
          <w:sdt>
            <w:sdtPr>
              <w:rPr>
                <w:rFonts w:ascii="Arial" w:hAnsi="Arial"/>
                <w:b/>
                <w:sz w:val="16"/>
                <w:szCs w:val="22"/>
                <w:lang w:eastAsia="en-US"/>
              </w:rPr>
              <w:alias w:val="Escriba el nombre del Procedimiento"/>
              <w:tag w:val="Escriba el nombre del Procedimiento"/>
              <w:id w:val="1437325008"/>
              <w:placeholder>
                <w:docPart w:val="18DC23B5BD22485A91E984385CF54D03"/>
              </w:placeholder>
              <w:showingPlcHdr/>
            </w:sdtPr>
            <w:sdtEndPr/>
            <w:sdtContent>
              <w:r w:rsidRPr="00E05B91">
                <w:rPr>
                  <w:rStyle w:val="Textodelmarcadordeposicin"/>
                </w:rPr>
                <w:t>Haga clic o pulse aquí para escribir texto.</w:t>
              </w:r>
            </w:sdtContent>
          </w:sdt>
        </w:p>
      </w:tc>
      <w:tc>
        <w:tcPr>
          <w:tcW w:w="992" w:type="dxa"/>
          <w:shd w:val="clear" w:color="auto" w:fill="8EAADB" w:themeFill="accent5" w:themeFillTint="99"/>
          <w:vAlign w:val="center"/>
          <w:hideMark/>
        </w:tcPr>
        <w:p w:rsidR="00295332" w:rsidRPr="00295332" w:rsidRDefault="00295332" w:rsidP="00295332">
          <w:pPr>
            <w:pStyle w:val="Encabezado"/>
          </w:pPr>
          <w:r w:rsidRPr="00295332">
            <w:rPr>
              <w:b/>
            </w:rPr>
            <w:t xml:space="preserve">Código: </w:t>
          </w:r>
        </w:p>
      </w:tc>
      <w:tc>
        <w:tcPr>
          <w:tcW w:w="1701" w:type="dxa"/>
          <w:shd w:val="clear" w:color="auto" w:fill="auto"/>
          <w:vAlign w:val="center"/>
        </w:tcPr>
        <w:p w:rsidR="00295332" w:rsidRPr="00295332" w:rsidRDefault="00295332" w:rsidP="00295332">
          <w:pPr>
            <w:pStyle w:val="Encabezado"/>
          </w:pPr>
          <w:r>
            <w:t>PT</w:t>
          </w:r>
          <w:r w:rsidRPr="00295332">
            <w:t>-</w:t>
          </w:r>
          <w:r w:rsidRPr="000C7CBB">
            <w:rPr>
              <w:rFonts w:ascii="Arial" w:hAnsi="Arial"/>
              <w:b/>
              <w:sz w:val="16"/>
              <w:szCs w:val="22"/>
              <w:lang w:eastAsia="en-US"/>
            </w:rPr>
            <w:t xml:space="preserve"> </w:t>
          </w:r>
          <w:sdt>
            <w:sdtPr>
              <w:rPr>
                <w:rFonts w:ascii="Arial" w:hAnsi="Arial"/>
                <w:b/>
                <w:sz w:val="16"/>
                <w:szCs w:val="22"/>
                <w:lang w:eastAsia="en-US"/>
              </w:rPr>
              <w:alias w:val="Ejemplo: PT-E-1200-02"/>
              <w:tag w:val="Ejemplo: PT-E-1200-02"/>
              <w:id w:val="709774660"/>
              <w:placeholder>
                <w:docPart w:val="20637550241E42F586CBA03D010E3ADD"/>
              </w:placeholder>
              <w:showingPlcHdr/>
            </w:sdtPr>
            <w:sdtEndPr/>
            <w:sdtContent>
              <w:r w:rsidRPr="00E05B91">
                <w:rPr>
                  <w:rStyle w:val="Textodelmarcadordeposicin"/>
                </w:rPr>
                <w:t>Haga clic o pulse aquí para escribir texto.</w:t>
              </w:r>
            </w:sdtContent>
          </w:sdt>
        </w:p>
      </w:tc>
    </w:tr>
    <w:tr w:rsidR="00295332" w:rsidRPr="00295332" w:rsidTr="00295332">
      <w:trPr>
        <w:trHeight w:val="400"/>
      </w:trPr>
      <w:tc>
        <w:tcPr>
          <w:tcW w:w="2978" w:type="dxa"/>
          <w:vMerge/>
          <w:vAlign w:val="center"/>
        </w:tcPr>
        <w:p w:rsidR="00295332" w:rsidRPr="00295332" w:rsidRDefault="00295332" w:rsidP="00295332">
          <w:pPr>
            <w:pStyle w:val="Encabezado"/>
            <w:rPr>
              <w:lang w:val="es-MX"/>
            </w:rPr>
          </w:pPr>
        </w:p>
      </w:tc>
      <w:tc>
        <w:tcPr>
          <w:tcW w:w="3827" w:type="dxa"/>
          <w:vMerge/>
          <w:shd w:val="clear" w:color="auto" w:fill="auto"/>
          <w:vAlign w:val="center"/>
        </w:tcPr>
        <w:p w:rsidR="00295332" w:rsidRPr="00295332" w:rsidRDefault="00295332" w:rsidP="00295332">
          <w:pPr>
            <w:pStyle w:val="Encabezado"/>
            <w:rPr>
              <w:b/>
            </w:rPr>
          </w:pPr>
        </w:p>
      </w:tc>
      <w:tc>
        <w:tcPr>
          <w:tcW w:w="992" w:type="dxa"/>
          <w:shd w:val="clear" w:color="auto" w:fill="8EAADB" w:themeFill="accent5" w:themeFillTint="99"/>
          <w:vAlign w:val="center"/>
        </w:tcPr>
        <w:p w:rsidR="00295332" w:rsidRPr="00295332" w:rsidRDefault="00295332" w:rsidP="00295332">
          <w:pPr>
            <w:pStyle w:val="Encabezado"/>
            <w:rPr>
              <w:b/>
            </w:rPr>
          </w:pPr>
          <w:r w:rsidRPr="00295332">
            <w:rPr>
              <w:b/>
            </w:rPr>
            <w:t>Versión</w:t>
          </w:r>
          <w:r w:rsidRPr="00295332">
            <w:t>:</w:t>
          </w:r>
        </w:p>
      </w:tc>
      <w:tc>
        <w:tcPr>
          <w:tcW w:w="1701" w:type="dxa"/>
          <w:shd w:val="clear" w:color="auto" w:fill="auto"/>
          <w:vAlign w:val="center"/>
        </w:tcPr>
        <w:p w:rsidR="00295332" w:rsidRPr="00295332" w:rsidRDefault="00373A24" w:rsidP="00295332">
          <w:pPr>
            <w:pStyle w:val="Encabezado"/>
            <w:rPr>
              <w:b/>
            </w:rPr>
          </w:pPr>
          <w:sdt>
            <w:sdtPr>
              <w:rPr>
                <w:rFonts w:ascii="Arial" w:hAnsi="Arial"/>
                <w:b/>
                <w:sz w:val="16"/>
                <w:szCs w:val="22"/>
                <w:lang w:eastAsia="en-US"/>
              </w:rPr>
              <w:alias w:val="Número Versión"/>
              <w:tag w:val="Número Versión"/>
              <w:id w:val="-1232304207"/>
              <w:placeholder>
                <w:docPart w:val="F308F0E89017416F979DA12348B39794"/>
              </w:placeholder>
              <w:showingPlcHdr/>
            </w:sdtPr>
            <w:sdtEndPr/>
            <w:sdtContent>
              <w:r w:rsidR="00295332" w:rsidRPr="00E05B91">
                <w:rPr>
                  <w:rStyle w:val="Textodelmarcadordeposicin"/>
                </w:rPr>
                <w:t>Haga clic o pulse aquí para escribir texto.</w:t>
              </w:r>
            </w:sdtContent>
          </w:sdt>
        </w:p>
      </w:tc>
    </w:tr>
  </w:tbl>
  <w:p w:rsidR="00C8159F" w:rsidRDefault="00C8159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" o:bullet="t">
        <v:imagedata r:id="rId1" o:title="mso5E71"/>
      </v:shape>
    </w:pict>
  </w:numPicBullet>
  <w:abstractNum w:abstractNumId="0" w15:restartNumberingAfterBreak="0">
    <w:nsid w:val="00000001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6E87CC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3D1B58B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507ED7A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2EB141F2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1B71EFA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9E2A9E2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59F5E8F"/>
    <w:multiLevelType w:val="hybridMultilevel"/>
    <w:tmpl w:val="2C6A5F64"/>
    <w:lvl w:ilvl="0" w:tplc="04129F1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751CC9"/>
    <w:multiLevelType w:val="hybridMultilevel"/>
    <w:tmpl w:val="AC6E8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1035AE"/>
    <w:multiLevelType w:val="hybridMultilevel"/>
    <w:tmpl w:val="3F0AD95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1" w15:restartNumberingAfterBreak="0">
    <w:nsid w:val="1DC30C11"/>
    <w:multiLevelType w:val="hybridMultilevel"/>
    <w:tmpl w:val="49D86FF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914371"/>
    <w:multiLevelType w:val="hybridMultilevel"/>
    <w:tmpl w:val="3594BB6C"/>
    <w:lvl w:ilvl="0" w:tplc="240A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 w15:restartNumberingAfterBreak="0">
    <w:nsid w:val="279C470C"/>
    <w:multiLevelType w:val="hybridMultilevel"/>
    <w:tmpl w:val="90CA1D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881919"/>
    <w:multiLevelType w:val="multilevel"/>
    <w:tmpl w:val="1C44D9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5" w15:restartNumberingAfterBreak="0">
    <w:nsid w:val="2F783977"/>
    <w:multiLevelType w:val="hybridMultilevel"/>
    <w:tmpl w:val="8696BD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A50E6B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7" w15:restartNumberingAfterBreak="0">
    <w:nsid w:val="306B27B9"/>
    <w:multiLevelType w:val="hybridMultilevel"/>
    <w:tmpl w:val="516893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EF085B"/>
    <w:multiLevelType w:val="hybridMultilevel"/>
    <w:tmpl w:val="7AD82C06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9" w15:restartNumberingAfterBreak="0">
    <w:nsid w:val="31413568"/>
    <w:multiLevelType w:val="hybridMultilevel"/>
    <w:tmpl w:val="0C5C73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1D7882"/>
    <w:multiLevelType w:val="multilevel"/>
    <w:tmpl w:val="DC5C6B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21" w15:restartNumberingAfterBreak="0">
    <w:nsid w:val="3AFA4282"/>
    <w:multiLevelType w:val="hybridMultilevel"/>
    <w:tmpl w:val="04CC75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A54F66"/>
    <w:multiLevelType w:val="hybridMultilevel"/>
    <w:tmpl w:val="770689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463192"/>
    <w:multiLevelType w:val="multilevel"/>
    <w:tmpl w:val="C0DAF4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4" w15:restartNumberingAfterBreak="0">
    <w:nsid w:val="40E307CA"/>
    <w:multiLevelType w:val="hybridMultilevel"/>
    <w:tmpl w:val="46FA48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DF307A"/>
    <w:multiLevelType w:val="hybridMultilevel"/>
    <w:tmpl w:val="D9FAF304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26" w15:restartNumberingAfterBreak="0">
    <w:nsid w:val="434CCA76"/>
    <w:multiLevelType w:val="hybridMultilevel"/>
    <w:tmpl w:val="728A8D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45311AB7"/>
    <w:multiLevelType w:val="hybridMultilevel"/>
    <w:tmpl w:val="2A36A2A4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28" w15:restartNumberingAfterBreak="0">
    <w:nsid w:val="481925DC"/>
    <w:multiLevelType w:val="hybridMultilevel"/>
    <w:tmpl w:val="46AE03E8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29" w15:restartNumberingAfterBreak="0">
    <w:nsid w:val="49A61D26"/>
    <w:multiLevelType w:val="hybridMultilevel"/>
    <w:tmpl w:val="0352D69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30" w15:restartNumberingAfterBreak="0">
    <w:nsid w:val="4D354279"/>
    <w:multiLevelType w:val="hybridMultilevel"/>
    <w:tmpl w:val="2B0A9986"/>
    <w:lvl w:ilvl="0" w:tplc="1DBACB3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C224B8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2" w15:restartNumberingAfterBreak="0">
    <w:nsid w:val="54644896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3" w15:restartNumberingAfterBreak="0">
    <w:nsid w:val="5BA45B3E"/>
    <w:multiLevelType w:val="hybridMultilevel"/>
    <w:tmpl w:val="29A4E71A"/>
    <w:lvl w:ilvl="0" w:tplc="DE74C6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C70EB1"/>
    <w:multiLevelType w:val="multilevel"/>
    <w:tmpl w:val="5CC672C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5" w15:restartNumberingAfterBreak="0">
    <w:nsid w:val="69A82AC6"/>
    <w:multiLevelType w:val="hybridMultilevel"/>
    <w:tmpl w:val="D076EF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B6493E"/>
    <w:multiLevelType w:val="multilevel"/>
    <w:tmpl w:val="710E83AE"/>
    <w:lvl w:ilvl="0">
      <w:start w:val="4"/>
      <w:numFmt w:val="none"/>
      <w:lvlText w:val="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7" w15:restartNumberingAfterBreak="0">
    <w:nsid w:val="71A6470B"/>
    <w:multiLevelType w:val="hybridMultilevel"/>
    <w:tmpl w:val="9E14D06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A61945"/>
    <w:multiLevelType w:val="hybridMultilevel"/>
    <w:tmpl w:val="51ACC14E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39" w15:restartNumberingAfterBreak="0">
    <w:nsid w:val="77640F9B"/>
    <w:multiLevelType w:val="hybridMultilevel"/>
    <w:tmpl w:val="E062A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0F22FA"/>
    <w:multiLevelType w:val="hybridMultilevel"/>
    <w:tmpl w:val="719607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8D03E3"/>
    <w:multiLevelType w:val="hybridMultilevel"/>
    <w:tmpl w:val="87380F02"/>
    <w:lvl w:ilvl="0" w:tplc="23D030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8"/>
  </w:num>
  <w:num w:numId="5">
    <w:abstractNumId w:val="27"/>
  </w:num>
  <w:num w:numId="6">
    <w:abstractNumId w:val="12"/>
  </w:num>
  <w:num w:numId="7">
    <w:abstractNumId w:val="3"/>
  </w:num>
  <w:num w:numId="8">
    <w:abstractNumId w:val="11"/>
  </w:num>
  <w:num w:numId="9">
    <w:abstractNumId w:val="4"/>
  </w:num>
  <w:num w:numId="10">
    <w:abstractNumId w:val="5"/>
  </w:num>
  <w:num w:numId="11">
    <w:abstractNumId w:val="6"/>
  </w:num>
  <w:num w:numId="12">
    <w:abstractNumId w:val="25"/>
  </w:num>
  <w:num w:numId="13">
    <w:abstractNumId w:val="39"/>
  </w:num>
  <w:num w:numId="14">
    <w:abstractNumId w:val="10"/>
  </w:num>
  <w:num w:numId="15">
    <w:abstractNumId w:val="29"/>
  </w:num>
  <w:num w:numId="16">
    <w:abstractNumId w:val="7"/>
  </w:num>
  <w:num w:numId="17">
    <w:abstractNumId w:val="32"/>
  </w:num>
  <w:num w:numId="18">
    <w:abstractNumId w:val="19"/>
  </w:num>
  <w:num w:numId="19">
    <w:abstractNumId w:val="37"/>
  </w:num>
  <w:num w:numId="20">
    <w:abstractNumId w:val="18"/>
  </w:num>
  <w:num w:numId="21">
    <w:abstractNumId w:val="38"/>
  </w:num>
  <w:num w:numId="22">
    <w:abstractNumId w:val="9"/>
  </w:num>
  <w:num w:numId="23">
    <w:abstractNumId w:val="15"/>
  </w:num>
  <w:num w:numId="24">
    <w:abstractNumId w:val="24"/>
  </w:num>
  <w:num w:numId="25">
    <w:abstractNumId w:val="16"/>
  </w:num>
  <w:num w:numId="26">
    <w:abstractNumId w:val="41"/>
  </w:num>
  <w:num w:numId="27">
    <w:abstractNumId w:val="26"/>
  </w:num>
  <w:num w:numId="28">
    <w:abstractNumId w:val="23"/>
  </w:num>
  <w:num w:numId="29">
    <w:abstractNumId w:val="20"/>
  </w:num>
  <w:num w:numId="30">
    <w:abstractNumId w:val="14"/>
  </w:num>
  <w:num w:numId="31">
    <w:abstractNumId w:val="35"/>
  </w:num>
  <w:num w:numId="32">
    <w:abstractNumId w:val="40"/>
  </w:num>
  <w:num w:numId="33">
    <w:abstractNumId w:val="21"/>
  </w:num>
  <w:num w:numId="34">
    <w:abstractNumId w:val="33"/>
  </w:num>
  <w:num w:numId="35">
    <w:abstractNumId w:val="17"/>
  </w:num>
  <w:num w:numId="36">
    <w:abstractNumId w:val="13"/>
  </w:num>
  <w:num w:numId="37">
    <w:abstractNumId w:val="8"/>
  </w:num>
  <w:num w:numId="38">
    <w:abstractNumId w:val="22"/>
  </w:num>
  <w:num w:numId="39">
    <w:abstractNumId w:val="30"/>
  </w:num>
  <w:num w:numId="40">
    <w:abstractNumId w:val="31"/>
  </w:num>
  <w:num w:numId="41">
    <w:abstractNumId w:val="34"/>
  </w:num>
  <w:num w:numId="42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66D"/>
    <w:rsid w:val="00001B8F"/>
    <w:rsid w:val="0001010D"/>
    <w:rsid w:val="00014404"/>
    <w:rsid w:val="000144A9"/>
    <w:rsid w:val="00022AD1"/>
    <w:rsid w:val="000247D4"/>
    <w:rsid w:val="000255E9"/>
    <w:rsid w:val="00033390"/>
    <w:rsid w:val="0005066D"/>
    <w:rsid w:val="00052DFC"/>
    <w:rsid w:val="00057EE8"/>
    <w:rsid w:val="000728D0"/>
    <w:rsid w:val="000828FF"/>
    <w:rsid w:val="000833BA"/>
    <w:rsid w:val="00093F37"/>
    <w:rsid w:val="000944AF"/>
    <w:rsid w:val="000A5B54"/>
    <w:rsid w:val="000B6812"/>
    <w:rsid w:val="000B743A"/>
    <w:rsid w:val="000C7CBB"/>
    <w:rsid w:val="000D56B4"/>
    <w:rsid w:val="000D7979"/>
    <w:rsid w:val="000E3C29"/>
    <w:rsid w:val="000F5CB3"/>
    <w:rsid w:val="001211ED"/>
    <w:rsid w:val="00121307"/>
    <w:rsid w:val="0012435E"/>
    <w:rsid w:val="00125D06"/>
    <w:rsid w:val="00133E66"/>
    <w:rsid w:val="001361FF"/>
    <w:rsid w:val="00143570"/>
    <w:rsid w:val="001A7AEE"/>
    <w:rsid w:val="001C1786"/>
    <w:rsid w:val="001E3343"/>
    <w:rsid w:val="001E455B"/>
    <w:rsid w:val="001F0EE0"/>
    <w:rsid w:val="00200CD6"/>
    <w:rsid w:val="00204DB7"/>
    <w:rsid w:val="002104D6"/>
    <w:rsid w:val="002407FB"/>
    <w:rsid w:val="00240E9A"/>
    <w:rsid w:val="00257D65"/>
    <w:rsid w:val="00295332"/>
    <w:rsid w:val="002B1B9D"/>
    <w:rsid w:val="002B21ED"/>
    <w:rsid w:val="002C1EC9"/>
    <w:rsid w:val="002C5C31"/>
    <w:rsid w:val="002C66D0"/>
    <w:rsid w:val="002D7281"/>
    <w:rsid w:val="002D7B03"/>
    <w:rsid w:val="002E71AA"/>
    <w:rsid w:val="00311F62"/>
    <w:rsid w:val="00312B8D"/>
    <w:rsid w:val="00326384"/>
    <w:rsid w:val="0033139C"/>
    <w:rsid w:val="00360465"/>
    <w:rsid w:val="00373A24"/>
    <w:rsid w:val="00387919"/>
    <w:rsid w:val="003A6B60"/>
    <w:rsid w:val="003C1623"/>
    <w:rsid w:val="003C5E08"/>
    <w:rsid w:val="003C64E6"/>
    <w:rsid w:val="003C7744"/>
    <w:rsid w:val="003D32BE"/>
    <w:rsid w:val="003F75FC"/>
    <w:rsid w:val="004025B1"/>
    <w:rsid w:val="0041590B"/>
    <w:rsid w:val="00416970"/>
    <w:rsid w:val="00417B62"/>
    <w:rsid w:val="00445178"/>
    <w:rsid w:val="00473456"/>
    <w:rsid w:val="00473AB4"/>
    <w:rsid w:val="00494B43"/>
    <w:rsid w:val="004B1F1C"/>
    <w:rsid w:val="004B21DD"/>
    <w:rsid w:val="004C3E51"/>
    <w:rsid w:val="004C5E12"/>
    <w:rsid w:val="0050686B"/>
    <w:rsid w:val="00510627"/>
    <w:rsid w:val="00513921"/>
    <w:rsid w:val="00523B7B"/>
    <w:rsid w:val="00524F22"/>
    <w:rsid w:val="00543346"/>
    <w:rsid w:val="00556468"/>
    <w:rsid w:val="0057289F"/>
    <w:rsid w:val="00584F5C"/>
    <w:rsid w:val="005940CD"/>
    <w:rsid w:val="005A2B8E"/>
    <w:rsid w:val="005A3ACA"/>
    <w:rsid w:val="005A48CF"/>
    <w:rsid w:val="005B5B00"/>
    <w:rsid w:val="005E1078"/>
    <w:rsid w:val="005F506A"/>
    <w:rsid w:val="00610787"/>
    <w:rsid w:val="00611930"/>
    <w:rsid w:val="0061560C"/>
    <w:rsid w:val="00650DE3"/>
    <w:rsid w:val="0067096F"/>
    <w:rsid w:val="00672A48"/>
    <w:rsid w:val="00674AC6"/>
    <w:rsid w:val="00686559"/>
    <w:rsid w:val="00691A33"/>
    <w:rsid w:val="0069215F"/>
    <w:rsid w:val="006933D1"/>
    <w:rsid w:val="00694217"/>
    <w:rsid w:val="006949F1"/>
    <w:rsid w:val="006A36FE"/>
    <w:rsid w:val="006A7D39"/>
    <w:rsid w:val="006C2215"/>
    <w:rsid w:val="006C7D6A"/>
    <w:rsid w:val="006E0A92"/>
    <w:rsid w:val="00703255"/>
    <w:rsid w:val="00707132"/>
    <w:rsid w:val="00721B49"/>
    <w:rsid w:val="00743E19"/>
    <w:rsid w:val="00752038"/>
    <w:rsid w:val="00782675"/>
    <w:rsid w:val="00795B7E"/>
    <w:rsid w:val="007A1EAC"/>
    <w:rsid w:val="007A5A28"/>
    <w:rsid w:val="007A65A6"/>
    <w:rsid w:val="007C7745"/>
    <w:rsid w:val="007D0D68"/>
    <w:rsid w:val="007E3DF9"/>
    <w:rsid w:val="00803C28"/>
    <w:rsid w:val="00816435"/>
    <w:rsid w:val="00834A19"/>
    <w:rsid w:val="00846E94"/>
    <w:rsid w:val="008702DF"/>
    <w:rsid w:val="00876C83"/>
    <w:rsid w:val="00892512"/>
    <w:rsid w:val="008947BD"/>
    <w:rsid w:val="008A5BC8"/>
    <w:rsid w:val="008B0C58"/>
    <w:rsid w:val="008B6FEF"/>
    <w:rsid w:val="008B72FC"/>
    <w:rsid w:val="008C0A59"/>
    <w:rsid w:val="008D61D1"/>
    <w:rsid w:val="008F43B4"/>
    <w:rsid w:val="008F6629"/>
    <w:rsid w:val="00916FB0"/>
    <w:rsid w:val="00924E7B"/>
    <w:rsid w:val="009504AA"/>
    <w:rsid w:val="0097654C"/>
    <w:rsid w:val="00980196"/>
    <w:rsid w:val="0098027E"/>
    <w:rsid w:val="00997EA5"/>
    <w:rsid w:val="009B144A"/>
    <w:rsid w:val="009B5D31"/>
    <w:rsid w:val="009D6FE0"/>
    <w:rsid w:val="009E06C6"/>
    <w:rsid w:val="009E3F3B"/>
    <w:rsid w:val="00A43EC4"/>
    <w:rsid w:val="00A44A02"/>
    <w:rsid w:val="00A44D81"/>
    <w:rsid w:val="00A4505D"/>
    <w:rsid w:val="00A63A14"/>
    <w:rsid w:val="00A81DE4"/>
    <w:rsid w:val="00A934E6"/>
    <w:rsid w:val="00AB00D0"/>
    <w:rsid w:val="00AD5EF4"/>
    <w:rsid w:val="00AF01C2"/>
    <w:rsid w:val="00B00B5D"/>
    <w:rsid w:val="00B03EFC"/>
    <w:rsid w:val="00B05774"/>
    <w:rsid w:val="00B1093B"/>
    <w:rsid w:val="00B35750"/>
    <w:rsid w:val="00B40669"/>
    <w:rsid w:val="00B4102F"/>
    <w:rsid w:val="00B4515F"/>
    <w:rsid w:val="00B45A3D"/>
    <w:rsid w:val="00B74518"/>
    <w:rsid w:val="00B91D02"/>
    <w:rsid w:val="00BA1A6D"/>
    <w:rsid w:val="00BB43A0"/>
    <w:rsid w:val="00BC1504"/>
    <w:rsid w:val="00BC190E"/>
    <w:rsid w:val="00C017E6"/>
    <w:rsid w:val="00C1051F"/>
    <w:rsid w:val="00C25ACF"/>
    <w:rsid w:val="00C44E19"/>
    <w:rsid w:val="00C45736"/>
    <w:rsid w:val="00C5249C"/>
    <w:rsid w:val="00C6014D"/>
    <w:rsid w:val="00C8159F"/>
    <w:rsid w:val="00C845A6"/>
    <w:rsid w:val="00CA408F"/>
    <w:rsid w:val="00CC22CB"/>
    <w:rsid w:val="00D074E9"/>
    <w:rsid w:val="00D51BC0"/>
    <w:rsid w:val="00D52212"/>
    <w:rsid w:val="00D52C36"/>
    <w:rsid w:val="00D63CF7"/>
    <w:rsid w:val="00DA04BA"/>
    <w:rsid w:val="00DA2B0B"/>
    <w:rsid w:val="00DA39C4"/>
    <w:rsid w:val="00DB1223"/>
    <w:rsid w:val="00DB3B2B"/>
    <w:rsid w:val="00DC1BC2"/>
    <w:rsid w:val="00DC4C8B"/>
    <w:rsid w:val="00DF3405"/>
    <w:rsid w:val="00DF75BE"/>
    <w:rsid w:val="00E00DC7"/>
    <w:rsid w:val="00E03DA3"/>
    <w:rsid w:val="00E115D5"/>
    <w:rsid w:val="00E377AA"/>
    <w:rsid w:val="00E415EF"/>
    <w:rsid w:val="00E45779"/>
    <w:rsid w:val="00E46A5C"/>
    <w:rsid w:val="00E51E99"/>
    <w:rsid w:val="00E5631F"/>
    <w:rsid w:val="00E568BC"/>
    <w:rsid w:val="00E57C77"/>
    <w:rsid w:val="00E57E13"/>
    <w:rsid w:val="00E8553C"/>
    <w:rsid w:val="00E867BE"/>
    <w:rsid w:val="00EC1671"/>
    <w:rsid w:val="00ED574C"/>
    <w:rsid w:val="00EE6B2F"/>
    <w:rsid w:val="00EF1004"/>
    <w:rsid w:val="00EF1318"/>
    <w:rsid w:val="00EF51C6"/>
    <w:rsid w:val="00EF7C59"/>
    <w:rsid w:val="00F00345"/>
    <w:rsid w:val="00F0050F"/>
    <w:rsid w:val="00F24CA1"/>
    <w:rsid w:val="00F307AF"/>
    <w:rsid w:val="00F31DA1"/>
    <w:rsid w:val="00F34E9A"/>
    <w:rsid w:val="00F42932"/>
    <w:rsid w:val="00FB5762"/>
    <w:rsid w:val="00FC00FE"/>
    <w:rsid w:val="00FC4823"/>
    <w:rsid w:val="00FD4E7D"/>
    <w:rsid w:val="00FE2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A9EF0C"/>
  <w15:docId w15:val="{B54A8C11-FDFE-4EC1-BEA4-B62EA4059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B0B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6B2F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E6B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34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EE6B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FB5762"/>
    <w:rPr>
      <w:color w:val="808080"/>
    </w:rPr>
  </w:style>
  <w:style w:type="table" w:styleId="Tablanormal1">
    <w:name w:val="Plain Table 1"/>
    <w:basedOn w:val="Tablanormal"/>
    <w:uiPriority w:val="41"/>
    <w:rsid w:val="000255E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rFonts w:ascii="Arial" w:hAnsi="Arial"/>
        <w:b/>
        <w:bCs/>
        <w:sz w:val="18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9E2F3" w:themeFill="accent5" w:themeFillTint="33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rPr>
        <w:rFonts w:ascii="Arial" w:hAnsi="Arial"/>
        <w:sz w:val="18"/>
      </w:rPr>
      <w:tblPr/>
      <w:tcPr>
        <w:shd w:val="clear" w:color="auto" w:fill="DEEAF6" w:themeFill="accent1" w:themeFillTint="33"/>
      </w:tcPr>
    </w:tblStylePr>
    <w:tblStylePr w:type="band2Horz">
      <w:tblPr/>
      <w:tcPr>
        <w:shd w:val="clear" w:color="auto" w:fill="FFFFFF" w:themeFill="background1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Unidades%20compartidas\Planeacion\1%20Gesti&#243;n\Sig\Macroprocesos%20y%20Procesos\Estrat&#233;gico\Proceso%20Direccionamiento%20Estrat&#233;gico%20y%20Planeaci&#243;n\Oficina%20de%20Planeaci&#243;n\Instructivos%20y%20Gu&#237;as\Anexo%207.%20Plantilla_Procedimient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51434F383004E9689CA4978123574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7770A6-3F98-44CB-A0E1-3A562E2EE462}"/>
      </w:docPartPr>
      <w:docPartBody>
        <w:p w:rsidR="00000000" w:rsidRDefault="004D1A78">
          <w:pPr>
            <w:pStyle w:val="F51434F383004E9689CA4978123574A0"/>
          </w:pPr>
          <w:r w:rsidRPr="00E05B91">
            <w:rPr>
              <w:rStyle w:val="Textodelmarcadordeposicin"/>
            </w:rPr>
            <w:t>Haga clic o pulse aq</w:t>
          </w:r>
          <w:r w:rsidRPr="00E05B91">
            <w:rPr>
              <w:rStyle w:val="Textodelmarcadordeposicin"/>
            </w:rPr>
            <w:t>uí para escribir texto.</w:t>
          </w:r>
        </w:p>
      </w:docPartBody>
    </w:docPart>
    <w:docPart>
      <w:docPartPr>
        <w:name w:val="1174B474A49C4DE8BDA1D4008A320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D80B5A-B0B3-44DA-86EF-CA62ED0E158D}"/>
      </w:docPartPr>
      <w:docPartBody>
        <w:p w:rsidR="00000000" w:rsidRDefault="004D1A78">
          <w:pPr>
            <w:pStyle w:val="1174B474A49C4DE8BDA1D4008A32016E"/>
          </w:pPr>
          <w:r w:rsidRPr="00510627">
            <w:rPr>
              <w:rStyle w:val="Textodelmarcadordeposicin"/>
              <w:rFonts w:ascii="Calibri" w:eastAsia="Calibri" w:hAnsi="Calibri" w:cs="Arial"/>
              <w:sz w:val="20"/>
              <w:szCs w:val="20"/>
            </w:rPr>
            <w:t>Haga clic o pulse aquí para escribir texto.</w:t>
          </w:r>
        </w:p>
      </w:docPartBody>
    </w:docPart>
    <w:docPart>
      <w:docPartPr>
        <w:name w:val="D553B3B1407B4EDBB9A53791BFF230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C9D6D6-D34F-47ED-9E9E-968F309AC5B9}"/>
      </w:docPartPr>
      <w:docPartBody>
        <w:p w:rsidR="00000000" w:rsidRDefault="004D1A78">
          <w:pPr>
            <w:pStyle w:val="D553B3B1407B4EDBB9A53791BFF2300D"/>
          </w:pPr>
          <w:r w:rsidRPr="00510627">
            <w:rPr>
              <w:rStyle w:val="Textodelmarcadordeposicin"/>
              <w:rFonts w:ascii="Calibri" w:eastAsia="Calibri" w:hAnsi="Calibri" w:cs="Arial"/>
              <w:sz w:val="20"/>
              <w:szCs w:val="20"/>
            </w:rPr>
            <w:t>Haga clic o pulse aquí para escribir texto.</w:t>
          </w:r>
        </w:p>
      </w:docPartBody>
    </w:docPart>
    <w:docPart>
      <w:docPartPr>
        <w:name w:val="60179ADC875A488A9CA14F68CFE842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B4C38F-85A3-4291-A088-D180E337501B}"/>
      </w:docPartPr>
      <w:docPartBody>
        <w:p w:rsidR="00000000" w:rsidRDefault="004D1A78">
          <w:pPr>
            <w:pStyle w:val="60179ADC875A488A9CA14F68CFE842F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DE9F983D753412FB81091D16EFD6C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C4A4DA-3C3B-48D4-811E-DA27606A8222}"/>
      </w:docPartPr>
      <w:docPartBody>
        <w:p w:rsidR="00000000" w:rsidRDefault="004D1A78">
          <w:pPr>
            <w:pStyle w:val="0DE9F983D753412FB81091D16EFD6C6C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E00F8698D8C40B58C2F701F903D87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4E12E5-2067-4DCF-A119-2BB6ACDCBDD0}"/>
      </w:docPartPr>
      <w:docPartBody>
        <w:p w:rsidR="00000000" w:rsidRDefault="004D1A78">
          <w:pPr>
            <w:pStyle w:val="0E00F8698D8C40B58C2F701F903D874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9B9858A90D449DB857B37EEE70CCB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24226C-C7A1-47BC-BD32-7F65EC000262}"/>
      </w:docPartPr>
      <w:docPartBody>
        <w:p w:rsidR="00000000" w:rsidRDefault="004D1A78">
          <w:pPr>
            <w:pStyle w:val="29B9858A90D449DB857B37EEE70CCB63"/>
          </w:pPr>
          <w:r w:rsidRPr="00E05B91">
            <w:rPr>
              <w:rStyle w:val="Textodelmarcadordeposicin"/>
            </w:rPr>
            <w:t xml:space="preserve">Haga clic o pulse aquí para </w:t>
          </w:r>
          <w:r w:rsidRPr="00E05B91">
            <w:rPr>
              <w:rStyle w:val="Textodelmarcadordeposicin"/>
            </w:rPr>
            <w:t>escribir texto.</w:t>
          </w:r>
        </w:p>
      </w:docPartBody>
    </w:docPart>
    <w:docPart>
      <w:docPartPr>
        <w:name w:val="22313E0BDF514FF8AAB7A0E041FD9D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6F1542-7E17-492A-B143-C8D2609F5CF6}"/>
      </w:docPartPr>
      <w:docPartBody>
        <w:p w:rsidR="00000000" w:rsidRDefault="004D1A78">
          <w:pPr>
            <w:pStyle w:val="22313E0BDF514FF8AAB7A0E041FD9DC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5B18DCD1AA14F4991420477713C76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F6493F-39F4-487F-B2CC-2594326E138B}"/>
      </w:docPartPr>
      <w:docPartBody>
        <w:p w:rsidR="00000000" w:rsidRDefault="004D1A78">
          <w:pPr>
            <w:pStyle w:val="25B18DCD1AA14F4991420477713C76FB"/>
          </w:pPr>
          <w:r>
            <w:rPr>
              <w:rStyle w:val="Textodelmarcadordeposicin"/>
              <w:sz w:val="16"/>
            </w:rPr>
            <w:t>Marque X. Si no es punto de control borre éste contenido.</w:t>
          </w:r>
        </w:p>
      </w:docPartBody>
    </w:docPart>
    <w:docPart>
      <w:docPartPr>
        <w:name w:val="286C612C5B63464D8F316A438AE3A0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91849E-819F-490A-9017-5D0EC8B0DDEB}"/>
      </w:docPartPr>
      <w:docPartBody>
        <w:p w:rsidR="00000000" w:rsidRDefault="004D1A78">
          <w:pPr>
            <w:pStyle w:val="286C612C5B63464D8F316A438AE3A06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9586197A9144340BAC195633B3A75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D97C68-F6C7-4624-88BD-E0A5425A14AB}"/>
      </w:docPartPr>
      <w:docPartBody>
        <w:p w:rsidR="00000000" w:rsidRDefault="004D1A78">
          <w:pPr>
            <w:pStyle w:val="19586197A9144340BAC195633B3A756C"/>
          </w:pPr>
          <w:r>
            <w:rPr>
              <w:rStyle w:val="Textodelmarcadordeposicin"/>
              <w:sz w:val="16"/>
            </w:rPr>
            <w:t>Marque X. Si no es punto de control borre éste contenido.</w:t>
          </w:r>
        </w:p>
      </w:docPartBody>
    </w:docPart>
    <w:docPart>
      <w:docPartPr>
        <w:name w:val="5C1BE86672A8481198C37EC4270602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3F2CFF-5E3B-4D3B-AAE3-8B40C34990DC}"/>
      </w:docPartPr>
      <w:docPartBody>
        <w:p w:rsidR="00000000" w:rsidRDefault="004D1A78">
          <w:pPr>
            <w:pStyle w:val="5C1BE86672A8481198C37EC427060249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308F0E89017416F979DA12348B397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A29D30-4C59-461F-B22C-2EB4BB2B15A4}"/>
      </w:docPartPr>
      <w:docPartBody>
        <w:p w:rsidR="00000000" w:rsidRDefault="004D1A78">
          <w:pPr>
            <w:pStyle w:val="F308F0E89017416F979DA12348B39794"/>
          </w:pPr>
          <w:r>
            <w:rPr>
              <w:rStyle w:val="Textodelmarcadordeposicin"/>
              <w:sz w:val="16"/>
            </w:rPr>
            <w:t xml:space="preserve">Marque X. Si no es punto de control borre </w:t>
          </w:r>
          <w:r>
            <w:rPr>
              <w:rStyle w:val="Textodelmarcadordeposicin"/>
              <w:sz w:val="16"/>
            </w:rPr>
            <w:t>éste contenido.</w:t>
          </w:r>
        </w:p>
      </w:docPartBody>
    </w:docPart>
    <w:docPart>
      <w:docPartPr>
        <w:name w:val="20637550241E42F586CBA03D010E3A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C6AEF3-9502-4DBB-9B29-A68F88AEE077}"/>
      </w:docPartPr>
      <w:docPartBody>
        <w:p w:rsidR="00000000" w:rsidRDefault="004D1A78">
          <w:pPr>
            <w:pStyle w:val="20637550241E42F586CBA03D010E3AD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025F82736984F69AEBD67916A69DB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C33D3E-3CBF-4D5D-BC76-4287574E5642}"/>
      </w:docPartPr>
      <w:docPartBody>
        <w:p w:rsidR="00000000" w:rsidRDefault="004D1A78">
          <w:pPr>
            <w:pStyle w:val="5025F82736984F69AEBD67916A69DB01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8DC23B5BD22485A91E984385CF54D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608AB6-8669-4B91-BC87-261164A9653E}"/>
      </w:docPartPr>
      <w:docPartBody>
        <w:p w:rsidR="00000000" w:rsidRDefault="004D1A78">
          <w:pPr>
            <w:pStyle w:val="18DC23B5BD22485A91E984385CF54D0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A78"/>
    <w:rsid w:val="004D1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F51434F383004E9689CA4978123574A0">
    <w:name w:val="F51434F383004E9689CA4978123574A0"/>
  </w:style>
  <w:style w:type="paragraph" w:customStyle="1" w:styleId="1174B474A49C4DE8BDA1D4008A32016E">
    <w:name w:val="1174B474A49C4DE8BDA1D4008A32016E"/>
  </w:style>
  <w:style w:type="paragraph" w:customStyle="1" w:styleId="D553B3B1407B4EDBB9A53791BFF2300D">
    <w:name w:val="D553B3B1407B4EDBB9A53791BFF2300D"/>
  </w:style>
  <w:style w:type="paragraph" w:customStyle="1" w:styleId="60179ADC875A488A9CA14F68CFE842F4">
    <w:name w:val="60179ADC875A488A9CA14F68CFE842F4"/>
  </w:style>
  <w:style w:type="paragraph" w:customStyle="1" w:styleId="0DE9F983D753412FB81091D16EFD6C6C">
    <w:name w:val="0DE9F983D753412FB81091D16EFD6C6C"/>
  </w:style>
  <w:style w:type="paragraph" w:customStyle="1" w:styleId="0E00F8698D8C40B58C2F701F903D8743">
    <w:name w:val="0E00F8698D8C40B58C2F701F903D8743"/>
  </w:style>
  <w:style w:type="paragraph" w:customStyle="1" w:styleId="29B9858A90D449DB857B37EEE70CCB63">
    <w:name w:val="29B9858A90D449DB857B37EEE70CCB63"/>
  </w:style>
  <w:style w:type="paragraph" w:customStyle="1" w:styleId="22313E0BDF514FF8AAB7A0E041FD9DC5">
    <w:name w:val="22313E0BDF514FF8AAB7A0E041FD9DC5"/>
  </w:style>
  <w:style w:type="paragraph" w:customStyle="1" w:styleId="25B18DCD1AA14F4991420477713C76FB">
    <w:name w:val="25B18DCD1AA14F4991420477713C76FB"/>
  </w:style>
  <w:style w:type="paragraph" w:customStyle="1" w:styleId="286C612C5B63464D8F316A438AE3A065">
    <w:name w:val="286C612C5B63464D8F316A438AE3A065"/>
  </w:style>
  <w:style w:type="paragraph" w:customStyle="1" w:styleId="19586197A9144340BAC195633B3A756C">
    <w:name w:val="19586197A9144340BAC195633B3A756C"/>
  </w:style>
  <w:style w:type="paragraph" w:customStyle="1" w:styleId="5C1BE86672A8481198C37EC427060249">
    <w:name w:val="5C1BE86672A8481198C37EC427060249"/>
  </w:style>
  <w:style w:type="paragraph" w:customStyle="1" w:styleId="F308F0E89017416F979DA12348B39794">
    <w:name w:val="F308F0E89017416F979DA12348B39794"/>
  </w:style>
  <w:style w:type="paragraph" w:customStyle="1" w:styleId="20637550241E42F586CBA03D010E3ADD">
    <w:name w:val="20637550241E42F586CBA03D010E3ADD"/>
  </w:style>
  <w:style w:type="paragraph" w:customStyle="1" w:styleId="5025F82736984F69AEBD67916A69DB01">
    <w:name w:val="5025F82736984F69AEBD67916A69DB01"/>
  </w:style>
  <w:style w:type="paragraph" w:customStyle="1" w:styleId="18DC23B5BD22485A91E984385CF54D03">
    <w:name w:val="18DC23B5BD22485A91E984385CF54D0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19A151-B891-4F1E-8DFA-FA9BB0E6B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Anexo 7. Plantilla_Procedimiento</Template>
  <TotalTime>88</TotalTime>
  <Pages>2</Pages>
  <Words>146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Estrategico, Misional o Apoyo</vt:lpstr>
    </vt:vector>
  </TitlesOfParts>
  <Company>Hewlett-Packard Company</Company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Estrategico, Misional o Apoyo</dc:title>
  <dc:subject/>
  <dc:creator>Jairo Rico Bolivar</dc:creator>
  <cp:keywords/>
  <dc:description/>
  <cp:lastModifiedBy>Jairo Rico Bolivar</cp:lastModifiedBy>
  <cp:revision>1</cp:revision>
  <cp:lastPrinted>2019-06-11T14:44:00Z</cp:lastPrinted>
  <dcterms:created xsi:type="dcterms:W3CDTF">2024-05-10T16:35:00Z</dcterms:created>
  <dcterms:modified xsi:type="dcterms:W3CDTF">2024-05-10T18:03:00Z</dcterms:modified>
</cp:coreProperties>
</file>