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2073"/>
        <w:gridCol w:w="2734"/>
        <w:gridCol w:w="2055"/>
        <w:gridCol w:w="2308"/>
        <w:gridCol w:w="1333"/>
        <w:gridCol w:w="3889"/>
      </w:tblGrid>
      <w:tr w:rsidR="00596FB5" w:rsidRPr="00D8318A" w14:paraId="7974788D" w14:textId="77777777" w:rsidTr="004375B5">
        <w:trPr>
          <w:trHeight w:val="528"/>
          <w:tblHeader/>
        </w:trPr>
        <w:tc>
          <w:tcPr>
            <w:tcW w:w="5000" w:type="pct"/>
            <w:gridSpan w:val="6"/>
            <w:shd w:val="clear" w:color="auto" w:fill="000000" w:themeFill="text1"/>
          </w:tcPr>
          <w:p w14:paraId="28228DDB" w14:textId="77777777" w:rsidR="00596FB5" w:rsidRPr="00D8318A" w:rsidRDefault="00596FB5" w:rsidP="00596FB5">
            <w:pPr>
              <w:pStyle w:val="Sinespaciado"/>
              <w:jc w:val="center"/>
              <w:rPr>
                <w:rFonts w:ascii="Arial" w:hAnsi="Arial" w:cs="Arial"/>
                <w:b/>
              </w:rPr>
            </w:pPr>
            <w:r w:rsidRPr="00D8318A">
              <w:rPr>
                <w:rFonts w:ascii="Arial" w:hAnsi="Arial" w:cs="Arial"/>
                <w:b/>
              </w:rPr>
              <w:t>CONTROL PRESTAMO DE EQUIPOS</w:t>
            </w:r>
          </w:p>
          <w:p w14:paraId="50A8DEB4" w14:textId="77777777" w:rsidR="00596FB5" w:rsidRPr="00D8318A" w:rsidRDefault="00596FB5" w:rsidP="00596FB5">
            <w:pPr>
              <w:pStyle w:val="Sinespaciado"/>
              <w:jc w:val="center"/>
              <w:rPr>
                <w:rFonts w:ascii="Arial" w:hAnsi="Arial" w:cs="Arial"/>
              </w:rPr>
            </w:pPr>
            <w:r w:rsidRPr="00D8318A">
              <w:rPr>
                <w:rFonts w:ascii="Arial" w:hAnsi="Arial" w:cs="Arial"/>
                <w:b/>
              </w:rPr>
              <w:t>FONDO DE BIENESTAR SOCIAL DE LA CONTRALORIA GENERAL DE LA  REPÚBLICA</w:t>
            </w:r>
          </w:p>
        </w:tc>
      </w:tr>
      <w:tr w:rsidR="00596FB5" w:rsidRPr="00D8318A" w14:paraId="774082D7" w14:textId="77777777" w:rsidTr="004375B5">
        <w:trPr>
          <w:trHeight w:val="70"/>
        </w:trPr>
        <w:tc>
          <w:tcPr>
            <w:tcW w:w="720" w:type="pct"/>
          </w:tcPr>
          <w:p w14:paraId="0441BF46" w14:textId="77777777" w:rsidR="00596FB5" w:rsidRPr="00B42847" w:rsidRDefault="00596FB5" w:rsidP="004375B5">
            <w:pPr>
              <w:pStyle w:val="Sinespaciado"/>
              <w:rPr>
                <w:rFonts w:ascii="Arial" w:hAnsi="Arial" w:cs="Arial"/>
                <w:b/>
              </w:rPr>
            </w:pPr>
            <w:r w:rsidRPr="00B42847">
              <w:rPr>
                <w:rFonts w:ascii="Arial" w:hAnsi="Arial" w:cs="Arial"/>
                <w:b/>
              </w:rPr>
              <w:t>MES</w:t>
            </w:r>
          </w:p>
        </w:tc>
        <w:tc>
          <w:tcPr>
            <w:tcW w:w="950" w:type="pct"/>
          </w:tcPr>
          <w:p w14:paraId="69539241" w14:textId="70F5DBB3" w:rsidR="00596FB5" w:rsidRPr="00B42847" w:rsidRDefault="00596FB5" w:rsidP="004375B5">
            <w:pPr>
              <w:pStyle w:val="Sinespaciado"/>
              <w:rPr>
                <w:rFonts w:ascii="Arial" w:hAnsi="Arial" w:cs="Arial"/>
                <w:b/>
                <w:color w:val="BFBFBF" w:themeColor="background1" w:themeShade="BF"/>
              </w:rPr>
            </w:pPr>
          </w:p>
        </w:tc>
        <w:tc>
          <w:tcPr>
            <w:tcW w:w="714" w:type="pct"/>
          </w:tcPr>
          <w:p w14:paraId="461EBFCC" w14:textId="77777777" w:rsidR="00596FB5" w:rsidRPr="00B42847" w:rsidRDefault="00596FB5" w:rsidP="004375B5">
            <w:pPr>
              <w:pStyle w:val="Sinespaciado"/>
              <w:rPr>
                <w:rFonts w:ascii="Arial" w:hAnsi="Arial" w:cs="Arial"/>
                <w:b/>
                <w:color w:val="BFBFBF" w:themeColor="background1" w:themeShade="BF"/>
              </w:rPr>
            </w:pPr>
            <w:r w:rsidRPr="00B42847">
              <w:rPr>
                <w:rFonts w:ascii="Arial" w:hAnsi="Arial" w:cs="Arial"/>
                <w:b/>
              </w:rPr>
              <w:t>AÑO</w:t>
            </w:r>
          </w:p>
        </w:tc>
        <w:tc>
          <w:tcPr>
            <w:tcW w:w="802" w:type="pct"/>
          </w:tcPr>
          <w:p w14:paraId="24B0DC70" w14:textId="7521BC2E" w:rsidR="00596FB5" w:rsidRPr="00B42847" w:rsidRDefault="00596FB5" w:rsidP="004375B5">
            <w:pPr>
              <w:pStyle w:val="Sinespaciado"/>
              <w:rPr>
                <w:rFonts w:ascii="Arial" w:hAnsi="Arial" w:cs="Arial"/>
                <w:b/>
                <w:color w:val="BFBFBF" w:themeColor="background1" w:themeShade="BF"/>
              </w:rPr>
            </w:pPr>
          </w:p>
        </w:tc>
        <w:tc>
          <w:tcPr>
            <w:tcW w:w="463" w:type="pct"/>
          </w:tcPr>
          <w:p w14:paraId="30057AAC" w14:textId="77777777" w:rsidR="00596FB5" w:rsidRPr="00B42847" w:rsidRDefault="00596FB5" w:rsidP="004375B5">
            <w:pPr>
              <w:pStyle w:val="Sinespaciado"/>
              <w:rPr>
                <w:rFonts w:ascii="Arial" w:hAnsi="Arial" w:cs="Arial"/>
                <w:b/>
              </w:rPr>
            </w:pPr>
            <w:r w:rsidRPr="00B42847">
              <w:rPr>
                <w:rFonts w:ascii="Arial" w:hAnsi="Arial" w:cs="Arial"/>
                <w:b/>
              </w:rPr>
              <w:t>SEDE</w:t>
            </w:r>
          </w:p>
        </w:tc>
        <w:tc>
          <w:tcPr>
            <w:tcW w:w="1351" w:type="pct"/>
          </w:tcPr>
          <w:p w14:paraId="5D3FE4FC" w14:textId="77777777" w:rsidR="00596FB5" w:rsidRPr="00B42847" w:rsidRDefault="00596FB5" w:rsidP="004375B5">
            <w:pPr>
              <w:pStyle w:val="Sinespaciado"/>
              <w:rPr>
                <w:rFonts w:ascii="Arial" w:hAnsi="Arial" w:cs="Arial"/>
                <w:b/>
              </w:rPr>
            </w:pPr>
          </w:p>
        </w:tc>
      </w:tr>
    </w:tbl>
    <w:p w14:paraId="00E87682" w14:textId="77777777" w:rsidR="00843614" w:rsidRPr="00D8318A" w:rsidRDefault="00843614" w:rsidP="00356149">
      <w:pPr>
        <w:spacing w:after="0" w:line="240" w:lineRule="auto"/>
        <w:rPr>
          <w:rFonts w:ascii="Arial" w:hAnsi="Arial" w:cs="Arial"/>
        </w:rPr>
      </w:pPr>
    </w:p>
    <w:tbl>
      <w:tblPr>
        <w:tblStyle w:val="Tablaconcuadrcula"/>
        <w:tblW w:w="4979" w:type="pct"/>
        <w:jc w:val="center"/>
        <w:tblLayout w:type="fixed"/>
        <w:tblLook w:val="04A0" w:firstRow="1" w:lastRow="0" w:firstColumn="1" w:lastColumn="0" w:noHBand="0" w:noVBand="1"/>
      </w:tblPr>
      <w:tblGrid>
        <w:gridCol w:w="915"/>
        <w:gridCol w:w="1256"/>
        <w:gridCol w:w="1396"/>
        <w:gridCol w:w="1534"/>
        <w:gridCol w:w="977"/>
        <w:gridCol w:w="837"/>
        <w:gridCol w:w="2092"/>
        <w:gridCol w:w="2095"/>
        <w:gridCol w:w="1588"/>
        <w:gridCol w:w="1642"/>
      </w:tblGrid>
      <w:tr w:rsidR="005B1887" w:rsidRPr="00D8318A" w14:paraId="1FAFADB8" w14:textId="5B92A79A" w:rsidTr="005B1887">
        <w:trPr>
          <w:trHeight w:val="319"/>
          <w:jc w:val="center"/>
        </w:trPr>
        <w:tc>
          <w:tcPr>
            <w:tcW w:w="319" w:type="pct"/>
            <w:vMerge w:val="restart"/>
            <w:shd w:val="clear" w:color="auto" w:fill="D9D9D9" w:themeFill="background1" w:themeFillShade="D9"/>
            <w:vAlign w:val="center"/>
          </w:tcPr>
          <w:p w14:paraId="1C15A9A7" w14:textId="77777777" w:rsidR="005B1887" w:rsidRPr="00CC0EED" w:rsidRDefault="005B1887" w:rsidP="0016593D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</w:rPr>
            </w:pPr>
            <w:r w:rsidRPr="00CC0EED">
              <w:rPr>
                <w:rFonts w:ascii="Arial" w:hAnsi="Arial" w:cs="Arial"/>
                <w:b/>
                <w:sz w:val="20"/>
              </w:rPr>
              <w:t>CONS</w:t>
            </w:r>
          </w:p>
        </w:tc>
        <w:tc>
          <w:tcPr>
            <w:tcW w:w="438" w:type="pct"/>
            <w:vMerge w:val="restart"/>
            <w:shd w:val="clear" w:color="auto" w:fill="D9D9D9" w:themeFill="background1" w:themeFillShade="D9"/>
            <w:vAlign w:val="center"/>
          </w:tcPr>
          <w:p w14:paraId="68EB5DDC" w14:textId="53A81BBC" w:rsidR="005B1887" w:rsidRPr="00CC0EED" w:rsidRDefault="005B1887" w:rsidP="0016593D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</w:rPr>
            </w:pPr>
            <w:r w:rsidRPr="00CC0EED">
              <w:rPr>
                <w:rFonts w:ascii="Arial" w:hAnsi="Arial" w:cs="Arial"/>
                <w:b/>
                <w:sz w:val="20"/>
              </w:rPr>
              <w:t>EQUIPO</w:t>
            </w:r>
          </w:p>
        </w:tc>
        <w:tc>
          <w:tcPr>
            <w:tcW w:w="487" w:type="pct"/>
            <w:vMerge w:val="restart"/>
            <w:shd w:val="clear" w:color="auto" w:fill="D9D9D9" w:themeFill="background1" w:themeFillShade="D9"/>
            <w:vAlign w:val="center"/>
          </w:tcPr>
          <w:p w14:paraId="287CB896" w14:textId="733CD5F5" w:rsidR="005B1887" w:rsidRPr="00CC0EED" w:rsidRDefault="005B1887" w:rsidP="0016593D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</w:rPr>
            </w:pPr>
            <w:r w:rsidRPr="00CC0EED">
              <w:rPr>
                <w:rFonts w:ascii="Arial" w:hAnsi="Arial" w:cs="Arial"/>
                <w:b/>
                <w:sz w:val="20"/>
              </w:rPr>
              <w:t>PLACA</w:t>
            </w:r>
          </w:p>
        </w:tc>
        <w:tc>
          <w:tcPr>
            <w:tcW w:w="535" w:type="pct"/>
            <w:vMerge w:val="restart"/>
            <w:shd w:val="clear" w:color="auto" w:fill="D9D9D9" w:themeFill="background1" w:themeFillShade="D9"/>
            <w:vAlign w:val="center"/>
          </w:tcPr>
          <w:p w14:paraId="061A2FEE" w14:textId="6961D313" w:rsidR="005B1887" w:rsidRPr="00CC0EED" w:rsidRDefault="005B1887" w:rsidP="0016593D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</w:rPr>
            </w:pPr>
            <w:r w:rsidRPr="00CC0EED">
              <w:rPr>
                <w:rFonts w:ascii="Arial" w:hAnsi="Arial" w:cs="Arial"/>
                <w:b/>
                <w:sz w:val="20"/>
              </w:rPr>
              <w:t>DESTINO</w:t>
            </w:r>
          </w:p>
        </w:tc>
        <w:tc>
          <w:tcPr>
            <w:tcW w:w="633" w:type="pct"/>
            <w:gridSpan w:val="2"/>
            <w:shd w:val="clear" w:color="auto" w:fill="D9D9D9" w:themeFill="background1" w:themeFillShade="D9"/>
            <w:vAlign w:val="center"/>
          </w:tcPr>
          <w:p w14:paraId="5A0F4575" w14:textId="65431DD2" w:rsidR="005B1887" w:rsidRPr="00CC0EED" w:rsidRDefault="005B1887" w:rsidP="0016593D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</w:rPr>
            </w:pPr>
            <w:r w:rsidRPr="00CC0EED">
              <w:rPr>
                <w:rFonts w:ascii="Arial" w:hAnsi="Arial" w:cs="Arial"/>
                <w:b/>
                <w:sz w:val="20"/>
              </w:rPr>
              <w:t>PRESTAMO</w:t>
            </w:r>
          </w:p>
        </w:tc>
        <w:tc>
          <w:tcPr>
            <w:tcW w:w="730" w:type="pct"/>
            <w:vMerge w:val="restart"/>
            <w:shd w:val="clear" w:color="auto" w:fill="D9D9D9" w:themeFill="background1" w:themeFillShade="D9"/>
            <w:vAlign w:val="center"/>
          </w:tcPr>
          <w:p w14:paraId="035054FC" w14:textId="0ACAF56E" w:rsidR="005B1887" w:rsidRPr="005B1887" w:rsidRDefault="005B1887" w:rsidP="0062245D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</w:rPr>
            </w:pPr>
            <w:r w:rsidRPr="005B1887">
              <w:rPr>
                <w:rFonts w:ascii="Arial" w:hAnsi="Arial" w:cs="Arial"/>
                <w:b/>
                <w:sz w:val="20"/>
              </w:rPr>
              <w:t>SOLICITANTE</w:t>
            </w:r>
          </w:p>
        </w:tc>
        <w:tc>
          <w:tcPr>
            <w:tcW w:w="731" w:type="pct"/>
            <w:vMerge w:val="restart"/>
            <w:shd w:val="clear" w:color="auto" w:fill="D9D9D9" w:themeFill="background1" w:themeFillShade="D9"/>
            <w:vAlign w:val="center"/>
          </w:tcPr>
          <w:p w14:paraId="4CDB99FF" w14:textId="2FB66513" w:rsidR="005B1887" w:rsidRPr="005B1887" w:rsidRDefault="005B1887" w:rsidP="0062245D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</w:rPr>
            </w:pPr>
            <w:r w:rsidRPr="005B1887">
              <w:rPr>
                <w:rFonts w:ascii="Arial" w:hAnsi="Arial" w:cs="Arial"/>
                <w:b/>
                <w:sz w:val="20"/>
              </w:rPr>
              <w:t>FIRMA SOLICITANTE</w:t>
            </w:r>
          </w:p>
        </w:tc>
        <w:tc>
          <w:tcPr>
            <w:tcW w:w="554" w:type="pct"/>
            <w:vMerge w:val="restart"/>
            <w:shd w:val="clear" w:color="auto" w:fill="D9D9D9" w:themeFill="background1" w:themeFillShade="D9"/>
            <w:vAlign w:val="center"/>
          </w:tcPr>
          <w:p w14:paraId="7495E579" w14:textId="77777777" w:rsidR="005B1887" w:rsidRPr="005B1887" w:rsidRDefault="005B1887" w:rsidP="00185CE9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</w:rPr>
            </w:pPr>
            <w:r w:rsidRPr="005B1887">
              <w:rPr>
                <w:rFonts w:ascii="Arial" w:hAnsi="Arial" w:cs="Arial"/>
                <w:b/>
                <w:sz w:val="20"/>
              </w:rPr>
              <w:t>FECHA</w:t>
            </w:r>
          </w:p>
          <w:p w14:paraId="4F8F5C5A" w14:textId="1FA1F8AD" w:rsidR="005B1887" w:rsidRPr="005B1887" w:rsidRDefault="005B1887" w:rsidP="00CC0EED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</w:rPr>
            </w:pPr>
            <w:r w:rsidRPr="005B1887">
              <w:rPr>
                <w:rFonts w:ascii="Arial" w:hAnsi="Arial" w:cs="Arial"/>
                <w:b/>
                <w:sz w:val="20"/>
              </w:rPr>
              <w:t>DEVOLUCIÓN</w:t>
            </w:r>
          </w:p>
        </w:tc>
        <w:tc>
          <w:tcPr>
            <w:tcW w:w="573" w:type="pct"/>
            <w:vMerge w:val="restart"/>
            <w:shd w:val="clear" w:color="auto" w:fill="D9D9D9" w:themeFill="background1" w:themeFillShade="D9"/>
            <w:vAlign w:val="center"/>
          </w:tcPr>
          <w:p w14:paraId="248A00C7" w14:textId="77777777" w:rsidR="005B1887" w:rsidRPr="005B1887" w:rsidRDefault="005B1887" w:rsidP="00CC0EED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</w:rPr>
            </w:pPr>
            <w:r w:rsidRPr="005B1887">
              <w:rPr>
                <w:rFonts w:ascii="Arial" w:hAnsi="Arial" w:cs="Arial"/>
                <w:b/>
                <w:sz w:val="20"/>
              </w:rPr>
              <w:t xml:space="preserve">FIRMA </w:t>
            </w:r>
          </w:p>
          <w:p w14:paraId="2434A9DF" w14:textId="6293CEF0" w:rsidR="005B1887" w:rsidRPr="005B1887" w:rsidRDefault="005B1887" w:rsidP="005B1887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</w:rPr>
            </w:pPr>
            <w:r w:rsidRPr="005B1887">
              <w:rPr>
                <w:rFonts w:ascii="Arial" w:hAnsi="Arial" w:cs="Arial"/>
                <w:b/>
                <w:sz w:val="20"/>
              </w:rPr>
              <w:t>RECIBIDO</w:t>
            </w:r>
          </w:p>
        </w:tc>
      </w:tr>
      <w:tr w:rsidR="005B1887" w:rsidRPr="00D8318A" w14:paraId="317CB412" w14:textId="77777777" w:rsidTr="005B1887">
        <w:trPr>
          <w:trHeight w:val="318"/>
          <w:jc w:val="center"/>
        </w:trPr>
        <w:tc>
          <w:tcPr>
            <w:tcW w:w="319" w:type="pct"/>
            <w:vMerge/>
            <w:shd w:val="clear" w:color="auto" w:fill="D9D9D9" w:themeFill="background1" w:themeFillShade="D9"/>
            <w:vAlign w:val="center"/>
          </w:tcPr>
          <w:p w14:paraId="3A2338CB" w14:textId="77777777" w:rsidR="005B1887" w:rsidRPr="00CC0EED" w:rsidRDefault="005B1887" w:rsidP="0016593D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438" w:type="pct"/>
            <w:vMerge/>
            <w:shd w:val="clear" w:color="auto" w:fill="D9D9D9" w:themeFill="background1" w:themeFillShade="D9"/>
            <w:vAlign w:val="center"/>
          </w:tcPr>
          <w:p w14:paraId="7446A886" w14:textId="77777777" w:rsidR="005B1887" w:rsidRPr="00CC0EED" w:rsidRDefault="005B1887" w:rsidP="0016593D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487" w:type="pct"/>
            <w:vMerge/>
            <w:shd w:val="clear" w:color="auto" w:fill="D9D9D9" w:themeFill="background1" w:themeFillShade="D9"/>
            <w:vAlign w:val="center"/>
          </w:tcPr>
          <w:p w14:paraId="55BC0248" w14:textId="77777777" w:rsidR="005B1887" w:rsidRPr="00CC0EED" w:rsidRDefault="005B1887" w:rsidP="0016593D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535" w:type="pct"/>
            <w:vMerge/>
            <w:shd w:val="clear" w:color="auto" w:fill="D9D9D9" w:themeFill="background1" w:themeFillShade="D9"/>
            <w:vAlign w:val="center"/>
          </w:tcPr>
          <w:p w14:paraId="28B069B0" w14:textId="77777777" w:rsidR="005B1887" w:rsidRPr="00CC0EED" w:rsidRDefault="005B1887" w:rsidP="0016593D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341" w:type="pct"/>
            <w:shd w:val="clear" w:color="auto" w:fill="D9D9D9" w:themeFill="background1" w:themeFillShade="D9"/>
            <w:vAlign w:val="center"/>
          </w:tcPr>
          <w:p w14:paraId="68832BB5" w14:textId="77777777" w:rsidR="005B1887" w:rsidRPr="00CC0EED" w:rsidRDefault="005B1887" w:rsidP="005B1887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</w:rPr>
            </w:pPr>
            <w:r w:rsidRPr="00CC0EED">
              <w:rPr>
                <w:rFonts w:ascii="Arial" w:hAnsi="Arial" w:cs="Arial"/>
                <w:b/>
                <w:sz w:val="20"/>
              </w:rPr>
              <w:t>FECHA</w:t>
            </w:r>
          </w:p>
          <w:p w14:paraId="12D33D23" w14:textId="77777777" w:rsidR="005B1887" w:rsidRPr="00CC0EED" w:rsidRDefault="005B1887" w:rsidP="0016593D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292" w:type="pct"/>
            <w:shd w:val="clear" w:color="auto" w:fill="D9D9D9" w:themeFill="background1" w:themeFillShade="D9"/>
            <w:vAlign w:val="center"/>
          </w:tcPr>
          <w:p w14:paraId="44E9D069" w14:textId="77777777" w:rsidR="005B1887" w:rsidRPr="00CC0EED" w:rsidRDefault="005B1887" w:rsidP="005B1887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</w:rPr>
            </w:pPr>
            <w:r w:rsidRPr="00CC0EED">
              <w:rPr>
                <w:rFonts w:ascii="Arial" w:hAnsi="Arial" w:cs="Arial"/>
                <w:b/>
                <w:sz w:val="20"/>
              </w:rPr>
              <w:t>HORA</w:t>
            </w:r>
          </w:p>
          <w:p w14:paraId="4CDD2408" w14:textId="77777777" w:rsidR="005B1887" w:rsidRPr="00CC0EED" w:rsidRDefault="005B1887" w:rsidP="0016593D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730" w:type="pct"/>
            <w:vMerge/>
            <w:shd w:val="clear" w:color="auto" w:fill="D9D9D9" w:themeFill="background1" w:themeFillShade="D9"/>
          </w:tcPr>
          <w:p w14:paraId="5ABC2936" w14:textId="77777777" w:rsidR="005B1887" w:rsidRPr="00CC0EED" w:rsidRDefault="005B1887" w:rsidP="0062245D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731" w:type="pct"/>
            <w:vMerge/>
            <w:shd w:val="clear" w:color="auto" w:fill="D9D9D9" w:themeFill="background1" w:themeFillShade="D9"/>
            <w:vAlign w:val="center"/>
          </w:tcPr>
          <w:p w14:paraId="7F85E271" w14:textId="77777777" w:rsidR="005B1887" w:rsidRPr="00CC0EED" w:rsidRDefault="005B1887" w:rsidP="0062245D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554" w:type="pct"/>
            <w:vMerge/>
            <w:shd w:val="clear" w:color="auto" w:fill="D9D9D9" w:themeFill="background1" w:themeFillShade="D9"/>
            <w:vAlign w:val="center"/>
          </w:tcPr>
          <w:p w14:paraId="4E4D037C" w14:textId="77777777" w:rsidR="005B1887" w:rsidRPr="00CC0EED" w:rsidRDefault="005B1887" w:rsidP="00185CE9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573" w:type="pct"/>
            <w:vMerge/>
            <w:shd w:val="clear" w:color="auto" w:fill="D9D9D9" w:themeFill="background1" w:themeFillShade="D9"/>
          </w:tcPr>
          <w:p w14:paraId="7B8B7E64" w14:textId="77777777" w:rsidR="005B1887" w:rsidRPr="00CC0EED" w:rsidRDefault="005B1887" w:rsidP="00CC0EED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</w:rPr>
            </w:pPr>
          </w:p>
        </w:tc>
      </w:tr>
      <w:tr w:rsidR="005B1887" w:rsidRPr="00D8318A" w14:paraId="284D65E4" w14:textId="13658B35" w:rsidTr="005B1887">
        <w:trPr>
          <w:trHeight w:val="567"/>
          <w:jc w:val="center"/>
        </w:trPr>
        <w:tc>
          <w:tcPr>
            <w:tcW w:w="319" w:type="pct"/>
            <w:vAlign w:val="center"/>
          </w:tcPr>
          <w:p w14:paraId="31A83CC4" w14:textId="6EF9B14F" w:rsidR="005B1887" w:rsidRPr="00D8318A" w:rsidRDefault="005B1887" w:rsidP="008B0BFF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8318A">
              <w:rPr>
                <w:rFonts w:ascii="Arial" w:hAnsi="Arial" w:cs="Arial"/>
              </w:rPr>
              <w:t>1</w:t>
            </w:r>
          </w:p>
        </w:tc>
        <w:tc>
          <w:tcPr>
            <w:tcW w:w="438" w:type="pct"/>
          </w:tcPr>
          <w:p w14:paraId="55E1A776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487" w:type="pct"/>
          </w:tcPr>
          <w:p w14:paraId="4CE24A1C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35" w:type="pct"/>
          </w:tcPr>
          <w:p w14:paraId="1E300BA3" w14:textId="53C2090A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41" w:type="pct"/>
          </w:tcPr>
          <w:p w14:paraId="3F5A7EA9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92" w:type="pct"/>
          </w:tcPr>
          <w:p w14:paraId="0DB9E227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30" w:type="pct"/>
          </w:tcPr>
          <w:p w14:paraId="0E28A699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31" w:type="pct"/>
          </w:tcPr>
          <w:p w14:paraId="34D69CE2" w14:textId="3BD8FB2C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54" w:type="pct"/>
          </w:tcPr>
          <w:p w14:paraId="512819F7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73" w:type="pct"/>
          </w:tcPr>
          <w:p w14:paraId="399A36C3" w14:textId="3E9FE186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5B1887" w:rsidRPr="00D8318A" w14:paraId="27A4897D" w14:textId="6C33ADC1" w:rsidTr="005B1887">
        <w:trPr>
          <w:trHeight w:val="567"/>
          <w:jc w:val="center"/>
        </w:trPr>
        <w:tc>
          <w:tcPr>
            <w:tcW w:w="319" w:type="pct"/>
            <w:vAlign w:val="center"/>
          </w:tcPr>
          <w:p w14:paraId="3C4AA2DC" w14:textId="7C140B19" w:rsidR="005B1887" w:rsidRPr="00D8318A" w:rsidRDefault="005B1887" w:rsidP="008B0BFF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8318A">
              <w:rPr>
                <w:rFonts w:ascii="Arial" w:hAnsi="Arial" w:cs="Arial"/>
              </w:rPr>
              <w:t>2</w:t>
            </w:r>
          </w:p>
        </w:tc>
        <w:tc>
          <w:tcPr>
            <w:tcW w:w="438" w:type="pct"/>
          </w:tcPr>
          <w:p w14:paraId="1CE4744C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487" w:type="pct"/>
          </w:tcPr>
          <w:p w14:paraId="034E52C4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35" w:type="pct"/>
          </w:tcPr>
          <w:p w14:paraId="1656B342" w14:textId="2041F1C2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41" w:type="pct"/>
          </w:tcPr>
          <w:p w14:paraId="7B9742AF" w14:textId="5ADBE3AB" w:rsidR="005B1887" w:rsidRPr="00D8318A" w:rsidRDefault="005B1887" w:rsidP="005B188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92" w:type="pct"/>
          </w:tcPr>
          <w:p w14:paraId="74E61ECB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30" w:type="pct"/>
          </w:tcPr>
          <w:p w14:paraId="3D83EB6C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31" w:type="pct"/>
          </w:tcPr>
          <w:p w14:paraId="36DBC1BF" w14:textId="488BFD5E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54" w:type="pct"/>
          </w:tcPr>
          <w:p w14:paraId="5BFEC838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73" w:type="pct"/>
          </w:tcPr>
          <w:p w14:paraId="159DB9EE" w14:textId="69A8E62C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5B1887" w:rsidRPr="00D8318A" w14:paraId="1374F32B" w14:textId="5EF299D4" w:rsidTr="005B1887">
        <w:trPr>
          <w:trHeight w:val="567"/>
          <w:jc w:val="center"/>
        </w:trPr>
        <w:tc>
          <w:tcPr>
            <w:tcW w:w="319" w:type="pct"/>
            <w:vAlign w:val="center"/>
          </w:tcPr>
          <w:p w14:paraId="6E3B56BA" w14:textId="27FAB166" w:rsidR="005B1887" w:rsidRPr="00D8318A" w:rsidRDefault="005B1887" w:rsidP="008B0BFF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8318A">
              <w:rPr>
                <w:rFonts w:ascii="Arial" w:hAnsi="Arial" w:cs="Arial"/>
              </w:rPr>
              <w:t>3</w:t>
            </w:r>
          </w:p>
        </w:tc>
        <w:tc>
          <w:tcPr>
            <w:tcW w:w="438" w:type="pct"/>
          </w:tcPr>
          <w:p w14:paraId="5234E499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487" w:type="pct"/>
          </w:tcPr>
          <w:p w14:paraId="5232AA1B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35" w:type="pct"/>
          </w:tcPr>
          <w:p w14:paraId="757B00FF" w14:textId="6EC9E3CB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41" w:type="pct"/>
          </w:tcPr>
          <w:p w14:paraId="1EDA7C5E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92" w:type="pct"/>
          </w:tcPr>
          <w:p w14:paraId="3EE1F3BF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30" w:type="pct"/>
          </w:tcPr>
          <w:p w14:paraId="46F9759F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31" w:type="pct"/>
          </w:tcPr>
          <w:p w14:paraId="5EEBB468" w14:textId="08EB53C6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54" w:type="pct"/>
          </w:tcPr>
          <w:p w14:paraId="28DA2668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73" w:type="pct"/>
          </w:tcPr>
          <w:p w14:paraId="1C0446F7" w14:textId="18838FC3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5B1887" w:rsidRPr="00D8318A" w14:paraId="358131A8" w14:textId="6B232940" w:rsidTr="005B1887">
        <w:trPr>
          <w:trHeight w:val="567"/>
          <w:jc w:val="center"/>
        </w:trPr>
        <w:tc>
          <w:tcPr>
            <w:tcW w:w="319" w:type="pct"/>
            <w:vAlign w:val="center"/>
          </w:tcPr>
          <w:p w14:paraId="08A175FE" w14:textId="57745E82" w:rsidR="005B1887" w:rsidRPr="00D8318A" w:rsidRDefault="005B1887" w:rsidP="008B0BFF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8318A">
              <w:rPr>
                <w:rFonts w:ascii="Arial" w:hAnsi="Arial" w:cs="Arial"/>
              </w:rPr>
              <w:t>4</w:t>
            </w:r>
          </w:p>
        </w:tc>
        <w:tc>
          <w:tcPr>
            <w:tcW w:w="438" w:type="pct"/>
          </w:tcPr>
          <w:p w14:paraId="3BCC633E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487" w:type="pct"/>
          </w:tcPr>
          <w:p w14:paraId="2B080C87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35" w:type="pct"/>
          </w:tcPr>
          <w:p w14:paraId="35383BAF" w14:textId="7CB4B68E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41" w:type="pct"/>
          </w:tcPr>
          <w:p w14:paraId="712AAAD0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92" w:type="pct"/>
          </w:tcPr>
          <w:p w14:paraId="0CE7E3CE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30" w:type="pct"/>
          </w:tcPr>
          <w:p w14:paraId="19F53506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31" w:type="pct"/>
          </w:tcPr>
          <w:p w14:paraId="7207EFA3" w14:textId="6B22326B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54" w:type="pct"/>
          </w:tcPr>
          <w:p w14:paraId="27267B7F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73" w:type="pct"/>
          </w:tcPr>
          <w:p w14:paraId="3EF26CF1" w14:textId="45CC3A7B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5B1887" w:rsidRPr="00D8318A" w14:paraId="5A3C2C38" w14:textId="754A3A94" w:rsidTr="005B1887">
        <w:trPr>
          <w:trHeight w:val="567"/>
          <w:jc w:val="center"/>
        </w:trPr>
        <w:tc>
          <w:tcPr>
            <w:tcW w:w="319" w:type="pct"/>
            <w:vAlign w:val="center"/>
          </w:tcPr>
          <w:p w14:paraId="385AD42C" w14:textId="265A93DE" w:rsidR="005B1887" w:rsidRPr="00D8318A" w:rsidRDefault="005B1887" w:rsidP="008B0BFF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8318A">
              <w:rPr>
                <w:rFonts w:ascii="Arial" w:hAnsi="Arial" w:cs="Arial"/>
              </w:rPr>
              <w:t>5</w:t>
            </w:r>
          </w:p>
        </w:tc>
        <w:tc>
          <w:tcPr>
            <w:tcW w:w="438" w:type="pct"/>
          </w:tcPr>
          <w:p w14:paraId="0C52CB8C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487" w:type="pct"/>
          </w:tcPr>
          <w:p w14:paraId="5F576458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35" w:type="pct"/>
          </w:tcPr>
          <w:p w14:paraId="0F8A632B" w14:textId="6ED56A10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41" w:type="pct"/>
          </w:tcPr>
          <w:p w14:paraId="1B9D5E3C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92" w:type="pct"/>
          </w:tcPr>
          <w:p w14:paraId="7F34EA13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30" w:type="pct"/>
          </w:tcPr>
          <w:p w14:paraId="6B654ED1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31" w:type="pct"/>
          </w:tcPr>
          <w:p w14:paraId="06829288" w14:textId="6EFFEE49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54" w:type="pct"/>
          </w:tcPr>
          <w:p w14:paraId="1B44033B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73" w:type="pct"/>
          </w:tcPr>
          <w:p w14:paraId="3BB64896" w14:textId="76959E9D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5B1887" w:rsidRPr="00D8318A" w14:paraId="01286980" w14:textId="5B0B700B" w:rsidTr="005B1887">
        <w:trPr>
          <w:trHeight w:val="567"/>
          <w:jc w:val="center"/>
        </w:trPr>
        <w:tc>
          <w:tcPr>
            <w:tcW w:w="319" w:type="pct"/>
            <w:vAlign w:val="center"/>
          </w:tcPr>
          <w:p w14:paraId="51793EC1" w14:textId="7BE7820A" w:rsidR="005B1887" w:rsidRPr="00D8318A" w:rsidRDefault="005B1887" w:rsidP="008B0BFF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8318A">
              <w:rPr>
                <w:rFonts w:ascii="Arial" w:hAnsi="Arial" w:cs="Arial"/>
              </w:rPr>
              <w:t>6</w:t>
            </w:r>
          </w:p>
        </w:tc>
        <w:tc>
          <w:tcPr>
            <w:tcW w:w="438" w:type="pct"/>
          </w:tcPr>
          <w:p w14:paraId="4D5A4084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487" w:type="pct"/>
          </w:tcPr>
          <w:p w14:paraId="1A69F5F3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35" w:type="pct"/>
          </w:tcPr>
          <w:p w14:paraId="336946DC" w14:textId="36B15D6F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41" w:type="pct"/>
          </w:tcPr>
          <w:p w14:paraId="44690994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92" w:type="pct"/>
          </w:tcPr>
          <w:p w14:paraId="0CA147D0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30" w:type="pct"/>
          </w:tcPr>
          <w:p w14:paraId="5C91D614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31" w:type="pct"/>
          </w:tcPr>
          <w:p w14:paraId="55BAFA7D" w14:textId="288DA223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54" w:type="pct"/>
          </w:tcPr>
          <w:p w14:paraId="7F8F5FA6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73" w:type="pct"/>
          </w:tcPr>
          <w:p w14:paraId="60D62FC2" w14:textId="54480891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5B1887" w:rsidRPr="00D8318A" w14:paraId="503CD8E1" w14:textId="13F3168C" w:rsidTr="005B1887">
        <w:trPr>
          <w:trHeight w:val="567"/>
          <w:jc w:val="center"/>
        </w:trPr>
        <w:tc>
          <w:tcPr>
            <w:tcW w:w="319" w:type="pct"/>
            <w:vAlign w:val="center"/>
          </w:tcPr>
          <w:p w14:paraId="0664100C" w14:textId="7B74A407" w:rsidR="005B1887" w:rsidRPr="00D8318A" w:rsidRDefault="005B1887" w:rsidP="008B0BFF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8318A">
              <w:rPr>
                <w:rFonts w:ascii="Arial" w:hAnsi="Arial" w:cs="Arial"/>
              </w:rPr>
              <w:t>7</w:t>
            </w:r>
          </w:p>
        </w:tc>
        <w:tc>
          <w:tcPr>
            <w:tcW w:w="438" w:type="pct"/>
          </w:tcPr>
          <w:p w14:paraId="0C1BF8DA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487" w:type="pct"/>
          </w:tcPr>
          <w:p w14:paraId="28268343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35" w:type="pct"/>
          </w:tcPr>
          <w:p w14:paraId="47C846D8" w14:textId="6E0D37A0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41" w:type="pct"/>
          </w:tcPr>
          <w:p w14:paraId="1D676002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92" w:type="pct"/>
          </w:tcPr>
          <w:p w14:paraId="21DAF556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30" w:type="pct"/>
          </w:tcPr>
          <w:p w14:paraId="51EBA5EA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31" w:type="pct"/>
          </w:tcPr>
          <w:p w14:paraId="49A168C3" w14:textId="61CEB466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54" w:type="pct"/>
          </w:tcPr>
          <w:p w14:paraId="7A4A1336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73" w:type="pct"/>
          </w:tcPr>
          <w:p w14:paraId="6FB4B001" w14:textId="6D382D70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5B1887" w:rsidRPr="00D8318A" w14:paraId="2D12C289" w14:textId="01D10A95" w:rsidTr="005B1887">
        <w:trPr>
          <w:trHeight w:val="567"/>
          <w:jc w:val="center"/>
        </w:trPr>
        <w:tc>
          <w:tcPr>
            <w:tcW w:w="319" w:type="pct"/>
            <w:vAlign w:val="center"/>
          </w:tcPr>
          <w:p w14:paraId="495919FD" w14:textId="44C59E0C" w:rsidR="005B1887" w:rsidRPr="00D8318A" w:rsidRDefault="005B1887" w:rsidP="008B0BFF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8318A">
              <w:rPr>
                <w:rFonts w:ascii="Arial" w:hAnsi="Arial" w:cs="Arial"/>
              </w:rPr>
              <w:t>8</w:t>
            </w:r>
          </w:p>
        </w:tc>
        <w:tc>
          <w:tcPr>
            <w:tcW w:w="438" w:type="pct"/>
          </w:tcPr>
          <w:p w14:paraId="062E338E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487" w:type="pct"/>
          </w:tcPr>
          <w:p w14:paraId="357C8F06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35" w:type="pct"/>
          </w:tcPr>
          <w:p w14:paraId="7A46C81D" w14:textId="6886606D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41" w:type="pct"/>
          </w:tcPr>
          <w:p w14:paraId="5CF7EA56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92" w:type="pct"/>
          </w:tcPr>
          <w:p w14:paraId="2DE5BFAF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30" w:type="pct"/>
          </w:tcPr>
          <w:p w14:paraId="7E12C668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31" w:type="pct"/>
          </w:tcPr>
          <w:p w14:paraId="0BD95EB3" w14:textId="5848DB52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54" w:type="pct"/>
          </w:tcPr>
          <w:p w14:paraId="75302771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73" w:type="pct"/>
          </w:tcPr>
          <w:p w14:paraId="4B8F9F1D" w14:textId="2D726019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5B1887" w:rsidRPr="00D8318A" w14:paraId="21C6B58C" w14:textId="5FD80316" w:rsidTr="005B1887">
        <w:trPr>
          <w:trHeight w:val="567"/>
          <w:jc w:val="center"/>
        </w:trPr>
        <w:tc>
          <w:tcPr>
            <w:tcW w:w="319" w:type="pct"/>
            <w:vAlign w:val="center"/>
          </w:tcPr>
          <w:p w14:paraId="43BDBC83" w14:textId="6C4D15C9" w:rsidR="005B1887" w:rsidRPr="00D8318A" w:rsidRDefault="005B1887" w:rsidP="008B0BFF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8318A">
              <w:rPr>
                <w:rFonts w:ascii="Arial" w:hAnsi="Arial" w:cs="Arial"/>
              </w:rPr>
              <w:t>9</w:t>
            </w:r>
          </w:p>
        </w:tc>
        <w:tc>
          <w:tcPr>
            <w:tcW w:w="438" w:type="pct"/>
          </w:tcPr>
          <w:p w14:paraId="20220A86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487" w:type="pct"/>
          </w:tcPr>
          <w:p w14:paraId="54FA78FE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35" w:type="pct"/>
          </w:tcPr>
          <w:p w14:paraId="60F5D703" w14:textId="0687BB1D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41" w:type="pct"/>
          </w:tcPr>
          <w:p w14:paraId="74733AEC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92" w:type="pct"/>
          </w:tcPr>
          <w:p w14:paraId="03A85E42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30" w:type="pct"/>
          </w:tcPr>
          <w:p w14:paraId="441FDD92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31" w:type="pct"/>
          </w:tcPr>
          <w:p w14:paraId="1C87D36D" w14:textId="31527A05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54" w:type="pct"/>
          </w:tcPr>
          <w:p w14:paraId="0FED1739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73" w:type="pct"/>
          </w:tcPr>
          <w:p w14:paraId="7CFB54E1" w14:textId="23640AB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5B1887" w:rsidRPr="00D8318A" w14:paraId="32358C65" w14:textId="50F43F89" w:rsidTr="005B1887">
        <w:trPr>
          <w:trHeight w:val="567"/>
          <w:jc w:val="center"/>
        </w:trPr>
        <w:tc>
          <w:tcPr>
            <w:tcW w:w="319" w:type="pct"/>
            <w:vAlign w:val="center"/>
          </w:tcPr>
          <w:p w14:paraId="5F2F7122" w14:textId="77777777" w:rsidR="005B1887" w:rsidRPr="00D8318A" w:rsidRDefault="005B1887" w:rsidP="008B0BFF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8318A">
              <w:rPr>
                <w:rFonts w:ascii="Arial" w:hAnsi="Arial" w:cs="Arial"/>
              </w:rPr>
              <w:t>10</w:t>
            </w:r>
          </w:p>
        </w:tc>
        <w:tc>
          <w:tcPr>
            <w:tcW w:w="438" w:type="pct"/>
          </w:tcPr>
          <w:p w14:paraId="351F54A2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487" w:type="pct"/>
          </w:tcPr>
          <w:p w14:paraId="0DFE9688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35" w:type="pct"/>
          </w:tcPr>
          <w:p w14:paraId="3A1404D0" w14:textId="28007899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41" w:type="pct"/>
          </w:tcPr>
          <w:p w14:paraId="30ADFEC4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92" w:type="pct"/>
          </w:tcPr>
          <w:p w14:paraId="1E137561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30" w:type="pct"/>
          </w:tcPr>
          <w:p w14:paraId="0281D857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31" w:type="pct"/>
          </w:tcPr>
          <w:p w14:paraId="2FA6EF42" w14:textId="1583F605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54" w:type="pct"/>
          </w:tcPr>
          <w:p w14:paraId="4C5B1AAB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73" w:type="pct"/>
          </w:tcPr>
          <w:p w14:paraId="45365817" w14:textId="0A1B70DC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5B1887" w:rsidRPr="00D8318A" w14:paraId="493BAC3E" w14:textId="50DE44B8" w:rsidTr="005B1887">
        <w:trPr>
          <w:trHeight w:val="567"/>
          <w:jc w:val="center"/>
        </w:trPr>
        <w:tc>
          <w:tcPr>
            <w:tcW w:w="319" w:type="pct"/>
            <w:vAlign w:val="center"/>
          </w:tcPr>
          <w:p w14:paraId="4B57DB3A" w14:textId="77777777" w:rsidR="005B1887" w:rsidRPr="00D8318A" w:rsidRDefault="005B1887" w:rsidP="008B0BFF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8318A">
              <w:rPr>
                <w:rFonts w:ascii="Arial" w:hAnsi="Arial" w:cs="Arial"/>
              </w:rPr>
              <w:t>11</w:t>
            </w:r>
          </w:p>
        </w:tc>
        <w:tc>
          <w:tcPr>
            <w:tcW w:w="438" w:type="pct"/>
          </w:tcPr>
          <w:p w14:paraId="3D6D5B83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487" w:type="pct"/>
          </w:tcPr>
          <w:p w14:paraId="275C84BC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35" w:type="pct"/>
          </w:tcPr>
          <w:p w14:paraId="0482266D" w14:textId="7AE1A469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41" w:type="pct"/>
          </w:tcPr>
          <w:p w14:paraId="7EC91702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92" w:type="pct"/>
          </w:tcPr>
          <w:p w14:paraId="0384B38C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30" w:type="pct"/>
          </w:tcPr>
          <w:p w14:paraId="4116217C" w14:textId="5AF239DD" w:rsidR="005B1887" w:rsidRPr="00D8318A" w:rsidRDefault="005B1887" w:rsidP="005B188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31" w:type="pct"/>
          </w:tcPr>
          <w:p w14:paraId="7F6E6593" w14:textId="4A552FC3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54" w:type="pct"/>
          </w:tcPr>
          <w:p w14:paraId="4C285387" w14:textId="77777777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73" w:type="pct"/>
          </w:tcPr>
          <w:p w14:paraId="79FF22ED" w14:textId="018CDE09" w:rsidR="005B1887" w:rsidRPr="00D8318A" w:rsidRDefault="005B1887" w:rsidP="004375B5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</w:tbl>
    <w:p w14:paraId="7C566401" w14:textId="34670B33" w:rsidR="00F66A7E" w:rsidRDefault="00F66A7E" w:rsidP="00F66A7E">
      <w:pPr>
        <w:spacing w:after="0" w:line="240" w:lineRule="auto"/>
        <w:rPr>
          <w:rFonts w:ascii="Arial" w:hAnsi="Arial" w:cs="Arial"/>
        </w:rPr>
      </w:pPr>
      <w:bookmarkStart w:id="0" w:name="_GoBack"/>
      <w:bookmarkEnd w:id="0"/>
    </w:p>
    <w:sectPr w:rsidR="00F66A7E" w:rsidSect="009108E3">
      <w:headerReference w:type="default" r:id="rId7"/>
      <w:footerReference w:type="default" r:id="rId8"/>
      <w:pgSz w:w="15842" w:h="12242" w:orient="landscape" w:code="1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F20F69" w14:textId="77777777" w:rsidR="005773C8" w:rsidRDefault="005773C8" w:rsidP="007D7765">
      <w:pPr>
        <w:spacing w:after="0" w:line="240" w:lineRule="auto"/>
      </w:pPr>
      <w:r>
        <w:separator/>
      </w:r>
    </w:p>
  </w:endnote>
  <w:endnote w:type="continuationSeparator" w:id="0">
    <w:p w14:paraId="5FB61078" w14:textId="77777777" w:rsidR="005773C8" w:rsidRDefault="005773C8" w:rsidP="007D77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1"/>
      <w:tblW w:w="5000" w:type="pct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6868"/>
      <w:gridCol w:w="3019"/>
      <w:gridCol w:w="4505"/>
    </w:tblGrid>
    <w:tr w:rsidR="00D86D58" w:rsidRPr="00D86D58" w14:paraId="02323CA6" w14:textId="77777777" w:rsidTr="00D86D58">
      <w:trPr>
        <w:trHeight w:val="296"/>
      </w:trPr>
      <w:tc>
        <w:tcPr>
          <w:tcW w:w="2386" w:type="pct"/>
          <w:shd w:val="clear" w:color="auto" w:fill="8EAADB"/>
        </w:tcPr>
        <w:p w14:paraId="086A5DC1" w14:textId="77777777" w:rsidR="00D86D58" w:rsidRPr="00D86D58" w:rsidRDefault="00D86D58" w:rsidP="00D86D58">
          <w:pPr>
            <w:spacing w:after="0" w:line="0" w:lineRule="atLeast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D86D58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Elaboró:</w:t>
          </w:r>
        </w:p>
      </w:tc>
      <w:tc>
        <w:tcPr>
          <w:tcW w:w="1049" w:type="pct"/>
          <w:shd w:val="clear" w:color="auto" w:fill="8EAADB"/>
        </w:tcPr>
        <w:p w14:paraId="739B6045" w14:textId="77777777" w:rsidR="00D86D58" w:rsidRPr="00D86D58" w:rsidRDefault="00D86D58" w:rsidP="00D86D58">
          <w:pPr>
            <w:spacing w:after="0" w:line="0" w:lineRule="atLeast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D86D58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 xml:space="preserve">Revisó: </w:t>
          </w:r>
        </w:p>
      </w:tc>
      <w:tc>
        <w:tcPr>
          <w:tcW w:w="1565" w:type="pct"/>
          <w:shd w:val="clear" w:color="auto" w:fill="8EAADB"/>
        </w:tcPr>
        <w:p w14:paraId="2AC928E2" w14:textId="77777777" w:rsidR="00D86D58" w:rsidRPr="00D86D58" w:rsidRDefault="00D86D58" w:rsidP="00D86D58">
          <w:pPr>
            <w:spacing w:after="0"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D86D58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Aprobó:</w:t>
          </w:r>
          <w:r w:rsidRPr="00D86D58">
            <w:rPr>
              <w:rFonts w:ascii="Arial" w:eastAsia="Arial" w:hAnsi="Arial" w:cs="Arial"/>
              <w:sz w:val="16"/>
              <w:szCs w:val="16"/>
              <w:lang w:eastAsia="es-CO"/>
            </w:rPr>
            <w:t xml:space="preserve"> Comité SICME</w:t>
          </w:r>
        </w:p>
      </w:tc>
    </w:tr>
    <w:tr w:rsidR="00D86D58" w:rsidRPr="00D86D58" w14:paraId="1181ED84" w14:textId="77777777" w:rsidTr="00D86D58">
      <w:trPr>
        <w:trHeight w:val="296"/>
      </w:trPr>
      <w:sdt>
        <w:sdtPr>
          <w:rPr>
            <w:rFonts w:ascii="Arial" w:eastAsia="Arial" w:hAnsi="Arial" w:cs="Arial"/>
            <w:sz w:val="16"/>
            <w:szCs w:val="16"/>
            <w:lang w:eastAsia="es-CO"/>
          </w:rPr>
          <w:alias w:val="Dependencias que elaboraron o modificaron el procedimiento"/>
          <w:tag w:val="Dependencias que elaboraron o modificaron el procedimiento"/>
          <w:id w:val="839276822"/>
          <w:placeholder>
            <w:docPart w:val="9FB04AD48A604F779EF485F0E5900763"/>
          </w:placeholder>
          <w:text/>
        </w:sdtPr>
        <w:sdtEndPr/>
        <w:sdtContent>
          <w:tc>
            <w:tcPr>
              <w:tcW w:w="2386" w:type="pct"/>
            </w:tcPr>
            <w:p w14:paraId="5C4D57E9" w14:textId="77777777" w:rsidR="00D86D58" w:rsidRPr="00D86D58" w:rsidRDefault="00D86D58" w:rsidP="00D86D58">
              <w:pPr>
                <w:spacing w:after="0" w:line="0" w:lineRule="atLeast"/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</w:pPr>
              <w:r w:rsidRPr="00D86D58"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  <w:t>Dirección Administrativa y Financiera -Grupo de Sistemas</w:t>
              </w:r>
            </w:p>
          </w:tc>
        </w:sdtContent>
      </w:sdt>
      <w:sdt>
        <w:sdtPr>
          <w:rPr>
            <w:rFonts w:ascii="Arial" w:hAnsi="Arial" w:cs="Arial"/>
            <w:sz w:val="16"/>
            <w:szCs w:val="16"/>
            <w:lang w:eastAsia="es-CO"/>
          </w:rPr>
          <w:alias w:val="Dependencias que revisó"/>
          <w:tag w:val="Dependencias que revisó"/>
          <w:id w:val="-888032290"/>
          <w:text/>
        </w:sdtPr>
        <w:sdtEndPr/>
        <w:sdtContent>
          <w:tc>
            <w:tcPr>
              <w:tcW w:w="1049" w:type="pct"/>
              <w:vAlign w:val="center"/>
            </w:tcPr>
            <w:p w14:paraId="1E327AE9" w14:textId="77777777" w:rsidR="00D86D58" w:rsidRPr="00D86D58" w:rsidRDefault="00D86D58" w:rsidP="00D86D58">
              <w:pPr>
                <w:spacing w:after="0" w:line="0" w:lineRule="atLeast"/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</w:pPr>
              <w:r w:rsidRPr="00D86D58">
                <w:rPr>
                  <w:rFonts w:ascii="Arial" w:hAnsi="Arial" w:cs="Arial"/>
                  <w:sz w:val="16"/>
                  <w:szCs w:val="16"/>
                  <w:lang w:eastAsia="es-CO"/>
                </w:rPr>
                <w:t xml:space="preserve">Grupo de Planeación </w:t>
              </w:r>
            </w:p>
          </w:tc>
        </w:sdtContent>
      </w:sdt>
      <w:tc>
        <w:tcPr>
          <w:tcW w:w="1565" w:type="pct"/>
        </w:tcPr>
        <w:p w14:paraId="11A21164" w14:textId="276ED17A" w:rsidR="00D86D58" w:rsidRPr="00D86D58" w:rsidRDefault="00D86D58" w:rsidP="00F66A7E">
          <w:pPr>
            <w:spacing w:after="0"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D86D58">
            <w:rPr>
              <w:rFonts w:ascii="Arial" w:eastAsia="Arial" w:hAnsi="Arial" w:cs="Calibri"/>
              <w:b/>
              <w:sz w:val="16"/>
              <w:szCs w:val="16"/>
              <w:lang w:eastAsia="es-CO"/>
            </w:rPr>
            <w:t>Fecha:</w:t>
          </w:r>
          <w:r w:rsidRPr="00D86D58">
            <w:rPr>
              <w:rFonts w:ascii="Arial" w:eastAsia="Arial" w:hAnsi="Arial" w:cs="Calibri"/>
              <w:sz w:val="16"/>
              <w:szCs w:val="16"/>
              <w:lang w:eastAsia="es-CO"/>
            </w:rPr>
            <w:t xml:space="preserve"> </w:t>
          </w:r>
          <w:sdt>
            <w:sdtPr>
              <w:rPr>
                <w:rFonts w:ascii="Arial" w:eastAsia="Arial" w:hAnsi="Arial" w:cs="Calibri"/>
                <w:sz w:val="16"/>
                <w:szCs w:val="16"/>
                <w:lang w:eastAsia="es-CO"/>
              </w:rPr>
              <w:alias w:val="Día de Mes de Año"/>
              <w:tag w:val="Día de Mes de Año"/>
              <w:id w:val="1819226640"/>
              <w:placeholder>
                <w:docPart w:val="D6F6D563C2604D419DB86E872C4221E7"/>
              </w:placeholder>
              <w:text/>
            </w:sdtPr>
            <w:sdtEndPr/>
            <w:sdtContent>
              <w:r w:rsidR="00F66A7E">
                <w:rPr>
                  <w:rFonts w:ascii="Arial" w:eastAsia="Arial" w:hAnsi="Arial" w:cs="Calibri"/>
                  <w:sz w:val="16"/>
                  <w:szCs w:val="16"/>
                  <w:lang w:eastAsia="es-CO"/>
                </w:rPr>
                <w:t>18 de febrero de 2020</w:t>
              </w:r>
            </w:sdtContent>
          </w:sdt>
        </w:p>
      </w:tc>
    </w:tr>
  </w:tbl>
  <w:p w14:paraId="71AC058D" w14:textId="77777777" w:rsidR="008B0BFF" w:rsidRDefault="008B0BF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134E9F" w14:textId="77777777" w:rsidR="005773C8" w:rsidRDefault="005773C8" w:rsidP="007D7765">
      <w:pPr>
        <w:spacing w:after="0" w:line="240" w:lineRule="auto"/>
      </w:pPr>
      <w:r>
        <w:separator/>
      </w:r>
    </w:p>
  </w:footnote>
  <w:footnote w:type="continuationSeparator" w:id="0">
    <w:p w14:paraId="0606D726" w14:textId="77777777" w:rsidR="005773C8" w:rsidRDefault="005773C8" w:rsidP="007D77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4220"/>
      <w:gridCol w:w="6701"/>
      <w:gridCol w:w="1390"/>
      <w:gridCol w:w="2081"/>
    </w:tblGrid>
    <w:tr w:rsidR="00D86D58" w:rsidRPr="00D86D58" w14:paraId="39E2FFDF" w14:textId="77777777" w:rsidTr="00D86D58">
      <w:trPr>
        <w:trHeight w:val="354"/>
      </w:trPr>
      <w:tc>
        <w:tcPr>
          <w:tcW w:w="1466" w:type="pct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14:paraId="13668826" w14:textId="77777777" w:rsidR="00D86D58" w:rsidRPr="00D86D58" w:rsidRDefault="00D86D58" w:rsidP="00F92E7C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/>
              <w:lang w:val="es-CO"/>
            </w:rPr>
          </w:pPr>
          <w:r w:rsidRPr="00D86D58">
            <w:rPr>
              <w:rFonts w:ascii="Arial" w:hAnsi="Arial"/>
              <w:noProof/>
              <w:lang w:val="es-CO" w:eastAsia="es-CO"/>
            </w:rPr>
            <w:drawing>
              <wp:inline distT="0" distB="0" distL="0" distR="0" wp14:anchorId="34D068C2" wp14:editId="165A09EF">
                <wp:extent cx="1773159" cy="415637"/>
                <wp:effectExtent l="0" t="0" r="0" b="3810"/>
                <wp:docPr id="5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16791" cy="42586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328" w:type="pct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14:paraId="5F81DE36" w14:textId="77777777" w:rsidR="00D86D58" w:rsidRPr="00D86D58" w:rsidRDefault="00D86D58" w:rsidP="00D86D58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 w:cs="Arial"/>
              <w:color w:val="000000"/>
              <w:sz w:val="16"/>
              <w:lang w:val="es-CO"/>
            </w:rPr>
          </w:pPr>
          <w:r w:rsidRPr="00D86D58">
            <w:rPr>
              <w:rFonts w:ascii="Arial" w:hAnsi="Arial" w:cs="Arial"/>
              <w:color w:val="000000"/>
              <w:sz w:val="16"/>
              <w:lang w:val="es-CO"/>
            </w:rPr>
            <w:t>Proceso Gestión de las TICS</w:t>
          </w:r>
        </w:p>
        <w:p w14:paraId="1436B79A" w14:textId="77777777" w:rsidR="00D86D58" w:rsidRPr="00D86D58" w:rsidRDefault="00D86D58" w:rsidP="00D86D58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 w:cs="Arial"/>
              <w:color w:val="000000"/>
              <w:sz w:val="16"/>
              <w:lang w:val="es-CO"/>
            </w:rPr>
          </w:pPr>
          <w:r w:rsidRPr="00D86D58">
            <w:rPr>
              <w:rFonts w:ascii="Arial" w:hAnsi="Arial" w:cs="Arial"/>
              <w:color w:val="000000"/>
              <w:sz w:val="16"/>
              <w:lang w:val="es-CO"/>
            </w:rPr>
            <w:t>Formato Control de Préstamo de Equipos</w:t>
          </w:r>
        </w:p>
      </w:tc>
      <w:tc>
        <w:tcPr>
          <w:tcW w:w="483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14:paraId="122E5DB3" w14:textId="77777777" w:rsidR="00D86D58" w:rsidRPr="00D86D58" w:rsidRDefault="00D86D58" w:rsidP="00D86D58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color w:val="000000"/>
              <w:sz w:val="16"/>
              <w:lang w:val="es-CO"/>
            </w:rPr>
          </w:pPr>
          <w:r w:rsidRPr="00D86D58">
            <w:rPr>
              <w:rFonts w:ascii="Arial" w:hAnsi="Arial" w:cs="Arial"/>
              <w:b/>
              <w:color w:val="000000"/>
              <w:sz w:val="16"/>
              <w:lang w:val="es-CO"/>
            </w:rPr>
            <w:t xml:space="preserve">Código: </w:t>
          </w:r>
        </w:p>
      </w:tc>
      <w:tc>
        <w:tcPr>
          <w:tcW w:w="724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17CD4BD6" w14:textId="77777777" w:rsidR="00D86D58" w:rsidRPr="00D86D58" w:rsidRDefault="00D86D58" w:rsidP="00D86D58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color w:val="000000"/>
              <w:sz w:val="16"/>
              <w:lang w:val="es-CO"/>
            </w:rPr>
          </w:pPr>
          <w:r w:rsidRPr="00D86D58">
            <w:rPr>
              <w:rFonts w:ascii="Arial" w:hAnsi="Arial" w:cs="Arial"/>
              <w:color w:val="000000"/>
              <w:sz w:val="16"/>
              <w:lang w:val="es-CO"/>
            </w:rPr>
            <w:t>F-E-1040-04</w:t>
          </w:r>
        </w:p>
      </w:tc>
    </w:tr>
    <w:tr w:rsidR="00D86D58" w:rsidRPr="00D86D58" w14:paraId="5A84D446" w14:textId="77777777" w:rsidTr="00D86D58">
      <w:trPr>
        <w:trHeight w:val="400"/>
      </w:trPr>
      <w:tc>
        <w:tcPr>
          <w:tcW w:w="1466" w:type="pct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14:paraId="547EF184" w14:textId="77777777" w:rsidR="00D86D58" w:rsidRPr="00D86D58" w:rsidRDefault="00D86D58" w:rsidP="00D86D58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/>
              <w:noProof/>
              <w:lang w:val="es-MX" w:eastAsia="es-MX"/>
            </w:rPr>
          </w:pPr>
        </w:p>
      </w:tc>
      <w:tc>
        <w:tcPr>
          <w:tcW w:w="2328" w:type="pct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25043730" w14:textId="77777777" w:rsidR="00D86D58" w:rsidRPr="00D86D58" w:rsidRDefault="00D86D58" w:rsidP="00D86D58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b/>
              <w:color w:val="000000"/>
              <w:sz w:val="16"/>
              <w:lang w:val="es-CO"/>
            </w:rPr>
          </w:pPr>
        </w:p>
      </w:tc>
      <w:tc>
        <w:tcPr>
          <w:tcW w:w="483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14:paraId="2DC5E4EF" w14:textId="77777777" w:rsidR="00D86D58" w:rsidRPr="00D86D58" w:rsidRDefault="00D86D58" w:rsidP="00D86D58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b/>
              <w:color w:val="000000"/>
              <w:sz w:val="16"/>
              <w:lang w:val="es-CO"/>
            </w:rPr>
          </w:pPr>
          <w:r w:rsidRPr="00D86D58">
            <w:rPr>
              <w:rFonts w:ascii="Arial" w:hAnsi="Arial" w:cs="Arial"/>
              <w:b/>
              <w:color w:val="000000"/>
              <w:sz w:val="16"/>
              <w:lang w:val="es-CO"/>
            </w:rPr>
            <w:t>Versión</w:t>
          </w:r>
          <w:r w:rsidRPr="00D86D58">
            <w:rPr>
              <w:rFonts w:ascii="Arial" w:hAnsi="Arial" w:cs="Arial"/>
              <w:color w:val="000000"/>
              <w:sz w:val="16"/>
              <w:lang w:val="es-CO"/>
            </w:rPr>
            <w:t>:</w:t>
          </w:r>
        </w:p>
      </w:tc>
      <w:tc>
        <w:tcPr>
          <w:tcW w:w="724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1BEC7D04" w14:textId="77777777" w:rsidR="00D86D58" w:rsidRPr="00D86D58" w:rsidRDefault="00D86D58" w:rsidP="00D86D58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b/>
              <w:color w:val="000000"/>
              <w:sz w:val="16"/>
              <w:lang w:val="es-CO"/>
            </w:rPr>
          </w:pPr>
          <w:r w:rsidRPr="00D86D58">
            <w:rPr>
              <w:rFonts w:ascii="Arial" w:hAnsi="Arial" w:cs="Arial"/>
              <w:color w:val="000000"/>
              <w:sz w:val="16"/>
              <w:lang w:val="es-CO"/>
            </w:rPr>
            <w:t>3</w:t>
          </w:r>
        </w:p>
      </w:tc>
    </w:tr>
  </w:tbl>
  <w:p w14:paraId="344D2E06" w14:textId="77777777" w:rsidR="00D86D58" w:rsidRDefault="00D86D5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1F3C"/>
    <w:rsid w:val="0003366C"/>
    <w:rsid w:val="000634E5"/>
    <w:rsid w:val="00091471"/>
    <w:rsid w:val="000E17FB"/>
    <w:rsid w:val="00144297"/>
    <w:rsid w:val="0016593D"/>
    <w:rsid w:val="00176016"/>
    <w:rsid w:val="00194334"/>
    <w:rsid w:val="0022590B"/>
    <w:rsid w:val="002375D2"/>
    <w:rsid w:val="00273E1F"/>
    <w:rsid w:val="002746BE"/>
    <w:rsid w:val="002E015B"/>
    <w:rsid w:val="002E37BC"/>
    <w:rsid w:val="002F40F4"/>
    <w:rsid w:val="00356149"/>
    <w:rsid w:val="0037431A"/>
    <w:rsid w:val="00383AAD"/>
    <w:rsid w:val="003B0456"/>
    <w:rsid w:val="003B64DB"/>
    <w:rsid w:val="003F1549"/>
    <w:rsid w:val="004071E6"/>
    <w:rsid w:val="00417044"/>
    <w:rsid w:val="0043251E"/>
    <w:rsid w:val="00436035"/>
    <w:rsid w:val="0043721B"/>
    <w:rsid w:val="00482C5F"/>
    <w:rsid w:val="004A176E"/>
    <w:rsid w:val="004A5755"/>
    <w:rsid w:val="004A5F32"/>
    <w:rsid w:val="004A7383"/>
    <w:rsid w:val="004B5B91"/>
    <w:rsid w:val="004B60AD"/>
    <w:rsid w:val="004E3D08"/>
    <w:rsid w:val="0050183F"/>
    <w:rsid w:val="005111C8"/>
    <w:rsid w:val="005369C7"/>
    <w:rsid w:val="00562AC4"/>
    <w:rsid w:val="005773C8"/>
    <w:rsid w:val="00577D40"/>
    <w:rsid w:val="00596FB5"/>
    <w:rsid w:val="005B130B"/>
    <w:rsid w:val="005B1887"/>
    <w:rsid w:val="005D15CA"/>
    <w:rsid w:val="005E49D0"/>
    <w:rsid w:val="0060393A"/>
    <w:rsid w:val="0062245D"/>
    <w:rsid w:val="00630D5D"/>
    <w:rsid w:val="00632D94"/>
    <w:rsid w:val="006433D3"/>
    <w:rsid w:val="00682CD4"/>
    <w:rsid w:val="006D2ED5"/>
    <w:rsid w:val="006E50FF"/>
    <w:rsid w:val="006E5D7E"/>
    <w:rsid w:val="00712411"/>
    <w:rsid w:val="007227C8"/>
    <w:rsid w:val="00725AD3"/>
    <w:rsid w:val="00742AD2"/>
    <w:rsid w:val="007D7765"/>
    <w:rsid w:val="007F2918"/>
    <w:rsid w:val="00816360"/>
    <w:rsid w:val="0083009E"/>
    <w:rsid w:val="00843614"/>
    <w:rsid w:val="00845F78"/>
    <w:rsid w:val="008B0BFF"/>
    <w:rsid w:val="008B4F53"/>
    <w:rsid w:val="008E5618"/>
    <w:rsid w:val="00906B5E"/>
    <w:rsid w:val="009108E3"/>
    <w:rsid w:val="00913B92"/>
    <w:rsid w:val="009610C1"/>
    <w:rsid w:val="00987C1C"/>
    <w:rsid w:val="009A2210"/>
    <w:rsid w:val="009B4A19"/>
    <w:rsid w:val="009B4EB8"/>
    <w:rsid w:val="00A17942"/>
    <w:rsid w:val="00A26FE8"/>
    <w:rsid w:val="00A4239A"/>
    <w:rsid w:val="00A72976"/>
    <w:rsid w:val="00A93A7E"/>
    <w:rsid w:val="00AA373E"/>
    <w:rsid w:val="00AE05E1"/>
    <w:rsid w:val="00AE1532"/>
    <w:rsid w:val="00B259E7"/>
    <w:rsid w:val="00B30750"/>
    <w:rsid w:val="00B42847"/>
    <w:rsid w:val="00B4584A"/>
    <w:rsid w:val="00B45856"/>
    <w:rsid w:val="00B46B8E"/>
    <w:rsid w:val="00B515FF"/>
    <w:rsid w:val="00BC76D4"/>
    <w:rsid w:val="00C16B53"/>
    <w:rsid w:val="00C77DF2"/>
    <w:rsid w:val="00CC0EED"/>
    <w:rsid w:val="00CC10AA"/>
    <w:rsid w:val="00CC7FC1"/>
    <w:rsid w:val="00CD4A37"/>
    <w:rsid w:val="00D2446A"/>
    <w:rsid w:val="00D70F51"/>
    <w:rsid w:val="00D72FBC"/>
    <w:rsid w:val="00D7409E"/>
    <w:rsid w:val="00D8318A"/>
    <w:rsid w:val="00D86D58"/>
    <w:rsid w:val="00DE3EEF"/>
    <w:rsid w:val="00DF2BE1"/>
    <w:rsid w:val="00E205ED"/>
    <w:rsid w:val="00E25A8F"/>
    <w:rsid w:val="00E277BE"/>
    <w:rsid w:val="00E3744C"/>
    <w:rsid w:val="00E46D50"/>
    <w:rsid w:val="00E67598"/>
    <w:rsid w:val="00E95151"/>
    <w:rsid w:val="00F01F3C"/>
    <w:rsid w:val="00F141A8"/>
    <w:rsid w:val="00F27AD9"/>
    <w:rsid w:val="00F66A7E"/>
    <w:rsid w:val="00F92791"/>
    <w:rsid w:val="00F92E7C"/>
    <w:rsid w:val="00FB13F4"/>
    <w:rsid w:val="00FB4478"/>
    <w:rsid w:val="00FC4E18"/>
    <w:rsid w:val="00FD2945"/>
    <w:rsid w:val="00FD2E09"/>
    <w:rsid w:val="00FE6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9ABFA7A"/>
  <w15:docId w15:val="{DB702FB6-5331-4023-B2D0-1410DE326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C10AA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D77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776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D776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D7765"/>
  </w:style>
  <w:style w:type="paragraph" w:styleId="Piedepgina">
    <w:name w:val="footer"/>
    <w:basedOn w:val="Normal"/>
    <w:link w:val="PiedepginaCar"/>
    <w:uiPriority w:val="99"/>
    <w:unhideWhenUsed/>
    <w:rsid w:val="007D776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D7765"/>
  </w:style>
  <w:style w:type="character" w:styleId="Hipervnculo">
    <w:name w:val="Hyperlink"/>
    <w:basedOn w:val="Fuentedeprrafopredeter"/>
    <w:uiPriority w:val="99"/>
    <w:unhideWhenUsed/>
    <w:rsid w:val="007D7765"/>
    <w:rPr>
      <w:color w:val="0000FF"/>
      <w:u w:val="single"/>
    </w:rPr>
  </w:style>
  <w:style w:type="table" w:styleId="Tablaconcuadrcula">
    <w:name w:val="Table Grid"/>
    <w:basedOn w:val="Tablanormal"/>
    <w:uiPriority w:val="59"/>
    <w:rsid w:val="00273E1F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inespaciado">
    <w:name w:val="No Spacing"/>
    <w:uiPriority w:val="1"/>
    <w:qFormat/>
    <w:rsid w:val="00596FB5"/>
    <w:rPr>
      <w:sz w:val="22"/>
      <w:szCs w:val="22"/>
      <w:lang w:eastAsia="en-US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D86D58"/>
    <w:rPr>
      <w:sz w:val="22"/>
      <w:szCs w:val="22"/>
      <w:lang w:val="es-CO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003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I:\documentos%20word\documento%20oficial%20fbs.dot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FB04AD48A604F779EF485F0E59007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803A2F-CAE8-4FAA-9857-DA8EB32014C3}"/>
      </w:docPartPr>
      <w:docPartBody>
        <w:p w:rsidR="00A7484C" w:rsidRDefault="004D6683" w:rsidP="004D6683">
          <w:pPr>
            <w:pStyle w:val="9FB04AD48A604F779EF485F0E5900763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D6F6D563C2604D419DB86E872C4221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B51BAE-1891-4D5E-8307-E2E77876C351}"/>
      </w:docPartPr>
      <w:docPartBody>
        <w:p w:rsidR="00A7484C" w:rsidRDefault="004D6683" w:rsidP="004D6683">
          <w:pPr>
            <w:pStyle w:val="D6F6D563C2604D419DB86E872C4221E7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683"/>
    <w:rsid w:val="000C56A1"/>
    <w:rsid w:val="004D6683"/>
    <w:rsid w:val="00A10D68"/>
    <w:rsid w:val="00A7484C"/>
    <w:rsid w:val="00F22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4D6683"/>
    <w:rPr>
      <w:color w:val="808080"/>
    </w:rPr>
  </w:style>
  <w:style w:type="paragraph" w:customStyle="1" w:styleId="8FFAFFBF5CFD47F885E48261C777FF8E">
    <w:name w:val="8FFAFFBF5CFD47F885E48261C777FF8E"/>
    <w:rsid w:val="004D6683"/>
  </w:style>
  <w:style w:type="paragraph" w:customStyle="1" w:styleId="7FF978F2D7664A87A4C0B301378E1781">
    <w:name w:val="7FF978F2D7664A87A4C0B301378E1781"/>
    <w:rsid w:val="004D6683"/>
  </w:style>
  <w:style w:type="paragraph" w:customStyle="1" w:styleId="9FB04AD48A604F779EF485F0E5900763">
    <w:name w:val="9FB04AD48A604F779EF485F0E5900763"/>
    <w:rsid w:val="004D6683"/>
  </w:style>
  <w:style w:type="paragraph" w:customStyle="1" w:styleId="D6F6D563C2604D419DB86E872C4221E7">
    <w:name w:val="D6F6D563C2604D419DB86E872C4221E7"/>
    <w:rsid w:val="004D668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22401A-9E74-4F71-AB31-71B1005173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documento oficial fbs</Template>
  <TotalTime>4</TotalTime>
  <Pages>1</Pages>
  <Words>57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CONTRALORIA GENERAL</Company>
  <LinksUpToDate>false</LinksUpToDate>
  <CharactersWithSpaces>371</CharactersWithSpaces>
  <SharedDoc>false</SharedDoc>
  <HLinks>
    <vt:vector size="6" baseType="variant">
      <vt:variant>
        <vt:i4>5701679</vt:i4>
      </vt:variant>
      <vt:variant>
        <vt:i4>0</vt:i4>
      </vt:variant>
      <vt:variant>
        <vt:i4>0</vt:i4>
      </vt:variant>
      <vt:variant>
        <vt:i4>5</vt:i4>
      </vt:variant>
      <vt:variant>
        <vt:lpwstr>mailto:fondobienestar@contraloriagen.gov.co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awjojoa</dc:creator>
  <cp:keywords/>
  <dc:description/>
  <cp:lastModifiedBy>Jairo Rico Bolivar</cp:lastModifiedBy>
  <cp:revision>5</cp:revision>
  <cp:lastPrinted>2013-12-19T21:02:00Z</cp:lastPrinted>
  <dcterms:created xsi:type="dcterms:W3CDTF">2023-05-30T21:04:00Z</dcterms:created>
  <dcterms:modified xsi:type="dcterms:W3CDTF">2023-07-11T13:59:00Z</dcterms:modified>
</cp:coreProperties>
</file>