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10070"/>
      </w:tblGrid>
      <w:tr w:rsidR="009C0B5B" w:rsidRPr="00B20A96" w14:paraId="52201BF2" w14:textId="77777777" w:rsidTr="00BF7D3D">
        <w:trPr>
          <w:jc w:val="center"/>
        </w:trPr>
        <w:tc>
          <w:tcPr>
            <w:tcW w:w="5000" w:type="pct"/>
            <w:shd w:val="clear" w:color="auto" w:fill="000000" w:themeFill="text1"/>
            <w:vAlign w:val="center"/>
          </w:tcPr>
          <w:p w14:paraId="3C8D826D" w14:textId="30F07E60" w:rsidR="003507D3" w:rsidRPr="00B20A96" w:rsidRDefault="00960F69" w:rsidP="00BB0AC1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HOJA CONTROL</w:t>
            </w:r>
            <w:r w:rsidR="009C0B5B" w:rsidRPr="00B20A96">
              <w:rPr>
                <w:rFonts w:ascii="Arial" w:hAnsi="Arial" w:cs="Arial"/>
                <w:b/>
              </w:rPr>
              <w:t xml:space="preserve"> GENERACIÓN DE BACKUP</w:t>
            </w:r>
          </w:p>
          <w:p w14:paraId="1BD1611F" w14:textId="77777777" w:rsidR="003507D3" w:rsidRPr="00B20A96" w:rsidRDefault="003507D3" w:rsidP="00BB0AC1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FONDO DE BIENESTAR SOCIAL DE LA CONTRALORIA GENERAL DE LA</w:t>
            </w:r>
            <w:r w:rsidR="00686852" w:rsidRPr="00B20A96">
              <w:rPr>
                <w:rFonts w:ascii="Arial" w:hAnsi="Arial" w:cs="Arial"/>
                <w:b/>
              </w:rPr>
              <w:t xml:space="preserve"> REPÚBLICA</w:t>
            </w:r>
          </w:p>
          <w:p w14:paraId="4A87ADB7" w14:textId="77777777" w:rsidR="009C0B5B" w:rsidRPr="00B20A96" w:rsidRDefault="009C0B5B" w:rsidP="00BB0AC1">
            <w:pPr>
              <w:pStyle w:val="Sinespaciado"/>
              <w:rPr>
                <w:rFonts w:ascii="Arial" w:hAnsi="Arial" w:cs="Arial"/>
                <w:b/>
                <w:color w:val="FFFFFF" w:themeColor="background1"/>
              </w:rPr>
            </w:pPr>
          </w:p>
        </w:tc>
      </w:tr>
    </w:tbl>
    <w:p w14:paraId="1DFA112E" w14:textId="77777777" w:rsidR="003351B1" w:rsidRPr="00B20A96" w:rsidRDefault="003351B1" w:rsidP="009B4C33">
      <w:pPr>
        <w:jc w:val="center"/>
        <w:rPr>
          <w:rFonts w:ascii="Arial" w:hAnsi="Arial" w:cs="Arial"/>
          <w:b/>
        </w:rPr>
      </w:pPr>
      <w:bookmarkStart w:id="0" w:name="_GoBack"/>
      <w:bookmarkEnd w:id="0"/>
    </w:p>
    <w:tbl>
      <w:tblPr>
        <w:tblStyle w:val="Tablaconcuadrcula"/>
        <w:tblW w:w="5085" w:type="pct"/>
        <w:tblInd w:w="-176" w:type="dxa"/>
        <w:tblLook w:val="04A0" w:firstRow="1" w:lastRow="0" w:firstColumn="1" w:lastColumn="0" w:noHBand="0" w:noVBand="1"/>
      </w:tblPr>
      <w:tblGrid>
        <w:gridCol w:w="1946"/>
        <w:gridCol w:w="2491"/>
        <w:gridCol w:w="1680"/>
        <w:gridCol w:w="827"/>
        <w:gridCol w:w="18"/>
        <w:gridCol w:w="793"/>
        <w:gridCol w:w="827"/>
        <w:gridCol w:w="827"/>
        <w:gridCol w:w="832"/>
      </w:tblGrid>
      <w:tr w:rsidR="000425A9" w:rsidRPr="00B20A96" w14:paraId="3222030A" w14:textId="77777777" w:rsidTr="00E955B1">
        <w:tc>
          <w:tcPr>
            <w:tcW w:w="5000" w:type="pct"/>
            <w:gridSpan w:val="9"/>
            <w:shd w:val="clear" w:color="auto" w:fill="A6A6A6" w:themeFill="background1" w:themeFillShade="A6"/>
          </w:tcPr>
          <w:p w14:paraId="1D71CF14" w14:textId="77777777" w:rsidR="000425A9" w:rsidRPr="00B20A96" w:rsidRDefault="000425A9" w:rsidP="009B4C33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B20A96">
              <w:rPr>
                <w:rFonts w:ascii="Arial" w:hAnsi="Arial" w:cs="Arial"/>
                <w:b/>
                <w:color w:val="000000" w:themeColor="text1"/>
              </w:rPr>
              <w:t>DATOS GENERALES</w:t>
            </w:r>
          </w:p>
        </w:tc>
      </w:tr>
      <w:tr w:rsidR="004877D8" w:rsidRPr="00B20A96" w14:paraId="26258BDF" w14:textId="77777777" w:rsidTr="00E955B1">
        <w:tc>
          <w:tcPr>
            <w:tcW w:w="2166" w:type="pct"/>
            <w:gridSpan w:val="2"/>
          </w:tcPr>
          <w:p w14:paraId="5DDB6921" w14:textId="77777777" w:rsidR="004877D8" w:rsidRPr="00B20A96" w:rsidRDefault="004877D8" w:rsidP="00E70A60">
            <w:pPr>
              <w:jc w:val="both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FECHA  DE ENTREGA</w:t>
            </w:r>
          </w:p>
        </w:tc>
        <w:tc>
          <w:tcPr>
            <w:tcW w:w="820" w:type="pct"/>
          </w:tcPr>
          <w:p w14:paraId="455CF04E" w14:textId="77777777" w:rsidR="004877D8" w:rsidRPr="00B20A96" w:rsidRDefault="004877D8" w:rsidP="009B4C33">
            <w:pPr>
              <w:jc w:val="center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DIA</w:t>
            </w:r>
          </w:p>
        </w:tc>
        <w:tc>
          <w:tcPr>
            <w:tcW w:w="404" w:type="pct"/>
          </w:tcPr>
          <w:p w14:paraId="197BA798" w14:textId="77777777" w:rsidR="004877D8" w:rsidRPr="00B20A96" w:rsidRDefault="004877D8" w:rsidP="009B4C33">
            <w:pPr>
              <w:jc w:val="center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color w:val="BFBFBF" w:themeColor="background1" w:themeShade="BF"/>
              </w:rPr>
              <w:t>DD</w:t>
            </w:r>
          </w:p>
        </w:tc>
        <w:tc>
          <w:tcPr>
            <w:tcW w:w="396" w:type="pct"/>
            <w:gridSpan w:val="2"/>
          </w:tcPr>
          <w:p w14:paraId="37D94218" w14:textId="77777777" w:rsidR="004877D8" w:rsidRPr="00B20A96" w:rsidRDefault="004877D8" w:rsidP="009B4C33">
            <w:pPr>
              <w:jc w:val="center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MES</w:t>
            </w:r>
          </w:p>
        </w:tc>
        <w:tc>
          <w:tcPr>
            <w:tcW w:w="404" w:type="pct"/>
          </w:tcPr>
          <w:p w14:paraId="24C95E53" w14:textId="77777777" w:rsidR="004877D8" w:rsidRPr="00B20A96" w:rsidRDefault="004877D8" w:rsidP="009B4C33">
            <w:pPr>
              <w:jc w:val="center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color w:val="BFBFBF" w:themeColor="background1" w:themeShade="BF"/>
              </w:rPr>
              <w:t>MM</w:t>
            </w:r>
          </w:p>
        </w:tc>
        <w:tc>
          <w:tcPr>
            <w:tcW w:w="404" w:type="pct"/>
          </w:tcPr>
          <w:p w14:paraId="5C345431" w14:textId="77777777" w:rsidR="004877D8" w:rsidRPr="00B20A96" w:rsidRDefault="004877D8" w:rsidP="009B4C33">
            <w:pPr>
              <w:jc w:val="center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AÑO</w:t>
            </w:r>
          </w:p>
        </w:tc>
        <w:tc>
          <w:tcPr>
            <w:tcW w:w="404" w:type="pct"/>
          </w:tcPr>
          <w:p w14:paraId="5E8EC4EC" w14:textId="77777777" w:rsidR="004877D8" w:rsidRPr="00B20A96" w:rsidRDefault="004877D8" w:rsidP="009B4C33">
            <w:pPr>
              <w:jc w:val="center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color w:val="BFBFBF" w:themeColor="background1" w:themeShade="BF"/>
              </w:rPr>
              <w:t>AAAA</w:t>
            </w:r>
          </w:p>
        </w:tc>
      </w:tr>
      <w:tr w:rsidR="005D645E" w:rsidRPr="00B20A96" w14:paraId="6C9734DC" w14:textId="77777777" w:rsidTr="00E955B1">
        <w:tc>
          <w:tcPr>
            <w:tcW w:w="2166" w:type="pct"/>
            <w:gridSpan w:val="2"/>
          </w:tcPr>
          <w:p w14:paraId="0973A057" w14:textId="77777777" w:rsidR="005D645E" w:rsidRPr="00B20A96" w:rsidRDefault="005D645E" w:rsidP="005D645E">
            <w:pPr>
              <w:jc w:val="both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NOMBRE DEL EQUIPO</w:t>
            </w:r>
          </w:p>
        </w:tc>
        <w:tc>
          <w:tcPr>
            <w:tcW w:w="2834" w:type="pct"/>
            <w:gridSpan w:val="7"/>
          </w:tcPr>
          <w:p w14:paraId="33DAD12B" w14:textId="77777777" w:rsidR="005D645E" w:rsidRPr="00B20A96" w:rsidRDefault="005D645E" w:rsidP="009B4C33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5D645E" w:rsidRPr="00B20A96" w14:paraId="0C363BFE" w14:textId="77777777" w:rsidTr="00E955B1">
        <w:tc>
          <w:tcPr>
            <w:tcW w:w="2166" w:type="pct"/>
            <w:gridSpan w:val="2"/>
          </w:tcPr>
          <w:p w14:paraId="7FD3DEBE" w14:textId="77777777" w:rsidR="005D645E" w:rsidRPr="00B20A96" w:rsidRDefault="005D645E" w:rsidP="005D645E">
            <w:pPr>
              <w:jc w:val="both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DIRECCIÓN IP</w:t>
            </w:r>
          </w:p>
        </w:tc>
        <w:tc>
          <w:tcPr>
            <w:tcW w:w="2834" w:type="pct"/>
            <w:gridSpan w:val="7"/>
          </w:tcPr>
          <w:p w14:paraId="7E1524EB" w14:textId="77777777" w:rsidR="005D645E" w:rsidRPr="00B20A96" w:rsidRDefault="005D645E" w:rsidP="009B4C33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9B3514" w:rsidRPr="00B20A96" w14:paraId="6CB5CD2F" w14:textId="77777777" w:rsidTr="00E955B1">
        <w:tc>
          <w:tcPr>
            <w:tcW w:w="2166" w:type="pct"/>
            <w:gridSpan w:val="2"/>
          </w:tcPr>
          <w:p w14:paraId="17A8330D" w14:textId="77777777" w:rsidR="009B3514" w:rsidRPr="00B20A96" w:rsidRDefault="009B3514" w:rsidP="005D645E">
            <w:pPr>
              <w:jc w:val="both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MAC</w:t>
            </w:r>
          </w:p>
        </w:tc>
        <w:tc>
          <w:tcPr>
            <w:tcW w:w="2834" w:type="pct"/>
            <w:gridSpan w:val="7"/>
          </w:tcPr>
          <w:p w14:paraId="2ABB40E8" w14:textId="77777777" w:rsidR="009B3514" w:rsidRPr="00B20A96" w:rsidRDefault="009B3514" w:rsidP="009B4C33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5D645E" w:rsidRPr="00B20A96" w14:paraId="2970FC62" w14:textId="77777777" w:rsidTr="00E955B1">
        <w:tc>
          <w:tcPr>
            <w:tcW w:w="2166" w:type="pct"/>
            <w:gridSpan w:val="2"/>
          </w:tcPr>
          <w:p w14:paraId="158D7A2A" w14:textId="2535F24B" w:rsidR="005D645E" w:rsidRPr="00B20A96" w:rsidRDefault="005D645E" w:rsidP="005D645E">
            <w:pPr>
              <w:jc w:val="both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NOMBRE DEL FUNCIONARIO</w:t>
            </w:r>
            <w:r w:rsidR="00E955B1">
              <w:rPr>
                <w:rFonts w:ascii="Arial" w:hAnsi="Arial" w:cs="Arial"/>
                <w:b/>
              </w:rPr>
              <w:t xml:space="preserve"> Y/O CONTRATISTA</w:t>
            </w:r>
          </w:p>
        </w:tc>
        <w:tc>
          <w:tcPr>
            <w:tcW w:w="2834" w:type="pct"/>
            <w:gridSpan w:val="7"/>
          </w:tcPr>
          <w:p w14:paraId="6F945AEC" w14:textId="77777777" w:rsidR="005D645E" w:rsidRPr="00B20A96" w:rsidRDefault="005D645E" w:rsidP="009B4C33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5D645E" w:rsidRPr="00B20A96" w14:paraId="5C651A4C" w14:textId="77777777" w:rsidTr="00E955B1">
        <w:tc>
          <w:tcPr>
            <w:tcW w:w="2166" w:type="pct"/>
            <w:gridSpan w:val="2"/>
          </w:tcPr>
          <w:p w14:paraId="6E8EFDC3" w14:textId="77777777" w:rsidR="005D645E" w:rsidRPr="00B20A96" w:rsidRDefault="005D645E" w:rsidP="005D645E">
            <w:pPr>
              <w:jc w:val="both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CARGO</w:t>
            </w:r>
          </w:p>
        </w:tc>
        <w:tc>
          <w:tcPr>
            <w:tcW w:w="2834" w:type="pct"/>
            <w:gridSpan w:val="7"/>
          </w:tcPr>
          <w:p w14:paraId="7EAA0A96" w14:textId="77777777" w:rsidR="005D645E" w:rsidRPr="00B20A96" w:rsidRDefault="005D645E" w:rsidP="009B4C33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5D645E" w:rsidRPr="00B20A96" w14:paraId="26043E7B" w14:textId="77777777" w:rsidTr="00E955B1">
        <w:tc>
          <w:tcPr>
            <w:tcW w:w="2166" w:type="pct"/>
            <w:gridSpan w:val="2"/>
          </w:tcPr>
          <w:p w14:paraId="2DAEAE8D" w14:textId="77777777" w:rsidR="005D645E" w:rsidRPr="00B20A96" w:rsidRDefault="00767B09" w:rsidP="005D645E">
            <w:pPr>
              <w:jc w:val="both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SEDE</w:t>
            </w:r>
          </w:p>
        </w:tc>
        <w:tc>
          <w:tcPr>
            <w:tcW w:w="2834" w:type="pct"/>
            <w:gridSpan w:val="7"/>
          </w:tcPr>
          <w:p w14:paraId="216B2201" w14:textId="77777777" w:rsidR="005D645E" w:rsidRPr="00B20A96" w:rsidRDefault="005D645E" w:rsidP="009B4C33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224C91" w:rsidRPr="00B20A96" w14:paraId="212CF3D7" w14:textId="77777777" w:rsidTr="00E955B1">
        <w:tc>
          <w:tcPr>
            <w:tcW w:w="950" w:type="pct"/>
          </w:tcPr>
          <w:p w14:paraId="0BDDBE6B" w14:textId="77777777" w:rsidR="00224C91" w:rsidRPr="00B20A96" w:rsidRDefault="00767B09" w:rsidP="001E39B6">
            <w:pPr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DEPENDENCIA</w:t>
            </w:r>
          </w:p>
        </w:tc>
        <w:tc>
          <w:tcPr>
            <w:tcW w:w="1216" w:type="pct"/>
          </w:tcPr>
          <w:p w14:paraId="54DEB828" w14:textId="77777777" w:rsidR="00224C91" w:rsidRPr="00B20A96" w:rsidRDefault="00224C91" w:rsidP="009B4C33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33" w:type="pct"/>
            <w:gridSpan w:val="3"/>
          </w:tcPr>
          <w:p w14:paraId="7F4BB397" w14:textId="77777777" w:rsidR="00224C91" w:rsidRPr="00B20A96" w:rsidRDefault="00767B09" w:rsidP="009B4C33">
            <w:pPr>
              <w:jc w:val="center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DOMINIO</w:t>
            </w:r>
          </w:p>
        </w:tc>
        <w:tc>
          <w:tcPr>
            <w:tcW w:w="1600" w:type="pct"/>
            <w:gridSpan w:val="4"/>
          </w:tcPr>
          <w:p w14:paraId="163598A0" w14:textId="77777777" w:rsidR="00224C91" w:rsidRPr="00B20A96" w:rsidRDefault="00224C91" w:rsidP="009B4C33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54933E0B" w14:textId="77777777" w:rsidR="005D645E" w:rsidRPr="00B20A96" w:rsidRDefault="005D645E" w:rsidP="009B4C33">
      <w:pPr>
        <w:jc w:val="center"/>
        <w:rPr>
          <w:rFonts w:ascii="Arial" w:hAnsi="Arial" w:cs="Arial"/>
          <w:b/>
        </w:rPr>
      </w:pPr>
    </w:p>
    <w:p w14:paraId="2FC01C04" w14:textId="77777777" w:rsidR="004B6FC8" w:rsidRPr="00B20A96" w:rsidRDefault="004B6FC8" w:rsidP="009B4C33">
      <w:pPr>
        <w:jc w:val="center"/>
        <w:rPr>
          <w:rFonts w:ascii="Arial" w:hAnsi="Arial" w:cs="Arial"/>
          <w:b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415"/>
        <w:gridCol w:w="7655"/>
      </w:tblGrid>
      <w:tr w:rsidR="009A6710" w:rsidRPr="00B20A96" w14:paraId="21FC8F89" w14:textId="77777777" w:rsidTr="003351B1">
        <w:tc>
          <w:tcPr>
            <w:tcW w:w="5000" w:type="pct"/>
            <w:gridSpan w:val="2"/>
            <w:shd w:val="clear" w:color="auto" w:fill="A6A6A6" w:themeFill="background1" w:themeFillShade="A6"/>
          </w:tcPr>
          <w:p w14:paraId="77FF8E21" w14:textId="77777777" w:rsidR="009A6710" w:rsidRPr="00B20A96" w:rsidRDefault="009A6710" w:rsidP="009B4C33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B20A96">
              <w:rPr>
                <w:rFonts w:ascii="Arial" w:hAnsi="Arial" w:cs="Arial"/>
                <w:b/>
                <w:color w:val="000000" w:themeColor="text1"/>
              </w:rPr>
              <w:t>SOFTWARE</w:t>
            </w:r>
          </w:p>
        </w:tc>
      </w:tr>
      <w:tr w:rsidR="001E39B6" w:rsidRPr="00B20A96" w14:paraId="08624A53" w14:textId="77777777" w:rsidTr="003351B1">
        <w:trPr>
          <w:trHeight w:val="253"/>
        </w:trPr>
        <w:tc>
          <w:tcPr>
            <w:tcW w:w="1199" w:type="pct"/>
            <w:vMerge w:val="restart"/>
          </w:tcPr>
          <w:p w14:paraId="711B44DF" w14:textId="77777777" w:rsidR="001E39B6" w:rsidRPr="00B20A96" w:rsidRDefault="001E39B6" w:rsidP="009A6710">
            <w:pPr>
              <w:jc w:val="both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MICROSOFT WINDOWS</w:t>
            </w:r>
          </w:p>
        </w:tc>
        <w:tc>
          <w:tcPr>
            <w:tcW w:w="3801" w:type="pct"/>
          </w:tcPr>
          <w:p w14:paraId="3E2E1181" w14:textId="77777777" w:rsidR="001E39B6" w:rsidRPr="00B20A96" w:rsidRDefault="001E39B6" w:rsidP="009A6710">
            <w:pPr>
              <w:jc w:val="both"/>
              <w:rPr>
                <w:rFonts w:ascii="Arial" w:hAnsi="Arial" w:cs="Arial"/>
              </w:rPr>
            </w:pPr>
          </w:p>
        </w:tc>
      </w:tr>
      <w:tr w:rsidR="001E39B6" w:rsidRPr="00B20A96" w14:paraId="5FF0F713" w14:textId="77777777" w:rsidTr="003351B1">
        <w:tc>
          <w:tcPr>
            <w:tcW w:w="1199" w:type="pct"/>
            <w:vMerge/>
          </w:tcPr>
          <w:p w14:paraId="3DC9F811" w14:textId="77777777" w:rsidR="001E39B6" w:rsidRPr="00B20A96" w:rsidRDefault="001E39B6" w:rsidP="009A6710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801" w:type="pct"/>
          </w:tcPr>
          <w:p w14:paraId="083E7A92" w14:textId="77777777" w:rsidR="001E39B6" w:rsidRPr="00B20A96" w:rsidRDefault="001E39B6" w:rsidP="009B4C33">
            <w:pPr>
              <w:jc w:val="center"/>
              <w:rPr>
                <w:rFonts w:ascii="Arial" w:hAnsi="Arial" w:cs="Arial"/>
              </w:rPr>
            </w:pPr>
          </w:p>
        </w:tc>
      </w:tr>
      <w:tr w:rsidR="001E39B6" w:rsidRPr="00B20A96" w14:paraId="71A618FD" w14:textId="77777777" w:rsidTr="003351B1">
        <w:tc>
          <w:tcPr>
            <w:tcW w:w="1199" w:type="pct"/>
            <w:vMerge/>
          </w:tcPr>
          <w:p w14:paraId="3A436B0B" w14:textId="77777777" w:rsidR="001E39B6" w:rsidRPr="00B20A96" w:rsidRDefault="001E39B6" w:rsidP="009A6710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801" w:type="pct"/>
          </w:tcPr>
          <w:p w14:paraId="476E685A" w14:textId="77777777" w:rsidR="001E39B6" w:rsidRPr="00B20A96" w:rsidRDefault="001E39B6" w:rsidP="009B4C33">
            <w:pPr>
              <w:jc w:val="center"/>
              <w:rPr>
                <w:rFonts w:ascii="Arial" w:hAnsi="Arial" w:cs="Arial"/>
              </w:rPr>
            </w:pPr>
          </w:p>
        </w:tc>
      </w:tr>
      <w:tr w:rsidR="001E39B6" w:rsidRPr="00B20A96" w14:paraId="425E1A3D" w14:textId="77777777" w:rsidTr="003351B1">
        <w:tc>
          <w:tcPr>
            <w:tcW w:w="1199" w:type="pct"/>
            <w:vMerge w:val="restart"/>
          </w:tcPr>
          <w:p w14:paraId="0C198904" w14:textId="77777777" w:rsidR="001E39B6" w:rsidRPr="00B20A96" w:rsidRDefault="001E39B6" w:rsidP="009A6710">
            <w:pPr>
              <w:jc w:val="both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MICROSOFT</w:t>
            </w:r>
          </w:p>
          <w:p w14:paraId="4AAA0F88" w14:textId="77777777" w:rsidR="001E39B6" w:rsidRPr="00B20A96" w:rsidRDefault="001E39B6" w:rsidP="009A6710">
            <w:pPr>
              <w:jc w:val="both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OFFICE</w:t>
            </w:r>
          </w:p>
        </w:tc>
        <w:tc>
          <w:tcPr>
            <w:tcW w:w="3801" w:type="pct"/>
          </w:tcPr>
          <w:p w14:paraId="7922AD45" w14:textId="77777777" w:rsidR="001E39B6" w:rsidRPr="00B20A96" w:rsidRDefault="001E39B6" w:rsidP="009B4C33">
            <w:pPr>
              <w:jc w:val="center"/>
              <w:rPr>
                <w:rFonts w:ascii="Arial" w:hAnsi="Arial" w:cs="Arial"/>
              </w:rPr>
            </w:pPr>
          </w:p>
        </w:tc>
      </w:tr>
      <w:tr w:rsidR="001E39B6" w:rsidRPr="00B20A96" w14:paraId="613B6339" w14:textId="77777777" w:rsidTr="003351B1">
        <w:tc>
          <w:tcPr>
            <w:tcW w:w="1199" w:type="pct"/>
            <w:vMerge/>
          </w:tcPr>
          <w:p w14:paraId="2F217ED6" w14:textId="77777777" w:rsidR="001E39B6" w:rsidRPr="00B20A96" w:rsidRDefault="001E39B6" w:rsidP="009A6710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801" w:type="pct"/>
          </w:tcPr>
          <w:p w14:paraId="330BA811" w14:textId="77777777" w:rsidR="001E39B6" w:rsidRPr="00B20A96" w:rsidRDefault="001E39B6" w:rsidP="009A6710">
            <w:pPr>
              <w:jc w:val="both"/>
              <w:rPr>
                <w:rFonts w:ascii="Arial" w:hAnsi="Arial" w:cs="Arial"/>
              </w:rPr>
            </w:pPr>
          </w:p>
        </w:tc>
      </w:tr>
      <w:tr w:rsidR="001E39B6" w:rsidRPr="00B20A96" w14:paraId="2CA8647B" w14:textId="77777777" w:rsidTr="003351B1">
        <w:tc>
          <w:tcPr>
            <w:tcW w:w="1199" w:type="pct"/>
            <w:vMerge/>
          </w:tcPr>
          <w:p w14:paraId="3E5A73C0" w14:textId="77777777" w:rsidR="001E39B6" w:rsidRPr="00B20A96" w:rsidRDefault="001E39B6" w:rsidP="009A6710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801" w:type="pct"/>
          </w:tcPr>
          <w:p w14:paraId="2F1751C3" w14:textId="77777777" w:rsidR="001E39B6" w:rsidRPr="00B20A96" w:rsidRDefault="001E39B6" w:rsidP="009A6710">
            <w:pPr>
              <w:jc w:val="both"/>
              <w:rPr>
                <w:rFonts w:ascii="Arial" w:hAnsi="Arial" w:cs="Arial"/>
              </w:rPr>
            </w:pPr>
          </w:p>
        </w:tc>
      </w:tr>
      <w:tr w:rsidR="001E39B6" w:rsidRPr="00B20A96" w14:paraId="106BF066" w14:textId="77777777" w:rsidTr="003351B1">
        <w:tc>
          <w:tcPr>
            <w:tcW w:w="1199" w:type="pct"/>
          </w:tcPr>
          <w:p w14:paraId="532396D4" w14:textId="77777777" w:rsidR="001E39B6" w:rsidRPr="00B20A96" w:rsidRDefault="001E39B6" w:rsidP="009A6710">
            <w:pPr>
              <w:jc w:val="both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ANTIVIRUS</w:t>
            </w:r>
          </w:p>
        </w:tc>
        <w:tc>
          <w:tcPr>
            <w:tcW w:w="3801" w:type="pct"/>
          </w:tcPr>
          <w:p w14:paraId="175E1C2F" w14:textId="77777777" w:rsidR="001E39B6" w:rsidRPr="00B20A96" w:rsidRDefault="001E39B6" w:rsidP="009A6710">
            <w:pPr>
              <w:jc w:val="both"/>
              <w:rPr>
                <w:rFonts w:ascii="Arial" w:hAnsi="Arial" w:cs="Arial"/>
              </w:rPr>
            </w:pPr>
          </w:p>
        </w:tc>
      </w:tr>
      <w:tr w:rsidR="001E39B6" w:rsidRPr="00B20A96" w14:paraId="66FE682B" w14:textId="77777777" w:rsidTr="003351B1">
        <w:tc>
          <w:tcPr>
            <w:tcW w:w="1199" w:type="pct"/>
          </w:tcPr>
          <w:p w14:paraId="17F22ACF" w14:textId="77777777" w:rsidR="001E39B6" w:rsidRPr="00B20A96" w:rsidRDefault="001E39B6" w:rsidP="009A6710">
            <w:pPr>
              <w:jc w:val="both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OTROS</w:t>
            </w:r>
          </w:p>
        </w:tc>
        <w:tc>
          <w:tcPr>
            <w:tcW w:w="3801" w:type="pct"/>
          </w:tcPr>
          <w:p w14:paraId="4061120E" w14:textId="77777777" w:rsidR="001E39B6" w:rsidRPr="00B20A96" w:rsidRDefault="001E39B6" w:rsidP="001E39B6">
            <w:pPr>
              <w:jc w:val="right"/>
              <w:rPr>
                <w:rFonts w:ascii="Arial" w:hAnsi="Arial" w:cs="Arial"/>
              </w:rPr>
            </w:pPr>
            <w:r w:rsidRPr="00B20A96">
              <w:rPr>
                <w:rFonts w:ascii="Arial" w:hAnsi="Arial" w:cs="Arial"/>
              </w:rPr>
              <w:t>(Ver observaciones)</w:t>
            </w:r>
          </w:p>
        </w:tc>
      </w:tr>
    </w:tbl>
    <w:p w14:paraId="48EF2598" w14:textId="77777777" w:rsidR="000425A9" w:rsidRPr="00B20A96" w:rsidRDefault="000425A9" w:rsidP="009B4C33">
      <w:pPr>
        <w:jc w:val="center"/>
        <w:rPr>
          <w:rFonts w:ascii="Arial" w:hAnsi="Arial" w:cs="Arial"/>
          <w:b/>
        </w:rPr>
      </w:pPr>
    </w:p>
    <w:p w14:paraId="1982083F" w14:textId="77777777" w:rsidR="004B6FC8" w:rsidRPr="00B20A96" w:rsidRDefault="004B6FC8" w:rsidP="009B4C33">
      <w:pPr>
        <w:jc w:val="center"/>
        <w:rPr>
          <w:rFonts w:ascii="Arial" w:hAnsi="Arial" w:cs="Arial"/>
          <w:b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517"/>
        <w:gridCol w:w="2518"/>
        <w:gridCol w:w="5035"/>
      </w:tblGrid>
      <w:tr w:rsidR="004B6FC8" w:rsidRPr="00B20A96" w14:paraId="3A729DFA" w14:textId="77777777" w:rsidTr="003351B1">
        <w:tc>
          <w:tcPr>
            <w:tcW w:w="5000" w:type="pct"/>
            <w:gridSpan w:val="3"/>
            <w:shd w:val="clear" w:color="auto" w:fill="FFFFFF" w:themeFill="background1"/>
          </w:tcPr>
          <w:p w14:paraId="2C830C10" w14:textId="77777777" w:rsidR="004B6FC8" w:rsidRPr="00B20A96" w:rsidRDefault="004B6FC8" w:rsidP="004B6FC8">
            <w:pPr>
              <w:jc w:val="center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TIPO DE ARCHIVOS</w:t>
            </w:r>
          </w:p>
        </w:tc>
      </w:tr>
      <w:tr w:rsidR="004B6FC8" w:rsidRPr="00B20A96" w14:paraId="08E77427" w14:textId="77777777" w:rsidTr="003351B1">
        <w:tc>
          <w:tcPr>
            <w:tcW w:w="2500" w:type="pct"/>
            <w:gridSpan w:val="2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5A234354" w14:textId="77777777" w:rsidR="004B6FC8" w:rsidRPr="00B20A96" w:rsidRDefault="004B6FC8" w:rsidP="00A533D7">
            <w:pPr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EXTENSION</w:t>
            </w:r>
          </w:p>
        </w:tc>
        <w:tc>
          <w:tcPr>
            <w:tcW w:w="2500" w:type="pct"/>
            <w:shd w:val="clear" w:color="auto" w:fill="A6A6A6" w:themeFill="background1" w:themeFillShade="A6"/>
          </w:tcPr>
          <w:p w14:paraId="15DAE09C" w14:textId="77777777" w:rsidR="004B6FC8" w:rsidRPr="00B20A96" w:rsidRDefault="004B6FC8" w:rsidP="00A533D7">
            <w:pPr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CANTIDAD</w:t>
            </w:r>
          </w:p>
        </w:tc>
      </w:tr>
      <w:tr w:rsidR="001E39B6" w:rsidRPr="00B20A96" w14:paraId="2CC56BB9" w14:textId="77777777" w:rsidTr="003351B1">
        <w:tc>
          <w:tcPr>
            <w:tcW w:w="1250" w:type="pct"/>
            <w:tcBorders>
              <w:right w:val="nil"/>
            </w:tcBorders>
          </w:tcPr>
          <w:p w14:paraId="325FA77A" w14:textId="77777777" w:rsidR="001E39B6" w:rsidRPr="00B20A96" w:rsidRDefault="001E39B6" w:rsidP="00F154A7">
            <w:pPr>
              <w:jc w:val="both"/>
              <w:rPr>
                <w:rFonts w:ascii="Arial" w:hAnsi="Arial" w:cs="Arial"/>
              </w:rPr>
            </w:pPr>
            <w:r w:rsidRPr="00B20A96">
              <w:rPr>
                <w:rFonts w:ascii="Arial" w:hAnsi="Arial" w:cs="Arial"/>
              </w:rPr>
              <w:t>.DOC</w:t>
            </w:r>
          </w:p>
        </w:tc>
        <w:tc>
          <w:tcPr>
            <w:tcW w:w="1250" w:type="pct"/>
            <w:tcBorders>
              <w:left w:val="nil"/>
            </w:tcBorders>
          </w:tcPr>
          <w:p w14:paraId="1AA8CCB6" w14:textId="77777777" w:rsidR="001E39B6" w:rsidRPr="00B20A96" w:rsidRDefault="001E39B6" w:rsidP="00F154A7">
            <w:pPr>
              <w:jc w:val="both"/>
              <w:rPr>
                <w:rFonts w:ascii="Arial" w:hAnsi="Arial" w:cs="Arial"/>
              </w:rPr>
            </w:pPr>
            <w:r w:rsidRPr="00B20A96">
              <w:rPr>
                <w:rFonts w:ascii="Arial" w:hAnsi="Arial" w:cs="Arial"/>
              </w:rPr>
              <w:t>.DOCX</w:t>
            </w:r>
          </w:p>
        </w:tc>
        <w:tc>
          <w:tcPr>
            <w:tcW w:w="2500" w:type="pct"/>
          </w:tcPr>
          <w:p w14:paraId="58C23057" w14:textId="77777777" w:rsidR="001E39B6" w:rsidRPr="00B20A96" w:rsidRDefault="001E39B6" w:rsidP="00F154A7">
            <w:pPr>
              <w:jc w:val="both"/>
              <w:rPr>
                <w:rFonts w:ascii="Arial" w:hAnsi="Arial" w:cs="Arial"/>
              </w:rPr>
            </w:pPr>
          </w:p>
        </w:tc>
      </w:tr>
      <w:tr w:rsidR="001E39B6" w:rsidRPr="00B20A96" w14:paraId="4CD0E053" w14:textId="77777777" w:rsidTr="003351B1">
        <w:tc>
          <w:tcPr>
            <w:tcW w:w="1250" w:type="pct"/>
            <w:tcBorders>
              <w:right w:val="nil"/>
            </w:tcBorders>
          </w:tcPr>
          <w:p w14:paraId="2CC26430" w14:textId="77777777" w:rsidR="001E39B6" w:rsidRPr="00B20A96" w:rsidRDefault="001E39B6" w:rsidP="001E39B6">
            <w:pPr>
              <w:jc w:val="both"/>
              <w:rPr>
                <w:rFonts w:ascii="Arial" w:hAnsi="Arial" w:cs="Arial"/>
              </w:rPr>
            </w:pPr>
            <w:r w:rsidRPr="00B20A96">
              <w:rPr>
                <w:rFonts w:ascii="Arial" w:hAnsi="Arial" w:cs="Arial"/>
              </w:rPr>
              <w:t>.PPT</w:t>
            </w:r>
          </w:p>
        </w:tc>
        <w:tc>
          <w:tcPr>
            <w:tcW w:w="1250" w:type="pct"/>
            <w:tcBorders>
              <w:left w:val="nil"/>
            </w:tcBorders>
          </w:tcPr>
          <w:p w14:paraId="388A3FF5" w14:textId="77777777" w:rsidR="001E39B6" w:rsidRPr="00B20A96" w:rsidRDefault="001E39B6" w:rsidP="00F154A7">
            <w:pPr>
              <w:jc w:val="both"/>
              <w:rPr>
                <w:rFonts w:ascii="Arial" w:hAnsi="Arial" w:cs="Arial"/>
              </w:rPr>
            </w:pPr>
            <w:r w:rsidRPr="00B20A96">
              <w:rPr>
                <w:rFonts w:ascii="Arial" w:hAnsi="Arial" w:cs="Arial"/>
              </w:rPr>
              <w:t>.PPTX</w:t>
            </w:r>
          </w:p>
        </w:tc>
        <w:tc>
          <w:tcPr>
            <w:tcW w:w="2500" w:type="pct"/>
          </w:tcPr>
          <w:p w14:paraId="2AC46E86" w14:textId="77777777" w:rsidR="001E39B6" w:rsidRPr="00B20A96" w:rsidRDefault="001E39B6" w:rsidP="00F154A7">
            <w:pPr>
              <w:jc w:val="both"/>
              <w:rPr>
                <w:rFonts w:ascii="Arial" w:hAnsi="Arial" w:cs="Arial"/>
              </w:rPr>
            </w:pPr>
          </w:p>
        </w:tc>
      </w:tr>
      <w:tr w:rsidR="001E39B6" w:rsidRPr="00B20A96" w14:paraId="3AC1459E" w14:textId="77777777" w:rsidTr="003351B1">
        <w:tc>
          <w:tcPr>
            <w:tcW w:w="1250" w:type="pct"/>
            <w:tcBorders>
              <w:right w:val="nil"/>
            </w:tcBorders>
          </w:tcPr>
          <w:p w14:paraId="043A9B3C" w14:textId="77777777" w:rsidR="001E39B6" w:rsidRPr="00B20A96" w:rsidRDefault="001E39B6" w:rsidP="004B6FC8">
            <w:pPr>
              <w:jc w:val="both"/>
              <w:rPr>
                <w:rFonts w:ascii="Arial" w:hAnsi="Arial" w:cs="Arial"/>
              </w:rPr>
            </w:pPr>
            <w:r w:rsidRPr="00B20A96">
              <w:rPr>
                <w:rFonts w:ascii="Arial" w:hAnsi="Arial" w:cs="Arial"/>
              </w:rPr>
              <w:t>.XLS</w:t>
            </w:r>
          </w:p>
        </w:tc>
        <w:tc>
          <w:tcPr>
            <w:tcW w:w="1250" w:type="pct"/>
            <w:tcBorders>
              <w:left w:val="nil"/>
            </w:tcBorders>
          </w:tcPr>
          <w:p w14:paraId="5762006C" w14:textId="77777777" w:rsidR="001E39B6" w:rsidRPr="00B20A96" w:rsidRDefault="001E39B6" w:rsidP="004B6FC8">
            <w:pPr>
              <w:jc w:val="both"/>
              <w:rPr>
                <w:rFonts w:ascii="Arial" w:hAnsi="Arial" w:cs="Arial"/>
              </w:rPr>
            </w:pPr>
            <w:r w:rsidRPr="00B20A96">
              <w:rPr>
                <w:rFonts w:ascii="Arial" w:hAnsi="Arial" w:cs="Arial"/>
              </w:rPr>
              <w:t>.XLSX</w:t>
            </w:r>
          </w:p>
        </w:tc>
        <w:tc>
          <w:tcPr>
            <w:tcW w:w="2500" w:type="pct"/>
          </w:tcPr>
          <w:p w14:paraId="65B70ED7" w14:textId="77777777" w:rsidR="001E39B6" w:rsidRPr="00B20A96" w:rsidRDefault="001E39B6" w:rsidP="00F154A7">
            <w:pPr>
              <w:jc w:val="both"/>
              <w:rPr>
                <w:rFonts w:ascii="Arial" w:hAnsi="Arial" w:cs="Arial"/>
              </w:rPr>
            </w:pPr>
          </w:p>
        </w:tc>
      </w:tr>
      <w:tr w:rsidR="001E39B6" w:rsidRPr="00B20A96" w14:paraId="37256F64" w14:textId="77777777" w:rsidTr="003351B1">
        <w:tc>
          <w:tcPr>
            <w:tcW w:w="1250" w:type="pct"/>
            <w:tcBorders>
              <w:right w:val="nil"/>
            </w:tcBorders>
          </w:tcPr>
          <w:p w14:paraId="23988D60" w14:textId="77777777" w:rsidR="001E39B6" w:rsidRPr="00B20A96" w:rsidRDefault="001E39B6" w:rsidP="001E39B6">
            <w:pPr>
              <w:jc w:val="both"/>
              <w:rPr>
                <w:rFonts w:ascii="Arial" w:hAnsi="Arial" w:cs="Arial"/>
              </w:rPr>
            </w:pPr>
            <w:r w:rsidRPr="00B20A96">
              <w:rPr>
                <w:rFonts w:ascii="Arial" w:hAnsi="Arial" w:cs="Arial"/>
              </w:rPr>
              <w:t>.PST</w:t>
            </w:r>
          </w:p>
        </w:tc>
        <w:tc>
          <w:tcPr>
            <w:tcW w:w="1250" w:type="pct"/>
            <w:tcBorders>
              <w:left w:val="nil"/>
            </w:tcBorders>
          </w:tcPr>
          <w:p w14:paraId="2E746096" w14:textId="77777777" w:rsidR="001E39B6" w:rsidRPr="00B20A96" w:rsidRDefault="001E39B6" w:rsidP="001E39B6">
            <w:pPr>
              <w:jc w:val="both"/>
              <w:rPr>
                <w:rFonts w:ascii="Arial" w:hAnsi="Arial" w:cs="Arial"/>
              </w:rPr>
            </w:pPr>
            <w:r w:rsidRPr="00B20A96">
              <w:rPr>
                <w:rFonts w:ascii="Arial" w:hAnsi="Arial" w:cs="Arial"/>
              </w:rPr>
              <w:t xml:space="preserve"> PSTX</w:t>
            </w:r>
          </w:p>
        </w:tc>
        <w:tc>
          <w:tcPr>
            <w:tcW w:w="2500" w:type="pct"/>
          </w:tcPr>
          <w:p w14:paraId="41AA239F" w14:textId="77777777" w:rsidR="001E39B6" w:rsidRPr="00B20A96" w:rsidRDefault="001E39B6" w:rsidP="00F154A7">
            <w:pPr>
              <w:jc w:val="both"/>
              <w:rPr>
                <w:rFonts w:ascii="Arial" w:hAnsi="Arial" w:cs="Arial"/>
              </w:rPr>
            </w:pPr>
          </w:p>
        </w:tc>
      </w:tr>
      <w:tr w:rsidR="004B6FC8" w:rsidRPr="00B20A96" w14:paraId="1E5B9FCF" w14:textId="77777777" w:rsidTr="003351B1">
        <w:tc>
          <w:tcPr>
            <w:tcW w:w="2500" w:type="pct"/>
            <w:gridSpan w:val="2"/>
          </w:tcPr>
          <w:p w14:paraId="322F26FF" w14:textId="77777777" w:rsidR="004B6FC8" w:rsidRPr="00B20A96" w:rsidRDefault="004B6FC8" w:rsidP="00F154A7">
            <w:pPr>
              <w:jc w:val="both"/>
              <w:rPr>
                <w:rFonts w:ascii="Arial" w:hAnsi="Arial" w:cs="Arial"/>
              </w:rPr>
            </w:pPr>
            <w:r w:rsidRPr="00B20A96">
              <w:rPr>
                <w:rFonts w:ascii="Arial" w:hAnsi="Arial" w:cs="Arial"/>
              </w:rPr>
              <w:t>.PDF</w:t>
            </w:r>
          </w:p>
        </w:tc>
        <w:tc>
          <w:tcPr>
            <w:tcW w:w="2500" w:type="pct"/>
          </w:tcPr>
          <w:p w14:paraId="55F7CC0B" w14:textId="77777777" w:rsidR="004B6FC8" w:rsidRPr="00B20A96" w:rsidRDefault="004B6FC8" w:rsidP="00F154A7">
            <w:pPr>
              <w:jc w:val="both"/>
              <w:rPr>
                <w:rFonts w:ascii="Arial" w:hAnsi="Arial" w:cs="Arial"/>
              </w:rPr>
            </w:pPr>
          </w:p>
        </w:tc>
      </w:tr>
      <w:tr w:rsidR="004B6FC8" w:rsidRPr="00B20A96" w14:paraId="27E51187" w14:textId="77777777" w:rsidTr="003351B1">
        <w:tc>
          <w:tcPr>
            <w:tcW w:w="2500" w:type="pct"/>
            <w:gridSpan w:val="2"/>
          </w:tcPr>
          <w:p w14:paraId="3C0E8B8F" w14:textId="77777777" w:rsidR="004B6FC8" w:rsidRPr="00B20A96" w:rsidRDefault="004B6FC8" w:rsidP="00F154A7">
            <w:pPr>
              <w:jc w:val="both"/>
              <w:rPr>
                <w:rFonts w:ascii="Arial" w:hAnsi="Arial" w:cs="Arial"/>
              </w:rPr>
            </w:pPr>
            <w:r w:rsidRPr="00B20A96">
              <w:rPr>
                <w:rFonts w:ascii="Arial" w:hAnsi="Arial" w:cs="Arial"/>
              </w:rPr>
              <w:t>.BMP</w:t>
            </w:r>
          </w:p>
        </w:tc>
        <w:tc>
          <w:tcPr>
            <w:tcW w:w="2500" w:type="pct"/>
          </w:tcPr>
          <w:p w14:paraId="150CD21B" w14:textId="77777777" w:rsidR="004B6FC8" w:rsidRPr="00B20A96" w:rsidRDefault="004B6FC8" w:rsidP="00F154A7">
            <w:pPr>
              <w:jc w:val="both"/>
              <w:rPr>
                <w:rFonts w:ascii="Arial" w:hAnsi="Arial" w:cs="Arial"/>
              </w:rPr>
            </w:pPr>
          </w:p>
        </w:tc>
      </w:tr>
      <w:tr w:rsidR="004B6FC8" w:rsidRPr="00B20A96" w14:paraId="0ADCE855" w14:textId="77777777" w:rsidTr="003351B1">
        <w:tc>
          <w:tcPr>
            <w:tcW w:w="2500" w:type="pct"/>
            <w:gridSpan w:val="2"/>
          </w:tcPr>
          <w:p w14:paraId="19DE38F8" w14:textId="77777777" w:rsidR="004B6FC8" w:rsidRPr="00B20A96" w:rsidRDefault="004B6FC8" w:rsidP="00F154A7">
            <w:pPr>
              <w:jc w:val="both"/>
              <w:rPr>
                <w:rFonts w:ascii="Arial" w:hAnsi="Arial" w:cs="Arial"/>
              </w:rPr>
            </w:pPr>
            <w:r w:rsidRPr="00B20A96">
              <w:rPr>
                <w:rFonts w:ascii="Arial" w:hAnsi="Arial" w:cs="Arial"/>
              </w:rPr>
              <w:t>.JPG</w:t>
            </w:r>
          </w:p>
        </w:tc>
        <w:tc>
          <w:tcPr>
            <w:tcW w:w="2500" w:type="pct"/>
          </w:tcPr>
          <w:p w14:paraId="7D3C3C29" w14:textId="77777777" w:rsidR="004B6FC8" w:rsidRPr="00B20A96" w:rsidRDefault="004B6FC8" w:rsidP="00F154A7">
            <w:pPr>
              <w:jc w:val="both"/>
              <w:rPr>
                <w:rFonts w:ascii="Arial" w:hAnsi="Arial" w:cs="Arial"/>
              </w:rPr>
            </w:pPr>
          </w:p>
        </w:tc>
      </w:tr>
      <w:tr w:rsidR="004B6FC8" w:rsidRPr="00B20A96" w14:paraId="6720A525" w14:textId="77777777" w:rsidTr="003351B1">
        <w:tc>
          <w:tcPr>
            <w:tcW w:w="2500" w:type="pct"/>
            <w:gridSpan w:val="2"/>
            <w:tcBorders>
              <w:bottom w:val="single" w:sz="4" w:space="0" w:color="auto"/>
            </w:tcBorders>
          </w:tcPr>
          <w:p w14:paraId="57C9CD09" w14:textId="7861008B" w:rsidR="004B6FC8" w:rsidRPr="00B20A96" w:rsidRDefault="004B6FC8" w:rsidP="00F154A7">
            <w:pPr>
              <w:jc w:val="both"/>
              <w:rPr>
                <w:rFonts w:ascii="Arial" w:hAnsi="Arial" w:cs="Arial"/>
              </w:rPr>
            </w:pPr>
            <w:r w:rsidRPr="00B20A96">
              <w:rPr>
                <w:rFonts w:ascii="Arial" w:hAnsi="Arial" w:cs="Arial"/>
              </w:rPr>
              <w:t>.BAK</w:t>
            </w:r>
          </w:p>
        </w:tc>
        <w:tc>
          <w:tcPr>
            <w:tcW w:w="2500" w:type="pct"/>
          </w:tcPr>
          <w:p w14:paraId="73CBA909" w14:textId="77777777" w:rsidR="004B6FC8" w:rsidRPr="00B20A96" w:rsidRDefault="004B6FC8" w:rsidP="00F154A7">
            <w:pPr>
              <w:jc w:val="both"/>
              <w:rPr>
                <w:rFonts w:ascii="Arial" w:hAnsi="Arial" w:cs="Arial"/>
              </w:rPr>
            </w:pPr>
          </w:p>
        </w:tc>
      </w:tr>
      <w:tr w:rsidR="004B6FC8" w:rsidRPr="00B20A96" w14:paraId="2BDF0152" w14:textId="77777777" w:rsidTr="003351B1">
        <w:tc>
          <w:tcPr>
            <w:tcW w:w="2500" w:type="pct"/>
            <w:gridSpan w:val="2"/>
            <w:shd w:val="clear" w:color="auto" w:fill="A6A6A6" w:themeFill="background1" w:themeFillShade="A6"/>
          </w:tcPr>
          <w:p w14:paraId="6A6C656A" w14:textId="77777777" w:rsidR="004B6FC8" w:rsidRPr="00B20A96" w:rsidRDefault="004B6FC8" w:rsidP="00F154A7">
            <w:pPr>
              <w:jc w:val="both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2500" w:type="pct"/>
          </w:tcPr>
          <w:p w14:paraId="5B7B7FB4" w14:textId="77777777" w:rsidR="004B6FC8" w:rsidRPr="00B20A96" w:rsidRDefault="004B6FC8" w:rsidP="00F154A7">
            <w:pPr>
              <w:jc w:val="both"/>
              <w:rPr>
                <w:rFonts w:ascii="Arial" w:hAnsi="Arial" w:cs="Arial"/>
              </w:rPr>
            </w:pPr>
          </w:p>
        </w:tc>
      </w:tr>
    </w:tbl>
    <w:p w14:paraId="254273F8" w14:textId="77777777" w:rsidR="009B3514" w:rsidRPr="00B20A96" w:rsidRDefault="009B3514" w:rsidP="00E70A60">
      <w:pPr>
        <w:rPr>
          <w:rFonts w:ascii="Arial" w:hAnsi="Arial" w:cs="Arial"/>
          <w:lang w:val="es-MX"/>
        </w:rPr>
      </w:pPr>
    </w:p>
    <w:p w14:paraId="0167A805" w14:textId="77777777" w:rsidR="003351B1" w:rsidRPr="00B20A96" w:rsidRDefault="003351B1" w:rsidP="00E70A60">
      <w:pPr>
        <w:rPr>
          <w:rFonts w:ascii="Arial" w:hAnsi="Arial" w:cs="Arial"/>
          <w:lang w:val="es-MX"/>
        </w:rPr>
      </w:pPr>
    </w:p>
    <w:tbl>
      <w:tblPr>
        <w:tblpPr w:leftFromText="141" w:rightFromText="141" w:vertAnchor="text" w:horzAnchor="page" w:tblpX="1032" w:tblpY="13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07"/>
        <w:gridCol w:w="828"/>
        <w:gridCol w:w="1182"/>
        <w:gridCol w:w="5622"/>
        <w:gridCol w:w="1231"/>
      </w:tblGrid>
      <w:tr w:rsidR="009B3514" w:rsidRPr="00B20A96" w14:paraId="6849947A" w14:textId="77777777" w:rsidTr="003351B1">
        <w:trPr>
          <w:trHeight w:val="87"/>
        </w:trPr>
        <w:tc>
          <w:tcPr>
            <w:tcW w:w="5000" w:type="pct"/>
            <w:gridSpan w:val="5"/>
            <w:tcBorders>
              <w:bottom w:val="single" w:sz="4" w:space="0" w:color="000000"/>
            </w:tcBorders>
            <w:shd w:val="clear" w:color="auto" w:fill="FFFFFF" w:themeFill="background1"/>
          </w:tcPr>
          <w:p w14:paraId="00A580C4" w14:textId="77777777" w:rsidR="009B3514" w:rsidRPr="00B20A96" w:rsidRDefault="009C0B5B" w:rsidP="009B3514">
            <w:pPr>
              <w:jc w:val="center"/>
              <w:rPr>
                <w:rFonts w:ascii="Arial" w:hAnsi="Arial" w:cs="Arial"/>
                <w:b/>
                <w:color w:val="000000" w:themeColor="text1"/>
                <w:lang w:val="es-MX"/>
              </w:rPr>
            </w:pPr>
            <w:r w:rsidRPr="00B20A96">
              <w:rPr>
                <w:rFonts w:ascii="Arial" w:hAnsi="Arial" w:cs="Arial"/>
                <w:b/>
                <w:color w:val="000000" w:themeColor="text1"/>
                <w:lang w:val="es-MX"/>
              </w:rPr>
              <w:lastRenderedPageBreak/>
              <w:t>DESCRIPCIÓN DE LA INFORMACIÓN REFERENTE A LA COPIA DE SEGURIDAD</w:t>
            </w:r>
          </w:p>
        </w:tc>
      </w:tr>
      <w:tr w:rsidR="009B3514" w:rsidRPr="00B20A96" w14:paraId="0247027E" w14:textId="77777777" w:rsidTr="003351B1">
        <w:trPr>
          <w:trHeight w:val="341"/>
        </w:trPr>
        <w:tc>
          <w:tcPr>
            <w:tcW w:w="606" w:type="pct"/>
            <w:shd w:val="clear" w:color="auto" w:fill="A6A6A6" w:themeFill="background1" w:themeFillShade="A6"/>
          </w:tcPr>
          <w:p w14:paraId="69D1F747" w14:textId="77777777" w:rsidR="009B3514" w:rsidRPr="00B20A96" w:rsidRDefault="009B3514" w:rsidP="009B3514">
            <w:pPr>
              <w:jc w:val="center"/>
              <w:rPr>
                <w:rFonts w:ascii="Arial" w:hAnsi="Arial" w:cs="Arial"/>
                <w:b/>
                <w:lang w:val="es-MX"/>
              </w:rPr>
            </w:pPr>
            <w:r w:rsidRPr="00B20A96">
              <w:rPr>
                <w:rFonts w:ascii="Arial" w:hAnsi="Arial" w:cs="Arial"/>
                <w:b/>
                <w:lang w:val="es-MX"/>
              </w:rPr>
              <w:t>MEDIO</w:t>
            </w:r>
          </w:p>
        </w:tc>
        <w:tc>
          <w:tcPr>
            <w:tcW w:w="416" w:type="pct"/>
            <w:shd w:val="clear" w:color="auto" w:fill="A6A6A6" w:themeFill="background1" w:themeFillShade="A6"/>
          </w:tcPr>
          <w:p w14:paraId="3708400D" w14:textId="77777777" w:rsidR="009B3514" w:rsidRPr="00B20A96" w:rsidRDefault="009B3514" w:rsidP="009B3514">
            <w:pPr>
              <w:jc w:val="center"/>
              <w:rPr>
                <w:rFonts w:ascii="Arial" w:hAnsi="Arial" w:cs="Arial"/>
                <w:b/>
                <w:lang w:val="es-MX"/>
              </w:rPr>
            </w:pPr>
            <w:r w:rsidRPr="00B20A96">
              <w:rPr>
                <w:rFonts w:ascii="Arial" w:hAnsi="Arial" w:cs="Arial"/>
                <w:b/>
                <w:lang w:val="es-MX"/>
              </w:rPr>
              <w:t>CANT</w:t>
            </w:r>
          </w:p>
        </w:tc>
        <w:tc>
          <w:tcPr>
            <w:tcW w:w="577" w:type="pct"/>
            <w:shd w:val="clear" w:color="auto" w:fill="A6A6A6" w:themeFill="background1" w:themeFillShade="A6"/>
          </w:tcPr>
          <w:p w14:paraId="528E03B8" w14:textId="77777777" w:rsidR="009B3514" w:rsidRPr="00B20A96" w:rsidRDefault="009B3514" w:rsidP="009B3514">
            <w:pPr>
              <w:jc w:val="center"/>
              <w:rPr>
                <w:rFonts w:ascii="Arial" w:hAnsi="Arial" w:cs="Arial"/>
                <w:b/>
                <w:lang w:val="es-MX"/>
              </w:rPr>
            </w:pPr>
            <w:r w:rsidRPr="00B20A96">
              <w:rPr>
                <w:rFonts w:ascii="Arial" w:hAnsi="Arial" w:cs="Arial"/>
                <w:b/>
                <w:lang w:val="es-MX"/>
              </w:rPr>
              <w:t>TAMAÑO</w:t>
            </w:r>
          </w:p>
        </w:tc>
        <w:tc>
          <w:tcPr>
            <w:tcW w:w="2799" w:type="pct"/>
            <w:shd w:val="clear" w:color="auto" w:fill="A6A6A6" w:themeFill="background1" w:themeFillShade="A6"/>
          </w:tcPr>
          <w:p w14:paraId="2D31913F" w14:textId="77777777" w:rsidR="009B3514" w:rsidRPr="00B20A96" w:rsidRDefault="009B3514" w:rsidP="004877D8">
            <w:pPr>
              <w:jc w:val="center"/>
              <w:rPr>
                <w:rFonts w:ascii="Arial" w:hAnsi="Arial" w:cs="Arial"/>
                <w:b/>
                <w:lang w:val="es-MX"/>
              </w:rPr>
            </w:pPr>
            <w:r w:rsidRPr="00B20A96">
              <w:rPr>
                <w:rFonts w:ascii="Arial" w:hAnsi="Arial" w:cs="Arial"/>
                <w:b/>
                <w:lang w:val="es-MX"/>
              </w:rPr>
              <w:t>DESCRIPCIÓN GENERAL DEL CONTENIDO</w:t>
            </w:r>
          </w:p>
        </w:tc>
        <w:tc>
          <w:tcPr>
            <w:tcW w:w="602" w:type="pct"/>
            <w:shd w:val="clear" w:color="auto" w:fill="A6A6A6" w:themeFill="background1" w:themeFillShade="A6"/>
          </w:tcPr>
          <w:p w14:paraId="619DEAD6" w14:textId="77777777" w:rsidR="009B3514" w:rsidRPr="00B20A96" w:rsidRDefault="009B3514" w:rsidP="009B3514">
            <w:pPr>
              <w:jc w:val="center"/>
              <w:rPr>
                <w:rFonts w:ascii="Arial" w:hAnsi="Arial" w:cs="Arial"/>
                <w:b/>
                <w:lang w:val="es-MX"/>
              </w:rPr>
            </w:pPr>
            <w:r w:rsidRPr="00B20A96">
              <w:rPr>
                <w:rFonts w:ascii="Arial" w:hAnsi="Arial" w:cs="Arial"/>
                <w:b/>
                <w:lang w:val="es-MX"/>
              </w:rPr>
              <w:t>PERIODO</w:t>
            </w:r>
          </w:p>
        </w:tc>
      </w:tr>
      <w:tr w:rsidR="009B3514" w:rsidRPr="00B20A96" w14:paraId="4BA03557" w14:textId="77777777" w:rsidTr="003351B1">
        <w:trPr>
          <w:trHeight w:val="84"/>
        </w:trPr>
        <w:tc>
          <w:tcPr>
            <w:tcW w:w="606" w:type="pct"/>
          </w:tcPr>
          <w:p w14:paraId="79373AB7" w14:textId="77777777" w:rsidR="009B3514" w:rsidRPr="00B20A96" w:rsidRDefault="009B3514" w:rsidP="009B3514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416" w:type="pct"/>
          </w:tcPr>
          <w:p w14:paraId="56D47F5C" w14:textId="77777777" w:rsidR="009B3514" w:rsidRPr="00B20A96" w:rsidRDefault="009B3514" w:rsidP="009B3514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577" w:type="pct"/>
          </w:tcPr>
          <w:p w14:paraId="3126C729" w14:textId="77777777" w:rsidR="009B3514" w:rsidRPr="00B20A96" w:rsidRDefault="009B3514" w:rsidP="009B3514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2799" w:type="pct"/>
          </w:tcPr>
          <w:p w14:paraId="37B34876" w14:textId="77777777" w:rsidR="009B3514" w:rsidRPr="00B20A96" w:rsidRDefault="009B3514" w:rsidP="009B3514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602" w:type="pct"/>
          </w:tcPr>
          <w:p w14:paraId="73EFA52A" w14:textId="77777777" w:rsidR="009B3514" w:rsidRPr="00B20A96" w:rsidRDefault="009B3514" w:rsidP="009B3514">
            <w:pPr>
              <w:rPr>
                <w:rFonts w:ascii="Arial" w:hAnsi="Arial" w:cs="Arial"/>
                <w:lang w:val="es-MX"/>
              </w:rPr>
            </w:pPr>
          </w:p>
        </w:tc>
      </w:tr>
      <w:tr w:rsidR="009B3514" w:rsidRPr="00B20A96" w14:paraId="05ECBD49" w14:textId="77777777" w:rsidTr="003351B1">
        <w:trPr>
          <w:trHeight w:val="23"/>
        </w:trPr>
        <w:tc>
          <w:tcPr>
            <w:tcW w:w="606" w:type="pct"/>
          </w:tcPr>
          <w:p w14:paraId="5C2B38D3" w14:textId="77777777" w:rsidR="009B3514" w:rsidRPr="00B20A96" w:rsidRDefault="009B3514" w:rsidP="009B3514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416" w:type="pct"/>
          </w:tcPr>
          <w:p w14:paraId="012FD7EA" w14:textId="77777777" w:rsidR="009B3514" w:rsidRPr="00B20A96" w:rsidRDefault="009B3514" w:rsidP="009B3514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577" w:type="pct"/>
          </w:tcPr>
          <w:p w14:paraId="237AD6A5" w14:textId="77777777" w:rsidR="009B3514" w:rsidRPr="00B20A96" w:rsidRDefault="009B3514" w:rsidP="009B3514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2799" w:type="pct"/>
          </w:tcPr>
          <w:p w14:paraId="3A8938FB" w14:textId="77777777" w:rsidR="009B3514" w:rsidRPr="00B20A96" w:rsidRDefault="009B3514" w:rsidP="009B3514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602" w:type="pct"/>
          </w:tcPr>
          <w:p w14:paraId="3D5BCDA3" w14:textId="77777777" w:rsidR="009B3514" w:rsidRPr="00B20A96" w:rsidRDefault="009B3514" w:rsidP="009B3514">
            <w:pPr>
              <w:rPr>
                <w:rFonts w:ascii="Arial" w:hAnsi="Arial" w:cs="Arial"/>
                <w:lang w:val="es-MX"/>
              </w:rPr>
            </w:pPr>
          </w:p>
        </w:tc>
      </w:tr>
    </w:tbl>
    <w:p w14:paraId="66264F8A" w14:textId="77777777" w:rsidR="009B3514" w:rsidRPr="00B20A96" w:rsidRDefault="009B3514" w:rsidP="00E70A60">
      <w:pPr>
        <w:rPr>
          <w:rFonts w:ascii="Arial" w:hAnsi="Arial" w:cs="Arial"/>
          <w:lang w:val="es-MX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0070"/>
      </w:tblGrid>
      <w:tr w:rsidR="004877D8" w:rsidRPr="00B20A96" w14:paraId="635A545F" w14:textId="77777777" w:rsidTr="003351B1">
        <w:tc>
          <w:tcPr>
            <w:tcW w:w="5000" w:type="pct"/>
            <w:shd w:val="clear" w:color="auto" w:fill="A6A6A6" w:themeFill="background1" w:themeFillShade="A6"/>
          </w:tcPr>
          <w:p w14:paraId="66C65FE9" w14:textId="77777777" w:rsidR="004877D8" w:rsidRPr="00B20A96" w:rsidRDefault="004877D8" w:rsidP="000C3EDB">
            <w:pPr>
              <w:jc w:val="center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OBSERVACIONES</w:t>
            </w:r>
          </w:p>
        </w:tc>
      </w:tr>
      <w:tr w:rsidR="004877D8" w:rsidRPr="00B20A96" w14:paraId="57505E6D" w14:textId="77777777" w:rsidTr="003351B1">
        <w:tc>
          <w:tcPr>
            <w:tcW w:w="5000" w:type="pct"/>
          </w:tcPr>
          <w:p w14:paraId="1B639B7A" w14:textId="77777777" w:rsidR="004877D8" w:rsidRPr="00B20A96" w:rsidRDefault="004877D8" w:rsidP="000C3EDB">
            <w:pPr>
              <w:rPr>
                <w:rFonts w:ascii="Arial" w:hAnsi="Arial" w:cs="Arial"/>
              </w:rPr>
            </w:pPr>
          </w:p>
        </w:tc>
      </w:tr>
      <w:tr w:rsidR="004877D8" w:rsidRPr="00B20A96" w14:paraId="515C4266" w14:textId="77777777" w:rsidTr="003351B1">
        <w:tc>
          <w:tcPr>
            <w:tcW w:w="5000" w:type="pct"/>
          </w:tcPr>
          <w:p w14:paraId="414363E6" w14:textId="77777777" w:rsidR="004877D8" w:rsidRPr="00B20A96" w:rsidRDefault="004877D8" w:rsidP="000C3EDB">
            <w:pPr>
              <w:rPr>
                <w:rFonts w:ascii="Arial" w:hAnsi="Arial" w:cs="Arial"/>
              </w:rPr>
            </w:pPr>
          </w:p>
        </w:tc>
      </w:tr>
      <w:tr w:rsidR="004877D8" w:rsidRPr="00B20A96" w14:paraId="5F15DDEC" w14:textId="77777777" w:rsidTr="003351B1">
        <w:tc>
          <w:tcPr>
            <w:tcW w:w="5000" w:type="pct"/>
          </w:tcPr>
          <w:p w14:paraId="5B6C26B5" w14:textId="77777777" w:rsidR="004877D8" w:rsidRPr="00B20A96" w:rsidRDefault="004877D8" w:rsidP="000C3EDB">
            <w:pPr>
              <w:rPr>
                <w:rFonts w:ascii="Arial" w:hAnsi="Arial" w:cs="Arial"/>
              </w:rPr>
            </w:pPr>
          </w:p>
        </w:tc>
      </w:tr>
      <w:tr w:rsidR="004877D8" w:rsidRPr="00B20A96" w14:paraId="52A8BEA2" w14:textId="77777777" w:rsidTr="003351B1">
        <w:tc>
          <w:tcPr>
            <w:tcW w:w="5000" w:type="pct"/>
          </w:tcPr>
          <w:p w14:paraId="64EF7D59" w14:textId="77777777" w:rsidR="004877D8" w:rsidRPr="00B20A96" w:rsidRDefault="004877D8" w:rsidP="000C3EDB">
            <w:pPr>
              <w:rPr>
                <w:rFonts w:ascii="Arial" w:hAnsi="Arial" w:cs="Arial"/>
              </w:rPr>
            </w:pPr>
          </w:p>
        </w:tc>
      </w:tr>
      <w:tr w:rsidR="004877D8" w:rsidRPr="00B20A96" w14:paraId="3AA51DC1" w14:textId="77777777" w:rsidTr="003351B1">
        <w:tc>
          <w:tcPr>
            <w:tcW w:w="5000" w:type="pct"/>
          </w:tcPr>
          <w:p w14:paraId="2EA63DFF" w14:textId="77777777" w:rsidR="004877D8" w:rsidRPr="00B20A96" w:rsidRDefault="004877D8" w:rsidP="000C3EDB">
            <w:pPr>
              <w:rPr>
                <w:rFonts w:ascii="Arial" w:hAnsi="Arial" w:cs="Arial"/>
              </w:rPr>
            </w:pPr>
          </w:p>
        </w:tc>
      </w:tr>
      <w:tr w:rsidR="004877D8" w:rsidRPr="00B20A96" w14:paraId="3F3EB41E" w14:textId="77777777" w:rsidTr="003351B1">
        <w:tc>
          <w:tcPr>
            <w:tcW w:w="5000" w:type="pct"/>
          </w:tcPr>
          <w:p w14:paraId="6B733ED7" w14:textId="77777777" w:rsidR="004877D8" w:rsidRPr="00B20A96" w:rsidRDefault="004877D8" w:rsidP="000C3EDB">
            <w:pPr>
              <w:rPr>
                <w:rFonts w:ascii="Arial" w:hAnsi="Arial" w:cs="Arial"/>
              </w:rPr>
            </w:pPr>
          </w:p>
        </w:tc>
      </w:tr>
      <w:tr w:rsidR="004877D8" w:rsidRPr="00B20A96" w14:paraId="4323EAA4" w14:textId="77777777" w:rsidTr="003351B1">
        <w:tc>
          <w:tcPr>
            <w:tcW w:w="5000" w:type="pct"/>
          </w:tcPr>
          <w:p w14:paraId="6390C008" w14:textId="77777777" w:rsidR="004877D8" w:rsidRPr="00B20A96" w:rsidRDefault="004877D8" w:rsidP="000C3EDB">
            <w:pPr>
              <w:rPr>
                <w:rFonts w:ascii="Arial" w:hAnsi="Arial" w:cs="Arial"/>
              </w:rPr>
            </w:pPr>
          </w:p>
        </w:tc>
      </w:tr>
      <w:tr w:rsidR="004877D8" w:rsidRPr="00B20A96" w14:paraId="58595C36" w14:textId="77777777" w:rsidTr="003351B1">
        <w:tc>
          <w:tcPr>
            <w:tcW w:w="5000" w:type="pct"/>
          </w:tcPr>
          <w:p w14:paraId="53ED7975" w14:textId="77777777" w:rsidR="004877D8" w:rsidRPr="00B20A96" w:rsidRDefault="004877D8" w:rsidP="000C3EDB">
            <w:pPr>
              <w:rPr>
                <w:rFonts w:ascii="Arial" w:hAnsi="Arial" w:cs="Arial"/>
              </w:rPr>
            </w:pPr>
          </w:p>
        </w:tc>
      </w:tr>
      <w:tr w:rsidR="004877D8" w:rsidRPr="00B20A96" w14:paraId="0BFEFBDD" w14:textId="77777777" w:rsidTr="003351B1">
        <w:tc>
          <w:tcPr>
            <w:tcW w:w="5000" w:type="pct"/>
          </w:tcPr>
          <w:p w14:paraId="7733743B" w14:textId="77777777" w:rsidR="004877D8" w:rsidRPr="00B20A96" w:rsidRDefault="004877D8" w:rsidP="000C3EDB">
            <w:pPr>
              <w:rPr>
                <w:rFonts w:ascii="Arial" w:hAnsi="Arial" w:cs="Arial"/>
              </w:rPr>
            </w:pPr>
          </w:p>
        </w:tc>
      </w:tr>
      <w:tr w:rsidR="00224C91" w:rsidRPr="00B20A96" w14:paraId="39457445" w14:textId="77777777" w:rsidTr="003351B1">
        <w:tc>
          <w:tcPr>
            <w:tcW w:w="5000" w:type="pct"/>
          </w:tcPr>
          <w:p w14:paraId="50110DA6" w14:textId="77777777" w:rsidR="00224C91" w:rsidRPr="00B20A96" w:rsidRDefault="00224C91" w:rsidP="000C3EDB">
            <w:pPr>
              <w:rPr>
                <w:rFonts w:ascii="Arial" w:hAnsi="Arial" w:cs="Arial"/>
              </w:rPr>
            </w:pPr>
          </w:p>
        </w:tc>
      </w:tr>
      <w:tr w:rsidR="00224C91" w:rsidRPr="00B20A96" w14:paraId="2B197A49" w14:textId="77777777" w:rsidTr="003351B1">
        <w:tc>
          <w:tcPr>
            <w:tcW w:w="5000" w:type="pct"/>
          </w:tcPr>
          <w:p w14:paraId="388A422D" w14:textId="77777777" w:rsidR="00224C91" w:rsidRPr="00B20A96" w:rsidRDefault="00224C91" w:rsidP="000C3EDB">
            <w:pPr>
              <w:rPr>
                <w:rFonts w:ascii="Arial" w:hAnsi="Arial" w:cs="Arial"/>
              </w:rPr>
            </w:pPr>
          </w:p>
        </w:tc>
      </w:tr>
      <w:tr w:rsidR="00224C91" w:rsidRPr="00B20A96" w14:paraId="25E7D171" w14:textId="77777777" w:rsidTr="003351B1">
        <w:tc>
          <w:tcPr>
            <w:tcW w:w="5000" w:type="pct"/>
          </w:tcPr>
          <w:p w14:paraId="0B75165E" w14:textId="77777777" w:rsidR="00224C91" w:rsidRPr="00B20A96" w:rsidRDefault="00224C91" w:rsidP="000C3EDB">
            <w:pPr>
              <w:rPr>
                <w:rFonts w:ascii="Arial" w:hAnsi="Arial" w:cs="Arial"/>
              </w:rPr>
            </w:pPr>
          </w:p>
        </w:tc>
      </w:tr>
      <w:tr w:rsidR="00224C91" w:rsidRPr="00B20A96" w14:paraId="3599992D" w14:textId="77777777" w:rsidTr="003351B1">
        <w:tc>
          <w:tcPr>
            <w:tcW w:w="5000" w:type="pct"/>
          </w:tcPr>
          <w:p w14:paraId="495AA5DB" w14:textId="77777777" w:rsidR="00224C91" w:rsidRPr="00B20A96" w:rsidRDefault="00224C91" w:rsidP="000C3EDB">
            <w:pPr>
              <w:rPr>
                <w:rFonts w:ascii="Arial" w:hAnsi="Arial" w:cs="Arial"/>
              </w:rPr>
            </w:pPr>
          </w:p>
        </w:tc>
      </w:tr>
      <w:tr w:rsidR="00224C91" w:rsidRPr="00B20A96" w14:paraId="7C2DDDA8" w14:textId="77777777" w:rsidTr="003351B1">
        <w:tc>
          <w:tcPr>
            <w:tcW w:w="5000" w:type="pct"/>
          </w:tcPr>
          <w:p w14:paraId="60962C49" w14:textId="77777777" w:rsidR="00224C91" w:rsidRPr="00B20A96" w:rsidRDefault="00224C91" w:rsidP="000C3EDB">
            <w:pPr>
              <w:rPr>
                <w:rFonts w:ascii="Arial" w:hAnsi="Arial" w:cs="Arial"/>
              </w:rPr>
            </w:pPr>
          </w:p>
        </w:tc>
      </w:tr>
    </w:tbl>
    <w:p w14:paraId="069D80E1" w14:textId="77777777" w:rsidR="003351B1" w:rsidRPr="00B20A96" w:rsidRDefault="003351B1" w:rsidP="009B4C33">
      <w:pPr>
        <w:jc w:val="center"/>
        <w:rPr>
          <w:rFonts w:ascii="Arial" w:hAnsi="Arial" w:cs="Arial"/>
          <w:b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5001"/>
        <w:gridCol w:w="5069"/>
      </w:tblGrid>
      <w:tr w:rsidR="003351B1" w:rsidRPr="00B20A96" w14:paraId="55964A54" w14:textId="77777777" w:rsidTr="003351B1">
        <w:tc>
          <w:tcPr>
            <w:tcW w:w="5000" w:type="pct"/>
            <w:gridSpan w:val="2"/>
            <w:shd w:val="clear" w:color="auto" w:fill="A6A6A6" w:themeFill="background1" w:themeFillShade="A6"/>
          </w:tcPr>
          <w:p w14:paraId="6365DB2D" w14:textId="77777777" w:rsidR="003351B1" w:rsidRPr="00B20A96" w:rsidRDefault="003351B1" w:rsidP="00E55765">
            <w:pPr>
              <w:jc w:val="center"/>
              <w:rPr>
                <w:rFonts w:ascii="Arial" w:hAnsi="Arial" w:cs="Arial"/>
                <w:b/>
              </w:rPr>
            </w:pPr>
            <w:r w:rsidRPr="00B20A96">
              <w:rPr>
                <w:rFonts w:ascii="Arial" w:hAnsi="Arial" w:cs="Arial"/>
                <w:b/>
              </w:rPr>
              <w:t>FIRMAS</w:t>
            </w:r>
          </w:p>
        </w:tc>
      </w:tr>
      <w:tr w:rsidR="003351B1" w:rsidRPr="00B20A96" w14:paraId="26898A34" w14:textId="77777777" w:rsidTr="003351B1">
        <w:tc>
          <w:tcPr>
            <w:tcW w:w="2483" w:type="pct"/>
          </w:tcPr>
          <w:p w14:paraId="01AE5176" w14:textId="77777777" w:rsidR="003351B1" w:rsidRPr="00B20A96" w:rsidRDefault="003351B1" w:rsidP="00E55765">
            <w:pPr>
              <w:rPr>
                <w:rFonts w:ascii="Arial" w:hAnsi="Arial" w:cs="Arial"/>
              </w:rPr>
            </w:pPr>
          </w:p>
          <w:p w14:paraId="1777C049" w14:textId="77777777" w:rsidR="003351B1" w:rsidRPr="00B20A96" w:rsidRDefault="003351B1" w:rsidP="00E55765">
            <w:pPr>
              <w:rPr>
                <w:rFonts w:ascii="Arial" w:hAnsi="Arial" w:cs="Arial"/>
              </w:rPr>
            </w:pPr>
          </w:p>
          <w:p w14:paraId="68186EA3" w14:textId="77777777" w:rsidR="003351B1" w:rsidRPr="00B20A96" w:rsidRDefault="003351B1" w:rsidP="00E55765">
            <w:pPr>
              <w:rPr>
                <w:rFonts w:ascii="Arial" w:hAnsi="Arial" w:cs="Arial"/>
              </w:rPr>
            </w:pPr>
          </w:p>
          <w:p w14:paraId="0C5943F3" w14:textId="77777777" w:rsidR="003351B1" w:rsidRPr="00B20A96" w:rsidRDefault="003351B1" w:rsidP="00E55765">
            <w:pPr>
              <w:rPr>
                <w:rFonts w:ascii="Arial" w:hAnsi="Arial" w:cs="Arial"/>
              </w:rPr>
            </w:pPr>
          </w:p>
          <w:p w14:paraId="579087DC" w14:textId="77777777" w:rsidR="003351B1" w:rsidRPr="00B20A96" w:rsidRDefault="003351B1" w:rsidP="00E55765">
            <w:pPr>
              <w:rPr>
                <w:rFonts w:ascii="Arial" w:hAnsi="Arial" w:cs="Arial"/>
              </w:rPr>
            </w:pPr>
            <w:r w:rsidRPr="00B20A96">
              <w:rPr>
                <w:rFonts w:ascii="Arial" w:hAnsi="Arial" w:cs="Arial"/>
              </w:rPr>
              <w:t>____________________________</w:t>
            </w:r>
            <w:r w:rsidRPr="00B20A96">
              <w:rPr>
                <w:rFonts w:ascii="Arial" w:hAnsi="Arial" w:cs="Arial"/>
              </w:rPr>
              <w:tab/>
            </w:r>
            <w:r w:rsidRPr="00B20A96">
              <w:rPr>
                <w:rFonts w:ascii="Arial" w:hAnsi="Arial" w:cs="Arial"/>
              </w:rPr>
              <w:tab/>
            </w:r>
            <w:r w:rsidRPr="00B20A96">
              <w:rPr>
                <w:rFonts w:ascii="Arial" w:hAnsi="Arial" w:cs="Arial"/>
              </w:rPr>
              <w:tab/>
            </w:r>
          </w:p>
          <w:p w14:paraId="5EB8E0CE" w14:textId="744B4465" w:rsidR="003351B1" w:rsidRPr="00B20A96" w:rsidRDefault="003351B1" w:rsidP="00E55765">
            <w:pPr>
              <w:rPr>
                <w:rFonts w:ascii="Arial" w:hAnsi="Arial" w:cs="Arial"/>
              </w:rPr>
            </w:pPr>
            <w:r w:rsidRPr="00B20A96">
              <w:rPr>
                <w:rFonts w:ascii="Arial" w:hAnsi="Arial" w:cs="Arial"/>
              </w:rPr>
              <w:t>Usuario Asignado</w:t>
            </w:r>
            <w:r w:rsidR="0079419F">
              <w:rPr>
                <w:rFonts w:ascii="Arial" w:hAnsi="Arial" w:cs="Arial"/>
              </w:rPr>
              <w:t xml:space="preserve"> Generador de la información</w:t>
            </w:r>
            <w:r w:rsidRPr="00B20A96">
              <w:rPr>
                <w:rFonts w:ascii="Arial" w:hAnsi="Arial" w:cs="Arial"/>
              </w:rPr>
              <w:tab/>
            </w:r>
            <w:r w:rsidRPr="00B20A96">
              <w:rPr>
                <w:rFonts w:ascii="Arial" w:hAnsi="Arial" w:cs="Arial"/>
              </w:rPr>
              <w:tab/>
            </w:r>
            <w:r w:rsidRPr="00B20A96">
              <w:rPr>
                <w:rFonts w:ascii="Arial" w:hAnsi="Arial" w:cs="Arial"/>
              </w:rPr>
              <w:tab/>
            </w:r>
            <w:r w:rsidRPr="00B20A96">
              <w:rPr>
                <w:rFonts w:ascii="Arial" w:hAnsi="Arial" w:cs="Arial"/>
              </w:rPr>
              <w:tab/>
            </w:r>
          </w:p>
        </w:tc>
        <w:tc>
          <w:tcPr>
            <w:tcW w:w="2517" w:type="pct"/>
          </w:tcPr>
          <w:p w14:paraId="75952F86" w14:textId="77777777" w:rsidR="003351B1" w:rsidRPr="00B20A96" w:rsidRDefault="003351B1" w:rsidP="00E55765">
            <w:pPr>
              <w:rPr>
                <w:rFonts w:ascii="Arial" w:hAnsi="Arial" w:cs="Arial"/>
              </w:rPr>
            </w:pPr>
          </w:p>
          <w:p w14:paraId="774D2F12" w14:textId="77777777" w:rsidR="003351B1" w:rsidRPr="00B20A96" w:rsidRDefault="003351B1" w:rsidP="00E55765">
            <w:pPr>
              <w:rPr>
                <w:rFonts w:ascii="Arial" w:hAnsi="Arial" w:cs="Arial"/>
              </w:rPr>
            </w:pPr>
          </w:p>
          <w:p w14:paraId="6713CE6E" w14:textId="77777777" w:rsidR="003351B1" w:rsidRPr="00B20A96" w:rsidRDefault="003351B1" w:rsidP="00E55765">
            <w:pPr>
              <w:rPr>
                <w:rFonts w:ascii="Arial" w:hAnsi="Arial" w:cs="Arial"/>
              </w:rPr>
            </w:pPr>
          </w:p>
          <w:p w14:paraId="7DE34CC4" w14:textId="77777777" w:rsidR="003351B1" w:rsidRPr="00B20A96" w:rsidRDefault="003351B1" w:rsidP="00E55765">
            <w:pPr>
              <w:rPr>
                <w:rFonts w:ascii="Arial" w:hAnsi="Arial" w:cs="Arial"/>
              </w:rPr>
            </w:pPr>
          </w:p>
          <w:p w14:paraId="1404F03E" w14:textId="77777777" w:rsidR="003351B1" w:rsidRPr="00B20A96" w:rsidRDefault="003351B1" w:rsidP="00E55765">
            <w:pPr>
              <w:rPr>
                <w:rFonts w:ascii="Arial" w:hAnsi="Arial" w:cs="Arial"/>
              </w:rPr>
            </w:pPr>
            <w:r w:rsidRPr="00B20A96">
              <w:rPr>
                <w:rFonts w:ascii="Arial" w:hAnsi="Arial" w:cs="Arial"/>
              </w:rPr>
              <w:t>___________________________</w:t>
            </w:r>
          </w:p>
          <w:p w14:paraId="1C8149E0" w14:textId="77777777" w:rsidR="003351B1" w:rsidRPr="00B20A96" w:rsidRDefault="003351B1" w:rsidP="00E55765">
            <w:pPr>
              <w:rPr>
                <w:rFonts w:ascii="Arial" w:hAnsi="Arial" w:cs="Arial"/>
              </w:rPr>
            </w:pPr>
          </w:p>
          <w:p w14:paraId="26FBD791" w14:textId="77777777" w:rsidR="003351B1" w:rsidRPr="00B20A96" w:rsidRDefault="003351B1" w:rsidP="00E55765">
            <w:pPr>
              <w:rPr>
                <w:rFonts w:ascii="Arial" w:hAnsi="Arial" w:cs="Arial"/>
              </w:rPr>
            </w:pPr>
            <w:r w:rsidRPr="00B20A96">
              <w:rPr>
                <w:rFonts w:ascii="Arial" w:hAnsi="Arial" w:cs="Arial"/>
              </w:rPr>
              <w:t>Área de Sistemas</w:t>
            </w:r>
          </w:p>
        </w:tc>
      </w:tr>
    </w:tbl>
    <w:p w14:paraId="0587AD08" w14:textId="77777777" w:rsidR="003351B1" w:rsidRPr="00B20A96" w:rsidRDefault="003351B1" w:rsidP="009B4C33">
      <w:pPr>
        <w:jc w:val="center"/>
        <w:rPr>
          <w:rFonts w:ascii="Arial" w:hAnsi="Arial" w:cs="Arial"/>
          <w:b/>
        </w:rPr>
      </w:pPr>
    </w:p>
    <w:p w14:paraId="4105D1F7" w14:textId="77777777" w:rsidR="004877D8" w:rsidRPr="00B20A96" w:rsidRDefault="004877D8" w:rsidP="0093629B">
      <w:pPr>
        <w:spacing w:after="0" w:line="240" w:lineRule="auto"/>
        <w:jc w:val="both"/>
        <w:rPr>
          <w:rFonts w:ascii="Arial" w:hAnsi="Arial" w:cs="Arial"/>
        </w:rPr>
      </w:pPr>
    </w:p>
    <w:p w14:paraId="1754C434" w14:textId="7B904235" w:rsidR="00224C91" w:rsidRPr="00B20A96" w:rsidRDefault="00224C91" w:rsidP="003351B1">
      <w:pPr>
        <w:spacing w:after="0" w:line="240" w:lineRule="auto"/>
        <w:ind w:left="-142"/>
        <w:jc w:val="both"/>
        <w:rPr>
          <w:rFonts w:ascii="Arial" w:hAnsi="Arial" w:cs="Arial"/>
          <w:b/>
        </w:rPr>
      </w:pPr>
      <w:r w:rsidRPr="00B20A96">
        <w:rPr>
          <w:rFonts w:ascii="Arial" w:hAnsi="Arial" w:cs="Arial"/>
          <w:b/>
        </w:rPr>
        <w:t>El Usuario Final del equipo se encuentra de acuerdo con la eliminación de software no licenciado a nombre del Fondo de Bienestar Social de la CGR y mantener el equipo l</w:t>
      </w:r>
      <w:r w:rsidR="00960F69">
        <w:rPr>
          <w:rFonts w:ascii="Arial" w:hAnsi="Arial" w:cs="Arial"/>
          <w:b/>
        </w:rPr>
        <w:t>ibre de información ajena a la e</w:t>
      </w:r>
      <w:r w:rsidRPr="00B20A96">
        <w:rPr>
          <w:rFonts w:ascii="Arial" w:hAnsi="Arial" w:cs="Arial"/>
          <w:b/>
        </w:rPr>
        <w:t>ntidad conforme con las leyes vigentes de derechos de Autor, ley de protección de datos y de manejo de medios digitales de información. La copia de respaldo se al</w:t>
      </w:r>
      <w:r w:rsidR="00960F69">
        <w:rPr>
          <w:rFonts w:ascii="Arial" w:hAnsi="Arial" w:cs="Arial"/>
          <w:b/>
        </w:rPr>
        <w:t>macenará</w:t>
      </w:r>
      <w:r w:rsidRPr="00B20A96">
        <w:rPr>
          <w:rFonts w:ascii="Arial" w:hAnsi="Arial" w:cs="Arial"/>
          <w:b/>
        </w:rPr>
        <w:t xml:space="preserve"> conforme a lo establecido por la </w:t>
      </w:r>
      <w:r w:rsidR="00960F69">
        <w:rPr>
          <w:rFonts w:ascii="Arial" w:hAnsi="Arial" w:cs="Arial"/>
          <w:b/>
        </w:rPr>
        <w:t>D</w:t>
      </w:r>
      <w:r w:rsidRPr="00B20A96">
        <w:rPr>
          <w:rFonts w:ascii="Arial" w:hAnsi="Arial" w:cs="Arial"/>
          <w:b/>
        </w:rPr>
        <w:t>irección Administrativa y Financiera.</w:t>
      </w:r>
    </w:p>
    <w:p w14:paraId="29F7BFB5" w14:textId="77777777" w:rsidR="00224C91" w:rsidRPr="00B20A96" w:rsidRDefault="00224C91" w:rsidP="0093629B">
      <w:pPr>
        <w:spacing w:after="0" w:line="240" w:lineRule="auto"/>
        <w:jc w:val="both"/>
        <w:rPr>
          <w:rFonts w:ascii="Arial" w:hAnsi="Arial" w:cs="Arial"/>
        </w:rPr>
      </w:pPr>
    </w:p>
    <w:sectPr w:rsidR="00224C91" w:rsidRPr="00B20A96" w:rsidSect="004877D8">
      <w:headerReference w:type="default" r:id="rId8"/>
      <w:footerReference w:type="default" r:id="rId9"/>
      <w:pgSz w:w="12240" w:h="15840" w:code="1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1FCAB1" w14:textId="77777777" w:rsidR="009B4617" w:rsidRDefault="009B4617" w:rsidP="00BC2690">
      <w:pPr>
        <w:spacing w:after="0" w:line="240" w:lineRule="auto"/>
      </w:pPr>
      <w:r>
        <w:separator/>
      </w:r>
    </w:p>
  </w:endnote>
  <w:endnote w:type="continuationSeparator" w:id="0">
    <w:p w14:paraId="4107AAC0" w14:textId="77777777" w:rsidR="009B4617" w:rsidRDefault="009B4617" w:rsidP="00BC26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10065" w:type="dxa"/>
      <w:tblInd w:w="-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536"/>
      <w:gridCol w:w="2410"/>
      <w:gridCol w:w="3119"/>
    </w:tblGrid>
    <w:tr w:rsidR="001D062A" w:rsidRPr="001D062A" w14:paraId="4DDD7FED" w14:textId="77777777" w:rsidTr="009870A6">
      <w:trPr>
        <w:trHeight w:val="296"/>
      </w:trPr>
      <w:tc>
        <w:tcPr>
          <w:tcW w:w="4536" w:type="dxa"/>
          <w:shd w:val="clear" w:color="auto" w:fill="8EAADB"/>
        </w:tcPr>
        <w:p w14:paraId="59EEC57F" w14:textId="77777777" w:rsidR="001D062A" w:rsidRPr="001D062A" w:rsidRDefault="001D062A" w:rsidP="001D062A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1D062A">
            <w:rPr>
              <w:rFonts w:ascii="Arial" w:eastAsia="Arial" w:hAnsi="Arial" w:cs="Arial"/>
              <w:b/>
              <w:sz w:val="16"/>
              <w:szCs w:val="16"/>
            </w:rPr>
            <w:t>Elaboró:</w:t>
          </w:r>
        </w:p>
      </w:tc>
      <w:tc>
        <w:tcPr>
          <w:tcW w:w="2410" w:type="dxa"/>
          <w:shd w:val="clear" w:color="auto" w:fill="8EAADB"/>
        </w:tcPr>
        <w:p w14:paraId="381B7274" w14:textId="77777777" w:rsidR="001D062A" w:rsidRPr="001D062A" w:rsidRDefault="001D062A" w:rsidP="001D062A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1D062A">
            <w:rPr>
              <w:rFonts w:ascii="Arial" w:eastAsia="Arial" w:hAnsi="Arial" w:cs="Arial"/>
              <w:b/>
              <w:sz w:val="16"/>
              <w:szCs w:val="16"/>
            </w:rPr>
            <w:t xml:space="preserve">Revisó: </w:t>
          </w:r>
        </w:p>
      </w:tc>
      <w:tc>
        <w:tcPr>
          <w:tcW w:w="3119" w:type="dxa"/>
          <w:shd w:val="clear" w:color="auto" w:fill="8EAADB"/>
        </w:tcPr>
        <w:p w14:paraId="10029367" w14:textId="77777777" w:rsidR="001D062A" w:rsidRPr="001D062A" w:rsidRDefault="001D062A" w:rsidP="001D062A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1D062A">
            <w:rPr>
              <w:rFonts w:ascii="Arial" w:eastAsia="Arial" w:hAnsi="Arial" w:cs="Arial"/>
              <w:b/>
              <w:sz w:val="16"/>
              <w:szCs w:val="16"/>
            </w:rPr>
            <w:t>Aprobó:</w:t>
          </w:r>
          <w:r w:rsidRPr="001D062A">
            <w:rPr>
              <w:rFonts w:ascii="Arial" w:eastAsia="Arial" w:hAnsi="Arial" w:cs="Arial"/>
              <w:sz w:val="16"/>
              <w:szCs w:val="16"/>
            </w:rPr>
            <w:t xml:space="preserve"> Comité SICME</w:t>
          </w:r>
        </w:p>
      </w:tc>
    </w:tr>
    <w:tr w:rsidR="001D062A" w:rsidRPr="001D062A" w14:paraId="0A3D2195" w14:textId="77777777" w:rsidTr="00B2758B">
      <w:trPr>
        <w:trHeight w:val="296"/>
      </w:trPr>
      <w:sdt>
        <w:sdtPr>
          <w:rPr>
            <w:rFonts w:ascii="Arial" w:eastAsia="Arial" w:hAnsi="Arial" w:cs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B4CA0D529DED42A48C30F45BA8851392"/>
          </w:placeholder>
          <w:text/>
        </w:sdtPr>
        <w:sdtEndPr/>
        <w:sdtContent>
          <w:tc>
            <w:tcPr>
              <w:tcW w:w="4536" w:type="dxa"/>
              <w:vAlign w:val="center"/>
            </w:tcPr>
            <w:p w14:paraId="45819910" w14:textId="77777777" w:rsidR="001D062A" w:rsidRPr="001D062A" w:rsidRDefault="001D062A" w:rsidP="001D062A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</w:rPr>
              </w:pPr>
              <w:r w:rsidRPr="001D062A">
                <w:rPr>
                  <w:rFonts w:ascii="Arial" w:eastAsia="Arial" w:hAnsi="Arial" w:cs="Arial"/>
                  <w:sz w:val="16"/>
                  <w:szCs w:val="16"/>
                </w:rPr>
                <w:t>Dirección Administrativa y Financiera -Grupo de Sistemas</w:t>
              </w:r>
            </w:p>
          </w:tc>
        </w:sdtContent>
      </w:sdt>
      <w:sdt>
        <w:sdtPr>
          <w:rPr>
            <w:rFonts w:ascii="Arial" w:hAnsi="Arial" w:cs="Arial"/>
            <w:sz w:val="16"/>
            <w:szCs w:val="16"/>
          </w:rPr>
          <w:alias w:val="Dependencias que revisó"/>
          <w:tag w:val="Dependencias que revisó"/>
          <w:id w:val="-888032290"/>
          <w:text/>
        </w:sdtPr>
        <w:sdtEndPr/>
        <w:sdtContent>
          <w:tc>
            <w:tcPr>
              <w:tcW w:w="2410" w:type="dxa"/>
              <w:vAlign w:val="center"/>
            </w:tcPr>
            <w:p w14:paraId="17D9DF38" w14:textId="77777777" w:rsidR="001D062A" w:rsidRPr="001D062A" w:rsidRDefault="001D062A" w:rsidP="001D062A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</w:rPr>
              </w:pPr>
              <w:r w:rsidRPr="001D062A">
                <w:rPr>
                  <w:rFonts w:ascii="Arial" w:hAnsi="Arial" w:cs="Arial"/>
                  <w:sz w:val="16"/>
                  <w:szCs w:val="16"/>
                </w:rPr>
                <w:t xml:space="preserve">Grupo de Planeación </w:t>
              </w:r>
            </w:p>
          </w:tc>
        </w:sdtContent>
      </w:sdt>
      <w:tc>
        <w:tcPr>
          <w:tcW w:w="3119" w:type="dxa"/>
          <w:vAlign w:val="center"/>
        </w:tcPr>
        <w:p w14:paraId="1C552A1B" w14:textId="77777777" w:rsidR="001D062A" w:rsidRPr="001D062A" w:rsidRDefault="001D062A" w:rsidP="001D062A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1D062A">
            <w:rPr>
              <w:rFonts w:ascii="Arial" w:eastAsia="Arial" w:hAnsi="Arial" w:cs="Calibri"/>
              <w:b/>
              <w:sz w:val="16"/>
              <w:szCs w:val="16"/>
            </w:rPr>
            <w:t xml:space="preserve">Fecha: </w:t>
          </w:r>
          <w:r w:rsidRPr="001D062A">
            <w:rPr>
              <w:rFonts w:ascii="Arial" w:eastAsia="Arial" w:hAnsi="Arial" w:cs="Arial"/>
              <w:bCs/>
              <w:sz w:val="16"/>
              <w:szCs w:val="16"/>
            </w:rPr>
            <w:t>18 de diciembre de 2020</w:t>
          </w:r>
        </w:p>
      </w:tc>
    </w:tr>
  </w:tbl>
  <w:p w14:paraId="52A7BC08" w14:textId="77777777" w:rsidR="001D062A" w:rsidRDefault="001D062A" w:rsidP="001D062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3EF3F7" w14:textId="77777777" w:rsidR="009B4617" w:rsidRDefault="009B4617" w:rsidP="00BC2690">
      <w:pPr>
        <w:spacing w:after="0" w:line="240" w:lineRule="auto"/>
      </w:pPr>
      <w:r>
        <w:separator/>
      </w:r>
    </w:p>
  </w:footnote>
  <w:footnote w:type="continuationSeparator" w:id="0">
    <w:p w14:paraId="7771ABC0" w14:textId="77777777" w:rsidR="009B4617" w:rsidRDefault="009B4617" w:rsidP="00BC26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952"/>
      <w:gridCol w:w="4689"/>
      <w:gridCol w:w="973"/>
      <w:gridCol w:w="1456"/>
    </w:tblGrid>
    <w:tr w:rsidR="001D062A" w:rsidRPr="001D062A" w14:paraId="4C573B83" w14:textId="77777777" w:rsidTr="001D062A">
      <w:trPr>
        <w:trHeight w:val="354"/>
      </w:trPr>
      <w:tc>
        <w:tcPr>
          <w:tcW w:w="1466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5A0E5E48" w14:textId="77777777" w:rsidR="001D062A" w:rsidRPr="001D062A" w:rsidRDefault="001D062A" w:rsidP="001D062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Times New Roman"/>
              <w:lang w:eastAsia="en-US"/>
            </w:rPr>
          </w:pPr>
          <w:r w:rsidRPr="001D062A">
            <w:rPr>
              <w:rFonts w:ascii="Arial" w:eastAsia="Calibri" w:hAnsi="Arial" w:cs="Times New Roman"/>
              <w:noProof/>
            </w:rPr>
            <w:drawing>
              <wp:inline distT="0" distB="0" distL="0" distR="0" wp14:anchorId="6F42104A" wp14:editId="5477D7CD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28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7443D827" w14:textId="77777777" w:rsidR="001D062A" w:rsidRPr="001D062A" w:rsidRDefault="001D062A" w:rsidP="001D062A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1D062A">
            <w:rPr>
              <w:rFonts w:ascii="Arial" w:eastAsia="Calibri" w:hAnsi="Arial" w:cs="Arial"/>
              <w:color w:val="000000"/>
              <w:sz w:val="16"/>
              <w:lang w:eastAsia="en-US"/>
            </w:rPr>
            <w:t>Proceso Gestión de las TICS</w:t>
          </w:r>
        </w:p>
        <w:p w14:paraId="69C854DD" w14:textId="77777777" w:rsidR="001D062A" w:rsidRPr="001D062A" w:rsidRDefault="001D062A" w:rsidP="001D062A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1D062A">
            <w:rPr>
              <w:rFonts w:ascii="Arial" w:eastAsia="Calibri" w:hAnsi="Arial" w:cs="Arial"/>
              <w:color w:val="000000"/>
              <w:sz w:val="16"/>
              <w:lang w:eastAsia="en-US"/>
            </w:rPr>
            <w:t>Formato Hoja de Control Generación de Backup´s</w:t>
          </w:r>
        </w:p>
      </w:tc>
      <w:tc>
        <w:tcPr>
          <w:tcW w:w="483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456C9680" w14:textId="77777777" w:rsidR="001D062A" w:rsidRPr="001D062A" w:rsidRDefault="001D062A" w:rsidP="001D062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1D062A"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  <w:t xml:space="preserve">Código: </w:t>
          </w:r>
        </w:p>
      </w:tc>
      <w:tc>
        <w:tcPr>
          <w:tcW w:w="724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71D67BC5" w14:textId="77777777" w:rsidR="001D062A" w:rsidRPr="001D062A" w:rsidRDefault="001D062A" w:rsidP="001D062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1D062A">
            <w:rPr>
              <w:rFonts w:ascii="Arial" w:eastAsia="Calibri" w:hAnsi="Arial" w:cs="Arial"/>
              <w:color w:val="000000"/>
              <w:sz w:val="16"/>
              <w:lang w:eastAsia="en-US"/>
            </w:rPr>
            <w:t>F-E-1040-06</w:t>
          </w:r>
        </w:p>
      </w:tc>
    </w:tr>
    <w:tr w:rsidR="001D062A" w:rsidRPr="001D062A" w14:paraId="7252D854" w14:textId="77777777" w:rsidTr="001D062A">
      <w:trPr>
        <w:trHeight w:val="400"/>
      </w:trPr>
      <w:tc>
        <w:tcPr>
          <w:tcW w:w="1466" w:type="pct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4992EFAC" w14:textId="77777777" w:rsidR="001D062A" w:rsidRPr="001D062A" w:rsidRDefault="001D062A" w:rsidP="001D062A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2328" w:type="pct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25018695" w14:textId="77777777" w:rsidR="001D062A" w:rsidRPr="001D062A" w:rsidRDefault="001D062A" w:rsidP="001D062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</w:p>
      </w:tc>
      <w:tc>
        <w:tcPr>
          <w:tcW w:w="483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4694C796" w14:textId="77777777" w:rsidR="001D062A" w:rsidRPr="001D062A" w:rsidRDefault="001D062A" w:rsidP="001D062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  <w:r w:rsidRPr="001D062A"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  <w:t>Versión</w:t>
          </w:r>
          <w:r w:rsidRPr="001D062A">
            <w:rPr>
              <w:rFonts w:ascii="Arial" w:eastAsia="Calibri" w:hAnsi="Arial" w:cs="Arial"/>
              <w:color w:val="000000"/>
              <w:sz w:val="16"/>
              <w:lang w:eastAsia="en-US"/>
            </w:rPr>
            <w:t>:</w:t>
          </w:r>
        </w:p>
      </w:tc>
      <w:tc>
        <w:tcPr>
          <w:tcW w:w="724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54B9ADF1" w14:textId="77777777" w:rsidR="001D062A" w:rsidRPr="001D062A" w:rsidRDefault="001D062A" w:rsidP="001D062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  <w:r w:rsidRPr="001D062A">
            <w:rPr>
              <w:rFonts w:ascii="Arial" w:eastAsia="Calibri" w:hAnsi="Arial" w:cs="Arial"/>
              <w:color w:val="000000"/>
              <w:sz w:val="16"/>
              <w:lang w:eastAsia="en-US"/>
            </w:rPr>
            <w:t>3</w:t>
          </w:r>
        </w:p>
      </w:tc>
    </w:tr>
  </w:tbl>
  <w:p w14:paraId="1AE4C219" w14:textId="77777777" w:rsidR="009A6710" w:rsidRPr="005B5D4A" w:rsidRDefault="009A6710" w:rsidP="001D062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333CFA"/>
    <w:multiLevelType w:val="hybridMultilevel"/>
    <w:tmpl w:val="8B2E031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C33"/>
    <w:rsid w:val="000030E5"/>
    <w:rsid w:val="00012BB3"/>
    <w:rsid w:val="00014F5D"/>
    <w:rsid w:val="000425A9"/>
    <w:rsid w:val="00067224"/>
    <w:rsid w:val="00077B1C"/>
    <w:rsid w:val="00113E35"/>
    <w:rsid w:val="00165D0B"/>
    <w:rsid w:val="00185582"/>
    <w:rsid w:val="001B375B"/>
    <w:rsid w:val="001C622E"/>
    <w:rsid w:val="001D062A"/>
    <w:rsid w:val="001E39B6"/>
    <w:rsid w:val="00224C91"/>
    <w:rsid w:val="0029391E"/>
    <w:rsid w:val="002E6E4A"/>
    <w:rsid w:val="002F54B0"/>
    <w:rsid w:val="003351B1"/>
    <w:rsid w:val="003507D3"/>
    <w:rsid w:val="0037292C"/>
    <w:rsid w:val="0038582E"/>
    <w:rsid w:val="003D32DF"/>
    <w:rsid w:val="00416B20"/>
    <w:rsid w:val="0045383E"/>
    <w:rsid w:val="00461ABB"/>
    <w:rsid w:val="004701E9"/>
    <w:rsid w:val="004877D8"/>
    <w:rsid w:val="004A5260"/>
    <w:rsid w:val="004B6FC8"/>
    <w:rsid w:val="0051696A"/>
    <w:rsid w:val="00524586"/>
    <w:rsid w:val="00544636"/>
    <w:rsid w:val="005665E8"/>
    <w:rsid w:val="005A053E"/>
    <w:rsid w:val="005B5D4A"/>
    <w:rsid w:val="005D645E"/>
    <w:rsid w:val="005E63A2"/>
    <w:rsid w:val="005F3203"/>
    <w:rsid w:val="005F5D2D"/>
    <w:rsid w:val="00636DEF"/>
    <w:rsid w:val="006818E4"/>
    <w:rsid w:val="00686852"/>
    <w:rsid w:val="006876B0"/>
    <w:rsid w:val="006D0F32"/>
    <w:rsid w:val="006D4FAE"/>
    <w:rsid w:val="007210E7"/>
    <w:rsid w:val="00767B09"/>
    <w:rsid w:val="0079419F"/>
    <w:rsid w:val="0079644A"/>
    <w:rsid w:val="007C52D1"/>
    <w:rsid w:val="008069EE"/>
    <w:rsid w:val="008164AA"/>
    <w:rsid w:val="00867148"/>
    <w:rsid w:val="00873452"/>
    <w:rsid w:val="008D14EC"/>
    <w:rsid w:val="008D5B03"/>
    <w:rsid w:val="008E0379"/>
    <w:rsid w:val="00902C0B"/>
    <w:rsid w:val="00920DE2"/>
    <w:rsid w:val="0093629B"/>
    <w:rsid w:val="009471B7"/>
    <w:rsid w:val="00960F69"/>
    <w:rsid w:val="009870A6"/>
    <w:rsid w:val="00987F03"/>
    <w:rsid w:val="00990763"/>
    <w:rsid w:val="009A1A6A"/>
    <w:rsid w:val="009A6710"/>
    <w:rsid w:val="009B3514"/>
    <w:rsid w:val="009B4617"/>
    <w:rsid w:val="009B4C33"/>
    <w:rsid w:val="009C0B5B"/>
    <w:rsid w:val="009F11BA"/>
    <w:rsid w:val="009F4C20"/>
    <w:rsid w:val="00AC55A2"/>
    <w:rsid w:val="00B20A96"/>
    <w:rsid w:val="00B2758B"/>
    <w:rsid w:val="00B65C6D"/>
    <w:rsid w:val="00B808B9"/>
    <w:rsid w:val="00B82345"/>
    <w:rsid w:val="00B827C6"/>
    <w:rsid w:val="00BB0AC1"/>
    <w:rsid w:val="00BC2690"/>
    <w:rsid w:val="00BD2C21"/>
    <w:rsid w:val="00BD309C"/>
    <w:rsid w:val="00BF3AAD"/>
    <w:rsid w:val="00BF7D3D"/>
    <w:rsid w:val="00C13680"/>
    <w:rsid w:val="00C155A2"/>
    <w:rsid w:val="00C75156"/>
    <w:rsid w:val="00C941FC"/>
    <w:rsid w:val="00CC309F"/>
    <w:rsid w:val="00D06F98"/>
    <w:rsid w:val="00D2452A"/>
    <w:rsid w:val="00D32008"/>
    <w:rsid w:val="00D634C0"/>
    <w:rsid w:val="00D87F94"/>
    <w:rsid w:val="00E33EFA"/>
    <w:rsid w:val="00E4171B"/>
    <w:rsid w:val="00E63796"/>
    <w:rsid w:val="00E70A60"/>
    <w:rsid w:val="00E727BF"/>
    <w:rsid w:val="00E8445F"/>
    <w:rsid w:val="00E955B1"/>
    <w:rsid w:val="00EA3208"/>
    <w:rsid w:val="00EC093E"/>
    <w:rsid w:val="00F10BC5"/>
    <w:rsid w:val="00F154A7"/>
    <w:rsid w:val="00F36877"/>
    <w:rsid w:val="00F4690D"/>
    <w:rsid w:val="00FE1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7BCAE3"/>
  <w15:docId w15:val="{1776FE06-71C0-4A07-95EA-F2C6C6512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26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C2690"/>
  </w:style>
  <w:style w:type="paragraph" w:styleId="Piedepgina">
    <w:name w:val="footer"/>
    <w:basedOn w:val="Normal"/>
    <w:link w:val="PiedepginaCar"/>
    <w:uiPriority w:val="99"/>
    <w:unhideWhenUsed/>
    <w:rsid w:val="00BC26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C2690"/>
  </w:style>
  <w:style w:type="paragraph" w:styleId="Textodeglobo">
    <w:name w:val="Balloon Text"/>
    <w:basedOn w:val="Normal"/>
    <w:link w:val="TextodegloboCar"/>
    <w:uiPriority w:val="99"/>
    <w:semiHidden/>
    <w:unhideWhenUsed/>
    <w:rsid w:val="00BC2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2690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C2690"/>
    <w:rPr>
      <w:color w:val="0000FF"/>
      <w:u w:val="single"/>
    </w:rPr>
  </w:style>
  <w:style w:type="table" w:styleId="Tablaconcuadrcula">
    <w:name w:val="Table Grid"/>
    <w:basedOn w:val="Tablanormal"/>
    <w:uiPriority w:val="59"/>
    <w:rsid w:val="009B4C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B4C33"/>
    <w:pPr>
      <w:ind w:left="720"/>
      <w:contextualSpacing/>
    </w:pPr>
  </w:style>
  <w:style w:type="paragraph" w:styleId="Sinespaciado">
    <w:name w:val="No Spacing"/>
    <w:uiPriority w:val="1"/>
    <w:qFormat/>
    <w:rsid w:val="00686852"/>
    <w:pPr>
      <w:spacing w:after="0" w:line="240" w:lineRule="auto"/>
    </w:pPr>
  </w:style>
  <w:style w:type="table" w:customStyle="1" w:styleId="TableNormal">
    <w:name w:val="Table Normal"/>
    <w:uiPriority w:val="2"/>
    <w:semiHidden/>
    <w:unhideWhenUsed/>
    <w:qFormat/>
    <w:rsid w:val="00BF3AA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BF3AAD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es-ES" w:eastAsia="es-ES" w:bidi="es-E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1D062A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jojoa\Escritorio\Documentos%20base%20FBSCGR\Plantilla%20Institucional_corregid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4CA0D529DED42A48C30F45BA88513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8076B8-B904-4615-8C08-F70EF936B5D3}"/>
      </w:docPartPr>
      <w:docPartBody>
        <w:p w:rsidR="0036509F" w:rsidRDefault="00F53C86" w:rsidP="00F53C86">
          <w:pPr>
            <w:pStyle w:val="B4CA0D529DED42A48C30F45BA8851392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C86"/>
    <w:rsid w:val="000C7C9C"/>
    <w:rsid w:val="002D3271"/>
    <w:rsid w:val="0036509F"/>
    <w:rsid w:val="00811BD6"/>
    <w:rsid w:val="00F53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F53C86"/>
    <w:rPr>
      <w:color w:val="808080"/>
    </w:rPr>
  </w:style>
  <w:style w:type="paragraph" w:customStyle="1" w:styleId="B4CA0D529DED42A48C30F45BA8851392">
    <w:name w:val="B4CA0D529DED42A48C30F45BA8851392"/>
    <w:rsid w:val="00F53C8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41CBC2-A185-44A5-B5AA-CC2E632D3E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Institucional_corregida</Template>
  <TotalTime>5</TotalTime>
  <Pages>1</Pages>
  <Words>198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William Jojoa Ferandez</dc:creator>
  <cp:keywords/>
  <dc:description/>
  <cp:lastModifiedBy>Jairo Rico Bolivar</cp:lastModifiedBy>
  <cp:revision>5</cp:revision>
  <cp:lastPrinted>2013-12-19T21:16:00Z</cp:lastPrinted>
  <dcterms:created xsi:type="dcterms:W3CDTF">2023-05-31T13:10:00Z</dcterms:created>
  <dcterms:modified xsi:type="dcterms:W3CDTF">2023-07-11T14:06:00Z</dcterms:modified>
</cp:coreProperties>
</file>