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9322" w:type="dxa"/>
        <w:tblLook w:val="04A0" w:firstRow="1" w:lastRow="0" w:firstColumn="1" w:lastColumn="0" w:noHBand="0" w:noVBand="1"/>
      </w:tblPr>
      <w:tblGrid>
        <w:gridCol w:w="4489"/>
        <w:gridCol w:w="748"/>
        <w:gridCol w:w="748"/>
        <w:gridCol w:w="748"/>
        <w:gridCol w:w="748"/>
        <w:gridCol w:w="748"/>
        <w:gridCol w:w="1093"/>
      </w:tblGrid>
      <w:tr w:rsidR="00FA3B0D" w:rsidRPr="00BB77EA" w14:paraId="48890500" w14:textId="77777777" w:rsidTr="00146DFE">
        <w:tc>
          <w:tcPr>
            <w:tcW w:w="9322" w:type="dxa"/>
            <w:gridSpan w:val="7"/>
            <w:shd w:val="clear" w:color="auto" w:fill="000000" w:themeFill="text1"/>
          </w:tcPr>
          <w:p w14:paraId="044A7030" w14:textId="77777777" w:rsidR="009553D4" w:rsidRPr="00BB77EA" w:rsidRDefault="00556C3C" w:rsidP="00FA3B0D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 xml:space="preserve">NOVEDADES </w:t>
            </w:r>
            <w:r w:rsidR="009553D4" w:rsidRPr="00BB77EA">
              <w:rPr>
                <w:rFonts w:ascii="Arial" w:hAnsi="Arial" w:cs="Arial"/>
                <w:b/>
                <w:color w:val="FFFFFF" w:themeColor="background1"/>
              </w:rPr>
              <w:t>HOJA DE VIDA EQUIPOS</w:t>
            </w:r>
          </w:p>
          <w:p w14:paraId="36BE95E3" w14:textId="77777777" w:rsidR="00FA3B0D" w:rsidRPr="00BB77EA" w:rsidRDefault="00FA3B0D" w:rsidP="00B44BE9">
            <w:pPr>
              <w:jc w:val="center"/>
              <w:rPr>
                <w:rFonts w:ascii="Arial" w:hAnsi="Arial" w:cs="Arial"/>
                <w:b/>
              </w:rPr>
            </w:pPr>
            <w:r w:rsidRPr="00BB77EA">
              <w:rPr>
                <w:rFonts w:ascii="Arial" w:hAnsi="Arial" w:cs="Arial"/>
                <w:b/>
                <w:color w:val="FFFFFF" w:themeColor="background1"/>
              </w:rPr>
              <w:t xml:space="preserve">FONDO DE BIENESTAR SOCIAL DE LA CONTRALORIA GENERAL DE LA </w:t>
            </w:r>
            <w:r w:rsidR="005407C6" w:rsidRPr="00BB77EA">
              <w:rPr>
                <w:rFonts w:ascii="Arial" w:hAnsi="Arial" w:cs="Arial"/>
                <w:b/>
                <w:color w:val="FFFFFF" w:themeColor="background1"/>
              </w:rPr>
              <w:t>REPÚBLICA</w:t>
            </w:r>
          </w:p>
        </w:tc>
      </w:tr>
      <w:tr w:rsidR="00C22F65" w:rsidRPr="00BB77EA" w14:paraId="13523CFD" w14:textId="77777777" w:rsidTr="00146DFE">
        <w:tc>
          <w:tcPr>
            <w:tcW w:w="4489" w:type="dxa"/>
          </w:tcPr>
          <w:p w14:paraId="4B919B2E" w14:textId="77777777" w:rsidR="00C22F65" w:rsidRPr="00BB77EA" w:rsidRDefault="00C22F65" w:rsidP="00FA3B0D">
            <w:pPr>
              <w:jc w:val="both"/>
              <w:rPr>
                <w:rFonts w:ascii="Arial" w:hAnsi="Arial" w:cs="Arial"/>
              </w:rPr>
            </w:pPr>
            <w:r w:rsidRPr="00BB77EA">
              <w:rPr>
                <w:rFonts w:ascii="Arial" w:hAnsi="Arial" w:cs="Arial"/>
              </w:rPr>
              <w:t>FECHA</w:t>
            </w:r>
          </w:p>
        </w:tc>
        <w:tc>
          <w:tcPr>
            <w:tcW w:w="748" w:type="dxa"/>
          </w:tcPr>
          <w:p w14:paraId="2BFB06CF" w14:textId="77777777" w:rsidR="00C22F65" w:rsidRPr="00BB77EA" w:rsidRDefault="00C22F65" w:rsidP="001678D6">
            <w:pPr>
              <w:jc w:val="center"/>
              <w:rPr>
                <w:rFonts w:ascii="Arial" w:hAnsi="Arial" w:cs="Arial"/>
              </w:rPr>
            </w:pPr>
            <w:r w:rsidRPr="00BB77EA">
              <w:rPr>
                <w:rFonts w:ascii="Arial" w:hAnsi="Arial" w:cs="Arial"/>
              </w:rPr>
              <w:t>DIA</w:t>
            </w:r>
          </w:p>
        </w:tc>
        <w:tc>
          <w:tcPr>
            <w:tcW w:w="748" w:type="dxa"/>
          </w:tcPr>
          <w:p w14:paraId="5840F788" w14:textId="12601583" w:rsidR="00C22F65" w:rsidRPr="00BB77EA" w:rsidRDefault="00C22F65" w:rsidP="001678D6">
            <w:pPr>
              <w:jc w:val="center"/>
              <w:rPr>
                <w:rFonts w:ascii="Arial" w:hAnsi="Arial" w:cs="Arial"/>
                <w:color w:val="BFBFBF" w:themeColor="background1" w:themeShade="BF"/>
              </w:rPr>
            </w:pPr>
          </w:p>
        </w:tc>
        <w:tc>
          <w:tcPr>
            <w:tcW w:w="748" w:type="dxa"/>
          </w:tcPr>
          <w:p w14:paraId="4F650F6C" w14:textId="77777777" w:rsidR="00C22F65" w:rsidRPr="00BB77EA" w:rsidRDefault="00C22F65" w:rsidP="001678D6">
            <w:pPr>
              <w:jc w:val="center"/>
              <w:rPr>
                <w:rFonts w:ascii="Arial" w:hAnsi="Arial" w:cs="Arial"/>
              </w:rPr>
            </w:pPr>
            <w:r w:rsidRPr="00BB77EA">
              <w:rPr>
                <w:rFonts w:ascii="Arial" w:hAnsi="Arial" w:cs="Arial"/>
              </w:rPr>
              <w:t>MES</w:t>
            </w:r>
          </w:p>
        </w:tc>
        <w:tc>
          <w:tcPr>
            <w:tcW w:w="748" w:type="dxa"/>
          </w:tcPr>
          <w:p w14:paraId="730D751A" w14:textId="492A29AF" w:rsidR="00C22F65" w:rsidRPr="00BB77EA" w:rsidRDefault="00C22F65" w:rsidP="001678D6">
            <w:pPr>
              <w:jc w:val="center"/>
              <w:rPr>
                <w:rFonts w:ascii="Arial" w:hAnsi="Arial" w:cs="Arial"/>
                <w:color w:val="BFBFBF" w:themeColor="background1" w:themeShade="BF"/>
              </w:rPr>
            </w:pPr>
          </w:p>
        </w:tc>
        <w:tc>
          <w:tcPr>
            <w:tcW w:w="748" w:type="dxa"/>
          </w:tcPr>
          <w:p w14:paraId="66526299" w14:textId="77777777" w:rsidR="00C22F65" w:rsidRPr="00BB77EA" w:rsidRDefault="00C22F65" w:rsidP="001678D6">
            <w:pPr>
              <w:jc w:val="center"/>
              <w:rPr>
                <w:rFonts w:ascii="Arial" w:hAnsi="Arial" w:cs="Arial"/>
              </w:rPr>
            </w:pPr>
            <w:r w:rsidRPr="00BB77EA">
              <w:rPr>
                <w:rFonts w:ascii="Arial" w:hAnsi="Arial" w:cs="Arial"/>
              </w:rPr>
              <w:t>AÑO</w:t>
            </w:r>
          </w:p>
        </w:tc>
        <w:tc>
          <w:tcPr>
            <w:tcW w:w="1093" w:type="dxa"/>
          </w:tcPr>
          <w:p w14:paraId="019D870A" w14:textId="5E0827B3" w:rsidR="00C22F65" w:rsidRPr="00BB77EA" w:rsidRDefault="00C22F65" w:rsidP="00146DFE">
            <w:pPr>
              <w:rPr>
                <w:rFonts w:ascii="Arial" w:hAnsi="Arial" w:cs="Arial"/>
                <w:color w:val="BFBFBF" w:themeColor="background1" w:themeShade="BF"/>
              </w:rPr>
            </w:pPr>
          </w:p>
        </w:tc>
      </w:tr>
      <w:tr w:rsidR="00FA3B0D" w:rsidRPr="00BB77EA" w14:paraId="48A2DB37" w14:textId="77777777" w:rsidTr="00146DFE">
        <w:tc>
          <w:tcPr>
            <w:tcW w:w="4489" w:type="dxa"/>
          </w:tcPr>
          <w:p w14:paraId="54FA6BC9" w14:textId="77777777" w:rsidR="00FA3B0D" w:rsidRPr="00BB77EA" w:rsidRDefault="00FA3B0D" w:rsidP="00FA3B0D">
            <w:pPr>
              <w:jc w:val="both"/>
              <w:rPr>
                <w:rFonts w:ascii="Arial" w:hAnsi="Arial" w:cs="Arial"/>
              </w:rPr>
            </w:pPr>
            <w:r w:rsidRPr="00BB77EA">
              <w:rPr>
                <w:rFonts w:ascii="Arial" w:hAnsi="Arial" w:cs="Arial"/>
              </w:rPr>
              <w:t>SEDE</w:t>
            </w:r>
          </w:p>
        </w:tc>
        <w:tc>
          <w:tcPr>
            <w:tcW w:w="4833" w:type="dxa"/>
            <w:gridSpan w:val="6"/>
          </w:tcPr>
          <w:p w14:paraId="2605D400" w14:textId="77777777" w:rsidR="00FA3B0D" w:rsidRPr="00BB77EA" w:rsidRDefault="00FA3B0D" w:rsidP="001678D6">
            <w:pPr>
              <w:jc w:val="center"/>
              <w:rPr>
                <w:rFonts w:ascii="Arial" w:hAnsi="Arial" w:cs="Arial"/>
              </w:rPr>
            </w:pPr>
          </w:p>
        </w:tc>
      </w:tr>
      <w:tr w:rsidR="00FA3B0D" w:rsidRPr="00BB77EA" w14:paraId="777191B3" w14:textId="77777777" w:rsidTr="00146DFE">
        <w:tc>
          <w:tcPr>
            <w:tcW w:w="4489" w:type="dxa"/>
          </w:tcPr>
          <w:p w14:paraId="2AC0B74E" w14:textId="77777777" w:rsidR="00FA3B0D" w:rsidRPr="00BB77EA" w:rsidRDefault="00FA3B0D" w:rsidP="00FA3B0D">
            <w:pPr>
              <w:jc w:val="both"/>
              <w:rPr>
                <w:rFonts w:ascii="Arial" w:hAnsi="Arial" w:cs="Arial"/>
              </w:rPr>
            </w:pPr>
            <w:r w:rsidRPr="00BB77EA">
              <w:rPr>
                <w:rFonts w:ascii="Arial" w:hAnsi="Arial" w:cs="Arial"/>
              </w:rPr>
              <w:t>DEPENDENCIA</w:t>
            </w:r>
          </w:p>
        </w:tc>
        <w:tc>
          <w:tcPr>
            <w:tcW w:w="4833" w:type="dxa"/>
            <w:gridSpan w:val="6"/>
          </w:tcPr>
          <w:p w14:paraId="3E44FB82" w14:textId="77777777" w:rsidR="00FA3B0D" w:rsidRPr="00BB77EA" w:rsidRDefault="00FA3B0D" w:rsidP="001678D6">
            <w:pPr>
              <w:jc w:val="center"/>
              <w:rPr>
                <w:rFonts w:ascii="Arial" w:hAnsi="Arial" w:cs="Arial"/>
              </w:rPr>
            </w:pPr>
          </w:p>
        </w:tc>
      </w:tr>
      <w:tr w:rsidR="00FA3B0D" w:rsidRPr="00BB77EA" w14:paraId="58D61CD6" w14:textId="77777777" w:rsidTr="00146DFE">
        <w:tc>
          <w:tcPr>
            <w:tcW w:w="4489" w:type="dxa"/>
          </w:tcPr>
          <w:p w14:paraId="5AEF7A4F" w14:textId="77777777" w:rsidR="00FA3B0D" w:rsidRPr="00BB77EA" w:rsidRDefault="00FA3B0D" w:rsidP="00FA3B0D">
            <w:pPr>
              <w:jc w:val="both"/>
              <w:rPr>
                <w:rFonts w:ascii="Arial" w:hAnsi="Arial" w:cs="Arial"/>
              </w:rPr>
            </w:pPr>
            <w:r w:rsidRPr="00BB77EA">
              <w:rPr>
                <w:rFonts w:ascii="Arial" w:hAnsi="Arial" w:cs="Arial"/>
              </w:rPr>
              <w:t>RESPONSABLE</w:t>
            </w:r>
          </w:p>
        </w:tc>
        <w:tc>
          <w:tcPr>
            <w:tcW w:w="4833" w:type="dxa"/>
            <w:gridSpan w:val="6"/>
          </w:tcPr>
          <w:p w14:paraId="30341353" w14:textId="77777777" w:rsidR="00FA3B0D" w:rsidRPr="00BB77EA" w:rsidRDefault="00FA3B0D" w:rsidP="001678D6">
            <w:pPr>
              <w:jc w:val="center"/>
              <w:rPr>
                <w:rFonts w:ascii="Arial" w:hAnsi="Arial" w:cs="Arial"/>
              </w:rPr>
            </w:pPr>
          </w:p>
        </w:tc>
      </w:tr>
      <w:tr w:rsidR="00B8500E" w:rsidRPr="00BB77EA" w14:paraId="3ACC5A04" w14:textId="77777777" w:rsidTr="00146DFE">
        <w:tc>
          <w:tcPr>
            <w:tcW w:w="4489" w:type="dxa"/>
          </w:tcPr>
          <w:p w14:paraId="291D14BC" w14:textId="77777777" w:rsidR="00B8500E" w:rsidRPr="00BB77EA" w:rsidRDefault="00B8500E" w:rsidP="00FA3B0D">
            <w:pPr>
              <w:jc w:val="both"/>
              <w:rPr>
                <w:rFonts w:ascii="Arial" w:hAnsi="Arial" w:cs="Arial"/>
              </w:rPr>
            </w:pPr>
            <w:r w:rsidRPr="00BB77EA">
              <w:rPr>
                <w:rFonts w:ascii="Arial" w:hAnsi="Arial" w:cs="Arial"/>
              </w:rPr>
              <w:t>MAC</w:t>
            </w:r>
          </w:p>
        </w:tc>
        <w:tc>
          <w:tcPr>
            <w:tcW w:w="4833" w:type="dxa"/>
            <w:gridSpan w:val="6"/>
          </w:tcPr>
          <w:p w14:paraId="5BB145B7" w14:textId="77777777" w:rsidR="00B8500E" w:rsidRPr="00BB77EA" w:rsidRDefault="00B8500E" w:rsidP="001678D6">
            <w:pPr>
              <w:jc w:val="center"/>
              <w:rPr>
                <w:rFonts w:ascii="Arial" w:hAnsi="Arial" w:cs="Arial"/>
              </w:rPr>
            </w:pPr>
          </w:p>
        </w:tc>
      </w:tr>
      <w:tr w:rsidR="00B8500E" w:rsidRPr="00BB77EA" w14:paraId="67B44780" w14:textId="77777777" w:rsidTr="00146DFE">
        <w:tc>
          <w:tcPr>
            <w:tcW w:w="4489" w:type="dxa"/>
          </w:tcPr>
          <w:p w14:paraId="4CA631CE" w14:textId="77777777" w:rsidR="00B8500E" w:rsidRPr="00BB77EA" w:rsidRDefault="00B8500E" w:rsidP="00FA3B0D">
            <w:pPr>
              <w:jc w:val="both"/>
              <w:rPr>
                <w:rFonts w:ascii="Arial" w:hAnsi="Arial" w:cs="Arial"/>
              </w:rPr>
            </w:pPr>
            <w:r w:rsidRPr="00BB77EA">
              <w:rPr>
                <w:rFonts w:ascii="Arial" w:hAnsi="Arial" w:cs="Arial"/>
              </w:rPr>
              <w:t>DIRECCIÓN IP</w:t>
            </w:r>
          </w:p>
        </w:tc>
        <w:tc>
          <w:tcPr>
            <w:tcW w:w="4833" w:type="dxa"/>
            <w:gridSpan w:val="6"/>
          </w:tcPr>
          <w:p w14:paraId="1ED18A53" w14:textId="77777777" w:rsidR="00B8500E" w:rsidRPr="00BB77EA" w:rsidRDefault="00B8500E" w:rsidP="001678D6">
            <w:pPr>
              <w:jc w:val="center"/>
              <w:rPr>
                <w:rFonts w:ascii="Arial" w:hAnsi="Arial" w:cs="Arial"/>
              </w:rPr>
            </w:pPr>
          </w:p>
        </w:tc>
      </w:tr>
      <w:tr w:rsidR="00146DFE" w:rsidRPr="00BB77EA" w14:paraId="082A9442" w14:textId="77777777" w:rsidTr="00146DFE">
        <w:tc>
          <w:tcPr>
            <w:tcW w:w="4489" w:type="dxa"/>
          </w:tcPr>
          <w:p w14:paraId="6E8AF864" w14:textId="5FFA9D74" w:rsidR="00146DFE" w:rsidRPr="00BB77EA" w:rsidRDefault="00146DFE" w:rsidP="00FA3B0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EQUIPO</w:t>
            </w:r>
          </w:p>
        </w:tc>
        <w:tc>
          <w:tcPr>
            <w:tcW w:w="4833" w:type="dxa"/>
            <w:gridSpan w:val="6"/>
          </w:tcPr>
          <w:p w14:paraId="64681640" w14:textId="77777777" w:rsidR="00146DFE" w:rsidRPr="00BB77EA" w:rsidRDefault="00146DFE" w:rsidP="001678D6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0A27DFEE" w14:textId="77777777" w:rsidR="001678D6" w:rsidRDefault="001678D6" w:rsidP="001678D6">
      <w:pPr>
        <w:spacing w:after="0" w:line="240" w:lineRule="auto"/>
        <w:rPr>
          <w:rFonts w:ascii="Arial" w:hAnsi="Arial" w:cs="Arial"/>
        </w:rPr>
      </w:pPr>
    </w:p>
    <w:p w14:paraId="36C66C8D" w14:textId="77777777" w:rsidR="00BB77EA" w:rsidRPr="00BB77EA" w:rsidRDefault="00BB77EA" w:rsidP="001678D6">
      <w:pPr>
        <w:spacing w:after="0" w:line="240" w:lineRule="auto"/>
        <w:rPr>
          <w:rFonts w:ascii="Arial" w:hAnsi="Arial" w:cs="Arial"/>
        </w:rPr>
      </w:pPr>
    </w:p>
    <w:tbl>
      <w:tblPr>
        <w:tblStyle w:val="Tablaconcuadrcula"/>
        <w:tblW w:w="9322" w:type="dxa"/>
        <w:tblLook w:val="04A0" w:firstRow="1" w:lastRow="0" w:firstColumn="1" w:lastColumn="0" w:noHBand="0" w:noVBand="1"/>
      </w:tblPr>
      <w:tblGrid>
        <w:gridCol w:w="852"/>
        <w:gridCol w:w="8470"/>
      </w:tblGrid>
      <w:tr w:rsidR="002303F8" w:rsidRPr="00BB77EA" w14:paraId="42AC68D4" w14:textId="77777777" w:rsidTr="003766D2">
        <w:trPr>
          <w:trHeight w:val="282"/>
        </w:trPr>
        <w:tc>
          <w:tcPr>
            <w:tcW w:w="9322" w:type="dxa"/>
            <w:gridSpan w:val="2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14:paraId="08CD2FB8" w14:textId="3CDADD42" w:rsidR="00AE02A1" w:rsidRPr="00BB77EA" w:rsidRDefault="002303F8" w:rsidP="00146DFE">
            <w:pPr>
              <w:jc w:val="center"/>
              <w:rPr>
                <w:rFonts w:ascii="Arial" w:hAnsi="Arial" w:cs="Arial"/>
                <w:b/>
              </w:rPr>
            </w:pPr>
            <w:r w:rsidRPr="00BB77EA">
              <w:rPr>
                <w:rFonts w:ascii="Arial" w:hAnsi="Arial" w:cs="Arial"/>
                <w:b/>
              </w:rPr>
              <w:t>PROCEDIMIENTO PREVENTIVO</w:t>
            </w:r>
          </w:p>
        </w:tc>
      </w:tr>
      <w:tr w:rsidR="002303F8" w:rsidRPr="00BB77EA" w14:paraId="6A9DE42C" w14:textId="77777777" w:rsidTr="003766D2">
        <w:tc>
          <w:tcPr>
            <w:tcW w:w="852" w:type="dxa"/>
            <w:tcBorders>
              <w:bottom w:val="single" w:sz="4" w:space="0" w:color="000000" w:themeColor="text1"/>
            </w:tcBorders>
            <w:shd w:val="clear" w:color="auto" w:fill="A6A6A6" w:themeFill="background1" w:themeFillShade="A6"/>
          </w:tcPr>
          <w:p w14:paraId="6B3E75B0" w14:textId="77777777" w:rsidR="002303F8" w:rsidRPr="00BB77EA" w:rsidRDefault="002303F8">
            <w:pPr>
              <w:rPr>
                <w:rFonts w:ascii="Arial" w:hAnsi="Arial" w:cs="Arial"/>
                <w:b/>
              </w:rPr>
            </w:pPr>
            <w:r w:rsidRPr="00BB77EA">
              <w:rPr>
                <w:rFonts w:ascii="Arial" w:hAnsi="Arial" w:cs="Arial"/>
                <w:b/>
              </w:rPr>
              <w:t>CONS</w:t>
            </w:r>
          </w:p>
        </w:tc>
        <w:tc>
          <w:tcPr>
            <w:tcW w:w="8470" w:type="dxa"/>
            <w:tcBorders>
              <w:bottom w:val="single" w:sz="4" w:space="0" w:color="000000" w:themeColor="text1"/>
            </w:tcBorders>
            <w:shd w:val="clear" w:color="auto" w:fill="A6A6A6" w:themeFill="background1" w:themeFillShade="A6"/>
          </w:tcPr>
          <w:p w14:paraId="5635D79F" w14:textId="77777777" w:rsidR="002303F8" w:rsidRPr="00BB77EA" w:rsidRDefault="002303F8" w:rsidP="002303F8">
            <w:pPr>
              <w:jc w:val="center"/>
              <w:rPr>
                <w:rFonts w:ascii="Arial" w:hAnsi="Arial" w:cs="Arial"/>
                <w:b/>
              </w:rPr>
            </w:pPr>
            <w:r w:rsidRPr="00BB77EA">
              <w:rPr>
                <w:rFonts w:ascii="Arial" w:hAnsi="Arial" w:cs="Arial"/>
                <w:b/>
              </w:rPr>
              <w:t>ACTIVIDAD</w:t>
            </w:r>
          </w:p>
        </w:tc>
      </w:tr>
      <w:tr w:rsidR="002303F8" w:rsidRPr="00BB77EA" w14:paraId="7C9BC139" w14:textId="77777777" w:rsidTr="003766D2">
        <w:tc>
          <w:tcPr>
            <w:tcW w:w="852" w:type="dxa"/>
            <w:shd w:val="clear" w:color="auto" w:fill="FFFFFF" w:themeFill="background1"/>
          </w:tcPr>
          <w:p w14:paraId="46475E06" w14:textId="77777777" w:rsidR="002303F8" w:rsidRPr="00BB77EA" w:rsidRDefault="002303F8">
            <w:pPr>
              <w:rPr>
                <w:rFonts w:ascii="Arial" w:hAnsi="Arial" w:cs="Arial"/>
                <w:b/>
              </w:rPr>
            </w:pPr>
          </w:p>
        </w:tc>
        <w:tc>
          <w:tcPr>
            <w:tcW w:w="8470" w:type="dxa"/>
            <w:shd w:val="clear" w:color="auto" w:fill="FFFFFF" w:themeFill="background1"/>
          </w:tcPr>
          <w:p w14:paraId="3AEEF78D" w14:textId="77777777" w:rsidR="002303F8" w:rsidRPr="00BB77EA" w:rsidRDefault="002303F8" w:rsidP="002303F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AE02A1" w:rsidRPr="00BB77EA" w14:paraId="2611D813" w14:textId="77777777" w:rsidTr="003766D2">
        <w:tc>
          <w:tcPr>
            <w:tcW w:w="852" w:type="dxa"/>
            <w:shd w:val="clear" w:color="auto" w:fill="FFFFFF" w:themeFill="background1"/>
          </w:tcPr>
          <w:p w14:paraId="7E50A236" w14:textId="77777777" w:rsidR="00AE02A1" w:rsidRPr="00BB77EA" w:rsidRDefault="00AE02A1">
            <w:pPr>
              <w:rPr>
                <w:rFonts w:ascii="Arial" w:hAnsi="Arial" w:cs="Arial"/>
                <w:b/>
              </w:rPr>
            </w:pPr>
          </w:p>
        </w:tc>
        <w:tc>
          <w:tcPr>
            <w:tcW w:w="8470" w:type="dxa"/>
            <w:shd w:val="clear" w:color="auto" w:fill="FFFFFF" w:themeFill="background1"/>
          </w:tcPr>
          <w:p w14:paraId="766BF138" w14:textId="77777777" w:rsidR="00AE02A1" w:rsidRPr="00BB77EA" w:rsidRDefault="00AE02A1" w:rsidP="002303F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AE02A1" w:rsidRPr="00BB77EA" w14:paraId="4C8C3849" w14:textId="77777777" w:rsidTr="003766D2">
        <w:tc>
          <w:tcPr>
            <w:tcW w:w="852" w:type="dxa"/>
            <w:shd w:val="clear" w:color="auto" w:fill="FFFFFF" w:themeFill="background1"/>
          </w:tcPr>
          <w:p w14:paraId="159B0594" w14:textId="77777777" w:rsidR="00AE02A1" w:rsidRPr="00BB77EA" w:rsidRDefault="00AE02A1">
            <w:pPr>
              <w:rPr>
                <w:rFonts w:ascii="Arial" w:hAnsi="Arial" w:cs="Arial"/>
                <w:b/>
              </w:rPr>
            </w:pPr>
          </w:p>
        </w:tc>
        <w:tc>
          <w:tcPr>
            <w:tcW w:w="8470" w:type="dxa"/>
            <w:shd w:val="clear" w:color="auto" w:fill="FFFFFF" w:themeFill="background1"/>
          </w:tcPr>
          <w:p w14:paraId="7731CCD6" w14:textId="77777777" w:rsidR="00AE02A1" w:rsidRPr="00BB77EA" w:rsidRDefault="00AE02A1" w:rsidP="002303F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AE02A1" w:rsidRPr="00BB77EA" w14:paraId="44AED733" w14:textId="77777777" w:rsidTr="003766D2">
        <w:tc>
          <w:tcPr>
            <w:tcW w:w="852" w:type="dxa"/>
            <w:shd w:val="clear" w:color="auto" w:fill="FFFFFF" w:themeFill="background1"/>
          </w:tcPr>
          <w:p w14:paraId="3A581CD1" w14:textId="77777777" w:rsidR="00AE02A1" w:rsidRPr="00BB77EA" w:rsidRDefault="00AE02A1">
            <w:pPr>
              <w:rPr>
                <w:rFonts w:ascii="Arial" w:hAnsi="Arial" w:cs="Arial"/>
                <w:b/>
              </w:rPr>
            </w:pPr>
          </w:p>
        </w:tc>
        <w:tc>
          <w:tcPr>
            <w:tcW w:w="8470" w:type="dxa"/>
            <w:shd w:val="clear" w:color="auto" w:fill="FFFFFF" w:themeFill="background1"/>
          </w:tcPr>
          <w:p w14:paraId="61563EAA" w14:textId="77777777" w:rsidR="00AE02A1" w:rsidRPr="00BB77EA" w:rsidRDefault="00AE02A1" w:rsidP="002303F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AE02A1" w:rsidRPr="00BB77EA" w14:paraId="6327FD1A" w14:textId="77777777" w:rsidTr="003766D2">
        <w:tc>
          <w:tcPr>
            <w:tcW w:w="852" w:type="dxa"/>
            <w:shd w:val="clear" w:color="auto" w:fill="FFFFFF" w:themeFill="background1"/>
          </w:tcPr>
          <w:p w14:paraId="02829865" w14:textId="77777777" w:rsidR="00AE02A1" w:rsidRPr="00BB77EA" w:rsidRDefault="00AE02A1">
            <w:pPr>
              <w:rPr>
                <w:rFonts w:ascii="Arial" w:hAnsi="Arial" w:cs="Arial"/>
                <w:b/>
              </w:rPr>
            </w:pPr>
          </w:p>
        </w:tc>
        <w:tc>
          <w:tcPr>
            <w:tcW w:w="8470" w:type="dxa"/>
            <w:shd w:val="clear" w:color="auto" w:fill="FFFFFF" w:themeFill="background1"/>
          </w:tcPr>
          <w:p w14:paraId="671D1E80" w14:textId="77777777" w:rsidR="00AE02A1" w:rsidRPr="00BB77EA" w:rsidRDefault="00AE02A1" w:rsidP="002303F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AE02A1" w:rsidRPr="00BB77EA" w14:paraId="46088FAE" w14:textId="77777777" w:rsidTr="003766D2">
        <w:tc>
          <w:tcPr>
            <w:tcW w:w="852" w:type="dxa"/>
            <w:shd w:val="clear" w:color="auto" w:fill="FFFFFF" w:themeFill="background1"/>
          </w:tcPr>
          <w:p w14:paraId="1025AECE" w14:textId="77777777" w:rsidR="00AE02A1" w:rsidRPr="00BB77EA" w:rsidRDefault="00AE02A1">
            <w:pPr>
              <w:rPr>
                <w:rFonts w:ascii="Arial" w:hAnsi="Arial" w:cs="Arial"/>
                <w:b/>
              </w:rPr>
            </w:pPr>
          </w:p>
        </w:tc>
        <w:tc>
          <w:tcPr>
            <w:tcW w:w="8470" w:type="dxa"/>
            <w:shd w:val="clear" w:color="auto" w:fill="FFFFFF" w:themeFill="background1"/>
          </w:tcPr>
          <w:p w14:paraId="10AFDEF1" w14:textId="77777777" w:rsidR="00AE02A1" w:rsidRPr="00BB77EA" w:rsidRDefault="00AE02A1" w:rsidP="002303F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AE02A1" w:rsidRPr="00BB77EA" w14:paraId="7D2D1972" w14:textId="77777777" w:rsidTr="003766D2">
        <w:tc>
          <w:tcPr>
            <w:tcW w:w="852" w:type="dxa"/>
            <w:shd w:val="clear" w:color="auto" w:fill="FFFFFF" w:themeFill="background1"/>
          </w:tcPr>
          <w:p w14:paraId="517CCEAA" w14:textId="77777777" w:rsidR="00AE02A1" w:rsidRPr="00BB77EA" w:rsidRDefault="00AE02A1">
            <w:pPr>
              <w:rPr>
                <w:rFonts w:ascii="Arial" w:hAnsi="Arial" w:cs="Arial"/>
                <w:b/>
              </w:rPr>
            </w:pPr>
          </w:p>
        </w:tc>
        <w:tc>
          <w:tcPr>
            <w:tcW w:w="8470" w:type="dxa"/>
            <w:shd w:val="clear" w:color="auto" w:fill="FFFFFF" w:themeFill="background1"/>
          </w:tcPr>
          <w:p w14:paraId="3C114266" w14:textId="77777777" w:rsidR="00AE02A1" w:rsidRPr="00BB77EA" w:rsidRDefault="00AE02A1" w:rsidP="002303F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2303F8" w:rsidRPr="00BB77EA" w14:paraId="4F0255AE" w14:textId="77777777" w:rsidTr="003766D2">
        <w:tc>
          <w:tcPr>
            <w:tcW w:w="9322" w:type="dxa"/>
            <w:gridSpan w:val="2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14:paraId="7BAA4ABE" w14:textId="3366FAD4" w:rsidR="00AE02A1" w:rsidRPr="00BB77EA" w:rsidRDefault="002303F8" w:rsidP="00146DFE">
            <w:pPr>
              <w:jc w:val="center"/>
              <w:rPr>
                <w:rFonts w:ascii="Arial" w:hAnsi="Arial" w:cs="Arial"/>
                <w:b/>
              </w:rPr>
            </w:pPr>
            <w:r w:rsidRPr="00BB77EA">
              <w:rPr>
                <w:rFonts w:ascii="Arial" w:hAnsi="Arial" w:cs="Arial"/>
                <w:b/>
              </w:rPr>
              <w:t xml:space="preserve">PROCEDIMIENTO </w:t>
            </w:r>
            <w:r w:rsidR="00AE02A1" w:rsidRPr="00BB77EA">
              <w:rPr>
                <w:rFonts w:ascii="Arial" w:hAnsi="Arial" w:cs="Arial"/>
                <w:b/>
              </w:rPr>
              <w:t>CORRECTIVO</w:t>
            </w:r>
          </w:p>
        </w:tc>
      </w:tr>
      <w:tr w:rsidR="002303F8" w:rsidRPr="00BB77EA" w14:paraId="1B838E9F" w14:textId="77777777" w:rsidTr="003766D2">
        <w:tc>
          <w:tcPr>
            <w:tcW w:w="852" w:type="dxa"/>
            <w:tcBorders>
              <w:bottom w:val="single" w:sz="4" w:space="0" w:color="000000" w:themeColor="text1"/>
            </w:tcBorders>
            <w:shd w:val="clear" w:color="auto" w:fill="A6A6A6" w:themeFill="background1" w:themeFillShade="A6"/>
          </w:tcPr>
          <w:p w14:paraId="279DDB64" w14:textId="77777777" w:rsidR="002303F8" w:rsidRPr="00BB77EA" w:rsidRDefault="002303F8" w:rsidP="002303F8">
            <w:pPr>
              <w:rPr>
                <w:rFonts w:ascii="Arial" w:hAnsi="Arial" w:cs="Arial"/>
                <w:b/>
              </w:rPr>
            </w:pPr>
            <w:r w:rsidRPr="00BB77EA">
              <w:rPr>
                <w:rFonts w:ascii="Arial" w:hAnsi="Arial" w:cs="Arial"/>
                <w:b/>
              </w:rPr>
              <w:t>CONS</w:t>
            </w:r>
          </w:p>
        </w:tc>
        <w:tc>
          <w:tcPr>
            <w:tcW w:w="8470" w:type="dxa"/>
            <w:tcBorders>
              <w:bottom w:val="single" w:sz="4" w:space="0" w:color="000000" w:themeColor="text1"/>
            </w:tcBorders>
            <w:shd w:val="clear" w:color="auto" w:fill="A6A6A6" w:themeFill="background1" w:themeFillShade="A6"/>
          </w:tcPr>
          <w:p w14:paraId="6DF6435F" w14:textId="77777777" w:rsidR="002303F8" w:rsidRPr="00BB77EA" w:rsidRDefault="002303F8" w:rsidP="002303F8">
            <w:pPr>
              <w:jc w:val="center"/>
              <w:rPr>
                <w:rFonts w:ascii="Arial" w:hAnsi="Arial" w:cs="Arial"/>
                <w:b/>
              </w:rPr>
            </w:pPr>
            <w:r w:rsidRPr="00BB77EA">
              <w:rPr>
                <w:rFonts w:ascii="Arial" w:hAnsi="Arial" w:cs="Arial"/>
                <w:b/>
              </w:rPr>
              <w:t>ACTIVIDAD</w:t>
            </w:r>
          </w:p>
        </w:tc>
      </w:tr>
      <w:tr w:rsidR="002303F8" w:rsidRPr="00BB77EA" w14:paraId="0CFC3248" w14:textId="77777777" w:rsidTr="003766D2">
        <w:tc>
          <w:tcPr>
            <w:tcW w:w="852" w:type="dxa"/>
            <w:shd w:val="clear" w:color="auto" w:fill="FFFFFF" w:themeFill="background1"/>
          </w:tcPr>
          <w:p w14:paraId="21032E06" w14:textId="77777777" w:rsidR="002303F8" w:rsidRPr="00BB77EA" w:rsidRDefault="002303F8" w:rsidP="002303F8">
            <w:pPr>
              <w:rPr>
                <w:rFonts w:ascii="Arial" w:hAnsi="Arial" w:cs="Arial"/>
                <w:b/>
              </w:rPr>
            </w:pPr>
          </w:p>
        </w:tc>
        <w:tc>
          <w:tcPr>
            <w:tcW w:w="8470" w:type="dxa"/>
            <w:shd w:val="clear" w:color="auto" w:fill="FFFFFF" w:themeFill="background1"/>
          </w:tcPr>
          <w:p w14:paraId="120961DE" w14:textId="77777777" w:rsidR="002303F8" w:rsidRPr="00BB77EA" w:rsidRDefault="002303F8" w:rsidP="002303F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AE02A1" w:rsidRPr="00BB77EA" w14:paraId="6CA75D85" w14:textId="77777777" w:rsidTr="003766D2">
        <w:tc>
          <w:tcPr>
            <w:tcW w:w="852" w:type="dxa"/>
            <w:shd w:val="clear" w:color="auto" w:fill="FFFFFF" w:themeFill="background1"/>
          </w:tcPr>
          <w:p w14:paraId="4221A336" w14:textId="77777777" w:rsidR="00AE02A1" w:rsidRPr="00BB77EA" w:rsidRDefault="00AE02A1" w:rsidP="002303F8">
            <w:pPr>
              <w:rPr>
                <w:rFonts w:ascii="Arial" w:hAnsi="Arial" w:cs="Arial"/>
                <w:b/>
              </w:rPr>
            </w:pPr>
          </w:p>
        </w:tc>
        <w:tc>
          <w:tcPr>
            <w:tcW w:w="8470" w:type="dxa"/>
            <w:shd w:val="clear" w:color="auto" w:fill="FFFFFF" w:themeFill="background1"/>
          </w:tcPr>
          <w:p w14:paraId="1F7F2B28" w14:textId="77777777" w:rsidR="00AE02A1" w:rsidRPr="00BB77EA" w:rsidRDefault="00AE02A1" w:rsidP="002303F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AE02A1" w:rsidRPr="00BB77EA" w14:paraId="302C9273" w14:textId="77777777" w:rsidTr="003766D2">
        <w:tc>
          <w:tcPr>
            <w:tcW w:w="852" w:type="dxa"/>
            <w:shd w:val="clear" w:color="auto" w:fill="FFFFFF" w:themeFill="background1"/>
          </w:tcPr>
          <w:p w14:paraId="6BBB95CC" w14:textId="77777777" w:rsidR="00AE02A1" w:rsidRPr="00BB77EA" w:rsidRDefault="00AE02A1" w:rsidP="002303F8">
            <w:pPr>
              <w:rPr>
                <w:rFonts w:ascii="Arial" w:hAnsi="Arial" w:cs="Arial"/>
                <w:b/>
              </w:rPr>
            </w:pPr>
          </w:p>
        </w:tc>
        <w:tc>
          <w:tcPr>
            <w:tcW w:w="8470" w:type="dxa"/>
            <w:shd w:val="clear" w:color="auto" w:fill="FFFFFF" w:themeFill="background1"/>
          </w:tcPr>
          <w:p w14:paraId="166EB543" w14:textId="77777777" w:rsidR="00AE02A1" w:rsidRPr="00BB77EA" w:rsidRDefault="00AE02A1" w:rsidP="002303F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AE02A1" w:rsidRPr="00BB77EA" w14:paraId="3C7C12CF" w14:textId="77777777" w:rsidTr="003766D2">
        <w:tc>
          <w:tcPr>
            <w:tcW w:w="852" w:type="dxa"/>
            <w:shd w:val="clear" w:color="auto" w:fill="FFFFFF" w:themeFill="background1"/>
          </w:tcPr>
          <w:p w14:paraId="38FB07B7" w14:textId="77777777" w:rsidR="00AE02A1" w:rsidRPr="00BB77EA" w:rsidRDefault="00AE02A1" w:rsidP="002303F8">
            <w:pPr>
              <w:rPr>
                <w:rFonts w:ascii="Arial" w:hAnsi="Arial" w:cs="Arial"/>
                <w:b/>
              </w:rPr>
            </w:pPr>
          </w:p>
        </w:tc>
        <w:tc>
          <w:tcPr>
            <w:tcW w:w="8470" w:type="dxa"/>
            <w:shd w:val="clear" w:color="auto" w:fill="FFFFFF" w:themeFill="background1"/>
          </w:tcPr>
          <w:p w14:paraId="1163CB54" w14:textId="77777777" w:rsidR="00AE02A1" w:rsidRPr="00BB77EA" w:rsidRDefault="00AE02A1" w:rsidP="002303F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AE02A1" w:rsidRPr="00BB77EA" w14:paraId="6D06E31F" w14:textId="77777777" w:rsidTr="003766D2">
        <w:tc>
          <w:tcPr>
            <w:tcW w:w="852" w:type="dxa"/>
            <w:shd w:val="clear" w:color="auto" w:fill="FFFFFF" w:themeFill="background1"/>
          </w:tcPr>
          <w:p w14:paraId="7EEA5900" w14:textId="77777777" w:rsidR="00AE02A1" w:rsidRPr="00BB77EA" w:rsidRDefault="00AE02A1" w:rsidP="002303F8">
            <w:pPr>
              <w:rPr>
                <w:rFonts w:ascii="Arial" w:hAnsi="Arial" w:cs="Arial"/>
                <w:b/>
              </w:rPr>
            </w:pPr>
          </w:p>
        </w:tc>
        <w:tc>
          <w:tcPr>
            <w:tcW w:w="8470" w:type="dxa"/>
            <w:shd w:val="clear" w:color="auto" w:fill="FFFFFF" w:themeFill="background1"/>
          </w:tcPr>
          <w:p w14:paraId="7F6551FA" w14:textId="77777777" w:rsidR="00AE02A1" w:rsidRPr="00BB77EA" w:rsidRDefault="00AE02A1" w:rsidP="002303F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AE02A1" w:rsidRPr="00BB77EA" w14:paraId="591BE70B" w14:textId="77777777" w:rsidTr="003766D2">
        <w:tc>
          <w:tcPr>
            <w:tcW w:w="852" w:type="dxa"/>
            <w:shd w:val="clear" w:color="auto" w:fill="FFFFFF" w:themeFill="background1"/>
          </w:tcPr>
          <w:p w14:paraId="3C440D7B" w14:textId="77777777" w:rsidR="00AE02A1" w:rsidRPr="00BB77EA" w:rsidRDefault="00AE02A1" w:rsidP="002303F8">
            <w:pPr>
              <w:rPr>
                <w:rFonts w:ascii="Arial" w:hAnsi="Arial" w:cs="Arial"/>
                <w:b/>
              </w:rPr>
            </w:pPr>
          </w:p>
        </w:tc>
        <w:tc>
          <w:tcPr>
            <w:tcW w:w="8470" w:type="dxa"/>
            <w:shd w:val="clear" w:color="auto" w:fill="FFFFFF" w:themeFill="background1"/>
          </w:tcPr>
          <w:p w14:paraId="19C5ECD8" w14:textId="77777777" w:rsidR="00AE02A1" w:rsidRPr="00BB77EA" w:rsidRDefault="00AE02A1" w:rsidP="002303F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AE02A1" w:rsidRPr="00BB77EA" w14:paraId="33F04541" w14:textId="77777777" w:rsidTr="003766D2">
        <w:tc>
          <w:tcPr>
            <w:tcW w:w="852" w:type="dxa"/>
            <w:shd w:val="clear" w:color="auto" w:fill="FFFFFF" w:themeFill="background1"/>
          </w:tcPr>
          <w:p w14:paraId="1E7B8344" w14:textId="77777777" w:rsidR="00AE02A1" w:rsidRPr="00BB77EA" w:rsidRDefault="00AE02A1" w:rsidP="002303F8">
            <w:pPr>
              <w:rPr>
                <w:rFonts w:ascii="Arial" w:hAnsi="Arial" w:cs="Arial"/>
                <w:b/>
              </w:rPr>
            </w:pPr>
          </w:p>
        </w:tc>
        <w:tc>
          <w:tcPr>
            <w:tcW w:w="8470" w:type="dxa"/>
            <w:shd w:val="clear" w:color="auto" w:fill="FFFFFF" w:themeFill="background1"/>
          </w:tcPr>
          <w:p w14:paraId="03677B42" w14:textId="77777777" w:rsidR="00AE02A1" w:rsidRPr="00BB77EA" w:rsidRDefault="00AE02A1" w:rsidP="002303F8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239DA3E2" w14:textId="77777777" w:rsidR="001678D6" w:rsidRDefault="001678D6" w:rsidP="001678D6">
      <w:pPr>
        <w:spacing w:after="0" w:line="240" w:lineRule="auto"/>
        <w:rPr>
          <w:rFonts w:ascii="Arial" w:hAnsi="Arial" w:cs="Arial"/>
        </w:rPr>
      </w:pPr>
    </w:p>
    <w:tbl>
      <w:tblPr>
        <w:tblStyle w:val="Tablaconcuadrcula"/>
        <w:tblW w:w="9322" w:type="dxa"/>
        <w:tblLook w:val="04A0" w:firstRow="1" w:lastRow="0" w:firstColumn="1" w:lastColumn="0" w:noHBand="0" w:noVBand="1"/>
      </w:tblPr>
      <w:tblGrid>
        <w:gridCol w:w="4489"/>
        <w:gridCol w:w="4833"/>
      </w:tblGrid>
      <w:tr w:rsidR="00E9647B" w:rsidRPr="00BB77EA" w14:paraId="32490980" w14:textId="77777777" w:rsidTr="003766D2">
        <w:tc>
          <w:tcPr>
            <w:tcW w:w="9322" w:type="dxa"/>
            <w:gridSpan w:val="2"/>
            <w:shd w:val="clear" w:color="auto" w:fill="A6A6A6" w:themeFill="background1" w:themeFillShade="A6"/>
          </w:tcPr>
          <w:p w14:paraId="5DC0389F" w14:textId="77777777" w:rsidR="00E9647B" w:rsidRPr="00BB77EA" w:rsidRDefault="00AE02A1" w:rsidP="00AE02A1">
            <w:pPr>
              <w:jc w:val="center"/>
              <w:rPr>
                <w:rFonts w:ascii="Arial" w:hAnsi="Arial" w:cs="Arial"/>
                <w:b/>
              </w:rPr>
            </w:pPr>
            <w:r w:rsidRPr="00BB77EA">
              <w:rPr>
                <w:rFonts w:ascii="Arial" w:hAnsi="Arial" w:cs="Arial"/>
                <w:b/>
              </w:rPr>
              <w:t>OBSERVACIONES</w:t>
            </w:r>
          </w:p>
        </w:tc>
      </w:tr>
      <w:tr w:rsidR="00E9647B" w:rsidRPr="00BB77EA" w14:paraId="5080271A" w14:textId="77777777" w:rsidTr="003766D2">
        <w:tc>
          <w:tcPr>
            <w:tcW w:w="9322" w:type="dxa"/>
            <w:gridSpan w:val="2"/>
          </w:tcPr>
          <w:p w14:paraId="36FE2FE5" w14:textId="77777777" w:rsidR="00E9647B" w:rsidRPr="00BB77EA" w:rsidRDefault="00E9647B" w:rsidP="00D83C93">
            <w:pPr>
              <w:rPr>
                <w:rFonts w:ascii="Arial" w:hAnsi="Arial" w:cs="Arial"/>
              </w:rPr>
            </w:pPr>
          </w:p>
        </w:tc>
      </w:tr>
      <w:tr w:rsidR="00E9647B" w:rsidRPr="00BB77EA" w14:paraId="581E969C" w14:textId="77777777" w:rsidTr="003766D2">
        <w:tc>
          <w:tcPr>
            <w:tcW w:w="9322" w:type="dxa"/>
            <w:gridSpan w:val="2"/>
          </w:tcPr>
          <w:p w14:paraId="5F68F226" w14:textId="77777777" w:rsidR="00E9647B" w:rsidRPr="00BB77EA" w:rsidRDefault="00E9647B" w:rsidP="00D83C93">
            <w:pPr>
              <w:rPr>
                <w:rFonts w:ascii="Arial" w:hAnsi="Arial" w:cs="Arial"/>
              </w:rPr>
            </w:pPr>
          </w:p>
        </w:tc>
      </w:tr>
      <w:tr w:rsidR="00E9647B" w:rsidRPr="00BB77EA" w14:paraId="0ABABC52" w14:textId="77777777" w:rsidTr="003766D2">
        <w:tc>
          <w:tcPr>
            <w:tcW w:w="9322" w:type="dxa"/>
            <w:gridSpan w:val="2"/>
          </w:tcPr>
          <w:p w14:paraId="2884D3B6" w14:textId="77777777" w:rsidR="00E9647B" w:rsidRPr="00BB77EA" w:rsidRDefault="00E9647B" w:rsidP="00D83C93">
            <w:pPr>
              <w:rPr>
                <w:rFonts w:ascii="Arial" w:hAnsi="Arial" w:cs="Arial"/>
              </w:rPr>
            </w:pPr>
          </w:p>
        </w:tc>
      </w:tr>
      <w:tr w:rsidR="00E9647B" w:rsidRPr="00BB77EA" w14:paraId="3619E7C4" w14:textId="77777777" w:rsidTr="003766D2">
        <w:tc>
          <w:tcPr>
            <w:tcW w:w="9322" w:type="dxa"/>
            <w:gridSpan w:val="2"/>
          </w:tcPr>
          <w:p w14:paraId="38D7490A" w14:textId="77777777" w:rsidR="00E9647B" w:rsidRPr="00BB77EA" w:rsidRDefault="00E9647B" w:rsidP="00D83C93">
            <w:pPr>
              <w:rPr>
                <w:rFonts w:ascii="Arial" w:hAnsi="Arial" w:cs="Arial"/>
              </w:rPr>
            </w:pPr>
          </w:p>
        </w:tc>
        <w:bookmarkStart w:id="0" w:name="_GoBack"/>
        <w:bookmarkEnd w:id="0"/>
      </w:tr>
      <w:tr w:rsidR="00E9647B" w:rsidRPr="00BB77EA" w14:paraId="2CC5D952" w14:textId="77777777" w:rsidTr="003766D2">
        <w:tc>
          <w:tcPr>
            <w:tcW w:w="9322" w:type="dxa"/>
            <w:gridSpan w:val="2"/>
          </w:tcPr>
          <w:p w14:paraId="1ADD0998" w14:textId="77777777" w:rsidR="00E9647B" w:rsidRPr="00BB77EA" w:rsidRDefault="00E9647B" w:rsidP="00D83C93">
            <w:pPr>
              <w:rPr>
                <w:rFonts w:ascii="Arial" w:hAnsi="Arial" w:cs="Arial"/>
              </w:rPr>
            </w:pPr>
          </w:p>
        </w:tc>
      </w:tr>
      <w:tr w:rsidR="00BB77EA" w:rsidRPr="00BB77EA" w14:paraId="4D7DF03D" w14:textId="77777777" w:rsidTr="003766D2">
        <w:tc>
          <w:tcPr>
            <w:tcW w:w="9322" w:type="dxa"/>
            <w:gridSpan w:val="2"/>
          </w:tcPr>
          <w:p w14:paraId="3D2EF51B" w14:textId="77777777" w:rsidR="00BB77EA" w:rsidRPr="00BB77EA" w:rsidRDefault="00BB77EA" w:rsidP="00D83C93">
            <w:pPr>
              <w:rPr>
                <w:rFonts w:ascii="Arial" w:hAnsi="Arial" w:cs="Arial"/>
              </w:rPr>
            </w:pPr>
          </w:p>
        </w:tc>
      </w:tr>
      <w:tr w:rsidR="00BB77EA" w:rsidRPr="00BB77EA" w14:paraId="18062538" w14:textId="77777777" w:rsidTr="003766D2">
        <w:tc>
          <w:tcPr>
            <w:tcW w:w="9322" w:type="dxa"/>
            <w:gridSpan w:val="2"/>
          </w:tcPr>
          <w:p w14:paraId="73762F6C" w14:textId="77777777" w:rsidR="00BB77EA" w:rsidRPr="00BB77EA" w:rsidRDefault="00BB77EA" w:rsidP="00D83C93">
            <w:pPr>
              <w:rPr>
                <w:rFonts w:ascii="Arial" w:hAnsi="Arial" w:cs="Arial"/>
              </w:rPr>
            </w:pPr>
          </w:p>
        </w:tc>
      </w:tr>
      <w:tr w:rsidR="00BB77EA" w:rsidRPr="00BB77EA" w14:paraId="1418F554" w14:textId="77777777" w:rsidTr="003766D2">
        <w:tc>
          <w:tcPr>
            <w:tcW w:w="9322" w:type="dxa"/>
            <w:gridSpan w:val="2"/>
          </w:tcPr>
          <w:p w14:paraId="3ECE86DF" w14:textId="77777777" w:rsidR="00BB77EA" w:rsidRPr="00BB77EA" w:rsidRDefault="00BB77EA" w:rsidP="00D83C93">
            <w:pPr>
              <w:rPr>
                <w:rFonts w:ascii="Arial" w:hAnsi="Arial" w:cs="Arial"/>
              </w:rPr>
            </w:pPr>
          </w:p>
        </w:tc>
      </w:tr>
      <w:tr w:rsidR="00AE02A1" w:rsidRPr="00BB77EA" w14:paraId="2882A4A2" w14:textId="77777777" w:rsidTr="003766D2">
        <w:tc>
          <w:tcPr>
            <w:tcW w:w="9322" w:type="dxa"/>
            <w:gridSpan w:val="2"/>
            <w:shd w:val="clear" w:color="auto" w:fill="A6A6A6" w:themeFill="background1" w:themeFillShade="A6"/>
          </w:tcPr>
          <w:p w14:paraId="0A2780BE" w14:textId="77777777" w:rsidR="00AE02A1" w:rsidRPr="00BB77EA" w:rsidRDefault="00AE02A1" w:rsidP="00AE02A1">
            <w:pPr>
              <w:jc w:val="center"/>
              <w:rPr>
                <w:rFonts w:ascii="Arial" w:hAnsi="Arial" w:cs="Arial"/>
                <w:b/>
              </w:rPr>
            </w:pPr>
            <w:r w:rsidRPr="00BB77EA">
              <w:rPr>
                <w:rFonts w:ascii="Arial" w:hAnsi="Arial" w:cs="Arial"/>
                <w:b/>
              </w:rPr>
              <w:t>FIRMAS</w:t>
            </w:r>
          </w:p>
        </w:tc>
      </w:tr>
      <w:tr w:rsidR="00AE02A1" w:rsidRPr="00BB77EA" w14:paraId="0F6F9EDB" w14:textId="77777777" w:rsidTr="003766D2">
        <w:tc>
          <w:tcPr>
            <w:tcW w:w="4489" w:type="dxa"/>
          </w:tcPr>
          <w:p w14:paraId="36F2A9C0" w14:textId="77777777" w:rsidR="00AE02A1" w:rsidRPr="00BB77EA" w:rsidRDefault="00AE02A1" w:rsidP="001678D6">
            <w:pPr>
              <w:rPr>
                <w:rFonts w:ascii="Arial" w:hAnsi="Arial" w:cs="Arial"/>
              </w:rPr>
            </w:pPr>
          </w:p>
          <w:p w14:paraId="16670EDB" w14:textId="77777777" w:rsidR="00AE02A1" w:rsidRPr="00BB77EA" w:rsidRDefault="00AE02A1" w:rsidP="00AE02A1">
            <w:pPr>
              <w:rPr>
                <w:rFonts w:ascii="Arial" w:hAnsi="Arial" w:cs="Arial"/>
              </w:rPr>
            </w:pPr>
          </w:p>
          <w:p w14:paraId="0AB1B4D0" w14:textId="77777777" w:rsidR="00B50C31" w:rsidRPr="00BB77EA" w:rsidRDefault="00B50C31" w:rsidP="00AE02A1">
            <w:pPr>
              <w:rPr>
                <w:rFonts w:ascii="Arial" w:hAnsi="Arial" w:cs="Arial"/>
              </w:rPr>
            </w:pPr>
          </w:p>
          <w:p w14:paraId="62123654" w14:textId="77777777" w:rsidR="00AE02A1" w:rsidRPr="00BB77EA" w:rsidRDefault="00AE02A1" w:rsidP="00AE02A1">
            <w:pPr>
              <w:rPr>
                <w:rFonts w:ascii="Arial" w:hAnsi="Arial" w:cs="Arial"/>
              </w:rPr>
            </w:pPr>
            <w:r w:rsidRPr="00BB77EA">
              <w:rPr>
                <w:rFonts w:ascii="Arial" w:hAnsi="Arial" w:cs="Arial"/>
              </w:rPr>
              <w:t>____________________________</w:t>
            </w:r>
            <w:r w:rsidRPr="00BB77EA">
              <w:rPr>
                <w:rFonts w:ascii="Arial" w:hAnsi="Arial" w:cs="Arial"/>
              </w:rPr>
              <w:tab/>
            </w:r>
            <w:r w:rsidRPr="00BB77EA">
              <w:rPr>
                <w:rFonts w:ascii="Arial" w:hAnsi="Arial" w:cs="Arial"/>
              </w:rPr>
              <w:tab/>
            </w:r>
            <w:r w:rsidRPr="00BB77EA">
              <w:rPr>
                <w:rFonts w:ascii="Arial" w:hAnsi="Arial" w:cs="Arial"/>
              </w:rPr>
              <w:tab/>
            </w:r>
          </w:p>
          <w:p w14:paraId="6FBB1086" w14:textId="77777777" w:rsidR="00AE02A1" w:rsidRPr="00BB77EA" w:rsidRDefault="00AE02A1" w:rsidP="00AE02A1">
            <w:pPr>
              <w:rPr>
                <w:rFonts w:ascii="Arial" w:hAnsi="Arial" w:cs="Arial"/>
              </w:rPr>
            </w:pPr>
            <w:r w:rsidRPr="00BB77EA">
              <w:rPr>
                <w:rFonts w:ascii="Arial" w:hAnsi="Arial" w:cs="Arial"/>
              </w:rPr>
              <w:t>Usuario Asignado</w:t>
            </w:r>
            <w:r w:rsidRPr="00BB77EA">
              <w:rPr>
                <w:rFonts w:ascii="Arial" w:hAnsi="Arial" w:cs="Arial"/>
              </w:rPr>
              <w:tab/>
            </w:r>
            <w:r w:rsidRPr="00BB77EA">
              <w:rPr>
                <w:rFonts w:ascii="Arial" w:hAnsi="Arial" w:cs="Arial"/>
              </w:rPr>
              <w:tab/>
            </w:r>
            <w:r w:rsidRPr="00BB77EA">
              <w:rPr>
                <w:rFonts w:ascii="Arial" w:hAnsi="Arial" w:cs="Arial"/>
              </w:rPr>
              <w:tab/>
            </w:r>
            <w:r w:rsidRPr="00BB77EA">
              <w:rPr>
                <w:rFonts w:ascii="Arial" w:hAnsi="Arial" w:cs="Arial"/>
              </w:rPr>
              <w:tab/>
            </w:r>
          </w:p>
        </w:tc>
        <w:tc>
          <w:tcPr>
            <w:tcW w:w="4833" w:type="dxa"/>
          </w:tcPr>
          <w:p w14:paraId="7675E6FA" w14:textId="77777777" w:rsidR="00AE02A1" w:rsidRPr="00BB77EA" w:rsidRDefault="00AE02A1" w:rsidP="001678D6">
            <w:pPr>
              <w:rPr>
                <w:rFonts w:ascii="Arial" w:hAnsi="Arial" w:cs="Arial"/>
              </w:rPr>
            </w:pPr>
          </w:p>
          <w:p w14:paraId="242B003B" w14:textId="77777777" w:rsidR="00AE02A1" w:rsidRPr="00BB77EA" w:rsidRDefault="00AE02A1" w:rsidP="001678D6">
            <w:pPr>
              <w:rPr>
                <w:rFonts w:ascii="Arial" w:hAnsi="Arial" w:cs="Arial"/>
              </w:rPr>
            </w:pPr>
          </w:p>
          <w:p w14:paraId="4A335374" w14:textId="77777777" w:rsidR="00AE02A1" w:rsidRPr="00BB77EA" w:rsidRDefault="00AE02A1" w:rsidP="001678D6">
            <w:pPr>
              <w:rPr>
                <w:rFonts w:ascii="Arial" w:hAnsi="Arial" w:cs="Arial"/>
              </w:rPr>
            </w:pPr>
          </w:p>
          <w:p w14:paraId="2E1561A2" w14:textId="77777777" w:rsidR="00AE02A1" w:rsidRPr="00BB77EA" w:rsidRDefault="00AE02A1" w:rsidP="001678D6">
            <w:pPr>
              <w:rPr>
                <w:rFonts w:ascii="Arial" w:hAnsi="Arial" w:cs="Arial"/>
              </w:rPr>
            </w:pPr>
            <w:r w:rsidRPr="00BB77EA">
              <w:rPr>
                <w:rFonts w:ascii="Arial" w:hAnsi="Arial" w:cs="Arial"/>
              </w:rPr>
              <w:t>___________________________</w:t>
            </w:r>
          </w:p>
          <w:p w14:paraId="054F4B30" w14:textId="77777777" w:rsidR="00B50C31" w:rsidRPr="00BB77EA" w:rsidRDefault="00B50C31" w:rsidP="001678D6">
            <w:pPr>
              <w:rPr>
                <w:rFonts w:ascii="Arial" w:hAnsi="Arial" w:cs="Arial"/>
              </w:rPr>
            </w:pPr>
          </w:p>
          <w:p w14:paraId="4E0420EA" w14:textId="77777777" w:rsidR="00AE02A1" w:rsidRPr="00BB77EA" w:rsidRDefault="00AE02A1" w:rsidP="001678D6">
            <w:pPr>
              <w:rPr>
                <w:rFonts w:ascii="Arial" w:hAnsi="Arial" w:cs="Arial"/>
              </w:rPr>
            </w:pPr>
            <w:r w:rsidRPr="00BB77EA">
              <w:rPr>
                <w:rFonts w:ascii="Arial" w:hAnsi="Arial" w:cs="Arial"/>
              </w:rPr>
              <w:t>Área de Sistemas</w:t>
            </w:r>
          </w:p>
        </w:tc>
      </w:tr>
    </w:tbl>
    <w:p w14:paraId="482DF5F9" w14:textId="77777777" w:rsidR="00AE02A1" w:rsidRPr="00BB77EA" w:rsidRDefault="00AE02A1" w:rsidP="001678D6">
      <w:pPr>
        <w:spacing w:after="0" w:line="240" w:lineRule="auto"/>
        <w:rPr>
          <w:rFonts w:ascii="Arial" w:hAnsi="Arial" w:cs="Arial"/>
          <w:b/>
        </w:rPr>
      </w:pPr>
    </w:p>
    <w:p w14:paraId="26423710" w14:textId="77777777" w:rsidR="00E9647B" w:rsidRPr="00BB77EA" w:rsidRDefault="00E9647B" w:rsidP="00B50C31">
      <w:pPr>
        <w:spacing w:after="0" w:line="240" w:lineRule="auto"/>
        <w:ind w:left="-142"/>
        <w:jc w:val="both"/>
        <w:rPr>
          <w:rFonts w:ascii="Arial" w:hAnsi="Arial" w:cs="Arial"/>
          <w:b/>
        </w:rPr>
      </w:pPr>
      <w:r w:rsidRPr="00BB77EA">
        <w:rPr>
          <w:rFonts w:ascii="Arial" w:hAnsi="Arial" w:cs="Arial"/>
          <w:b/>
        </w:rPr>
        <w:t>Nota: Los aplicativos que no cuenten con el licenciamiento perteneciente al Fondo de Bienestar Social de la CGR serán desinstalados y se realizara la correspondiente observación  con el fin de implementar o reasignar los permisos de usuario asignados dentro de las redes del Fondo de Bienestar Social de la CGR y los dominios existentes en cada sede.</w:t>
      </w:r>
      <w:r w:rsidR="007958BF" w:rsidRPr="00BB77EA">
        <w:rPr>
          <w:rFonts w:ascii="Arial" w:hAnsi="Arial" w:cs="Arial"/>
          <w:b/>
        </w:rPr>
        <w:tab/>
      </w:r>
    </w:p>
    <w:sectPr w:rsidR="00E9647B" w:rsidRPr="00BB77EA" w:rsidSect="003766D2">
      <w:headerReference w:type="default" r:id="rId7"/>
      <w:footerReference w:type="default" r:id="rId8"/>
      <w:pgSz w:w="12240" w:h="15840" w:code="1"/>
      <w:pgMar w:top="1701" w:right="1325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FEB263" w14:textId="77777777" w:rsidR="00E727FB" w:rsidRDefault="00E727FB" w:rsidP="00BC2690">
      <w:pPr>
        <w:spacing w:after="0" w:line="240" w:lineRule="auto"/>
      </w:pPr>
      <w:r>
        <w:separator/>
      </w:r>
    </w:p>
  </w:endnote>
  <w:endnote w:type="continuationSeparator" w:id="0">
    <w:p w14:paraId="7E861851" w14:textId="77777777" w:rsidR="00E727FB" w:rsidRDefault="00E727FB" w:rsidP="00BC26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1D8D0C" w14:textId="77777777" w:rsidR="00146DFE" w:rsidRDefault="00146DFE" w:rsidP="00146DFE">
    <w:pPr>
      <w:pStyle w:val="Piedepgina"/>
      <w:tabs>
        <w:tab w:val="clear" w:pos="4252"/>
        <w:tab w:val="clear" w:pos="8504"/>
        <w:tab w:val="left" w:pos="1815"/>
      </w:tabs>
    </w:pPr>
    <w:r>
      <w:tab/>
    </w:r>
  </w:p>
  <w:tbl>
    <w:tblPr>
      <w:tblStyle w:val="Tablaconcuadrcula1"/>
      <w:tblW w:w="9356" w:type="dxa"/>
      <w:tblInd w:w="-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395"/>
      <w:gridCol w:w="2551"/>
      <w:gridCol w:w="2410"/>
    </w:tblGrid>
    <w:tr w:rsidR="00C8678A" w:rsidRPr="00C8678A" w14:paraId="39461BA0" w14:textId="77777777" w:rsidTr="00C47F8A">
      <w:trPr>
        <w:trHeight w:val="296"/>
      </w:trPr>
      <w:tc>
        <w:tcPr>
          <w:tcW w:w="4395" w:type="dxa"/>
          <w:shd w:val="clear" w:color="auto" w:fill="8EAADB"/>
          <w:vAlign w:val="center"/>
        </w:tcPr>
        <w:p w14:paraId="2E27CA61" w14:textId="77777777" w:rsidR="00C8678A" w:rsidRPr="00C8678A" w:rsidRDefault="00C8678A" w:rsidP="00C8678A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C8678A">
            <w:rPr>
              <w:rFonts w:ascii="Arial" w:eastAsia="Arial" w:hAnsi="Arial" w:cs="Arial"/>
              <w:b/>
              <w:sz w:val="16"/>
              <w:szCs w:val="16"/>
            </w:rPr>
            <w:t>Elaboró:</w:t>
          </w:r>
        </w:p>
      </w:tc>
      <w:tc>
        <w:tcPr>
          <w:tcW w:w="2551" w:type="dxa"/>
          <w:shd w:val="clear" w:color="auto" w:fill="8EAADB"/>
          <w:vAlign w:val="center"/>
        </w:tcPr>
        <w:p w14:paraId="478BAB01" w14:textId="77777777" w:rsidR="00C8678A" w:rsidRPr="00C8678A" w:rsidRDefault="00C8678A" w:rsidP="00C8678A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C8678A">
            <w:rPr>
              <w:rFonts w:ascii="Arial" w:eastAsia="Arial" w:hAnsi="Arial" w:cs="Arial"/>
              <w:b/>
              <w:sz w:val="16"/>
              <w:szCs w:val="16"/>
            </w:rPr>
            <w:t xml:space="preserve">Revisó: </w:t>
          </w:r>
        </w:p>
      </w:tc>
      <w:tc>
        <w:tcPr>
          <w:tcW w:w="2410" w:type="dxa"/>
          <w:shd w:val="clear" w:color="auto" w:fill="8EAADB"/>
          <w:vAlign w:val="center"/>
        </w:tcPr>
        <w:p w14:paraId="542C0EF1" w14:textId="77777777" w:rsidR="00C8678A" w:rsidRPr="00C8678A" w:rsidRDefault="00C8678A" w:rsidP="00C8678A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C8678A">
            <w:rPr>
              <w:rFonts w:ascii="Arial" w:eastAsia="Arial" w:hAnsi="Arial" w:cs="Arial"/>
              <w:b/>
              <w:sz w:val="16"/>
              <w:szCs w:val="16"/>
            </w:rPr>
            <w:t>Aprobó:</w:t>
          </w:r>
          <w:r w:rsidRPr="00C8678A">
            <w:rPr>
              <w:rFonts w:ascii="Arial" w:eastAsia="Arial" w:hAnsi="Arial" w:cs="Arial"/>
              <w:sz w:val="16"/>
              <w:szCs w:val="16"/>
            </w:rPr>
            <w:t xml:space="preserve"> Comité SICME</w:t>
          </w:r>
        </w:p>
      </w:tc>
    </w:tr>
    <w:tr w:rsidR="00C8678A" w:rsidRPr="00C8678A" w14:paraId="3BC85173" w14:textId="77777777" w:rsidTr="00C47F8A">
      <w:trPr>
        <w:trHeight w:val="296"/>
      </w:trPr>
      <w:sdt>
        <w:sdtPr>
          <w:rPr>
            <w:rFonts w:ascii="Arial" w:eastAsia="Arial" w:hAnsi="Arial" w:cs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66397DCF62D9495191070A17313C1843"/>
          </w:placeholder>
          <w:text/>
        </w:sdtPr>
        <w:sdtEndPr/>
        <w:sdtContent>
          <w:tc>
            <w:tcPr>
              <w:tcW w:w="4395" w:type="dxa"/>
              <w:vAlign w:val="center"/>
            </w:tcPr>
            <w:p w14:paraId="519EAE6D" w14:textId="77777777" w:rsidR="00C8678A" w:rsidRPr="00C8678A" w:rsidRDefault="00C8678A" w:rsidP="00C8678A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</w:rPr>
              </w:pPr>
              <w:r w:rsidRPr="00C8678A">
                <w:rPr>
                  <w:rFonts w:ascii="Arial" w:eastAsia="Arial" w:hAnsi="Arial" w:cs="Arial"/>
                  <w:sz w:val="16"/>
                  <w:szCs w:val="16"/>
                </w:rPr>
                <w:t>Dirección Administrativa y Financiera -Grupo de Sistemas</w:t>
              </w:r>
            </w:p>
          </w:tc>
        </w:sdtContent>
      </w:sdt>
      <w:sdt>
        <w:sdtPr>
          <w:rPr>
            <w:rFonts w:ascii="Arial" w:hAnsi="Arial" w:cs="Arial"/>
            <w:sz w:val="16"/>
            <w:szCs w:val="16"/>
          </w:rPr>
          <w:alias w:val="Dependencias que revisó"/>
          <w:tag w:val="Dependencias que revisó"/>
          <w:id w:val="-888032290"/>
          <w:text/>
        </w:sdtPr>
        <w:sdtEndPr/>
        <w:sdtContent>
          <w:tc>
            <w:tcPr>
              <w:tcW w:w="2551" w:type="dxa"/>
              <w:vAlign w:val="center"/>
            </w:tcPr>
            <w:p w14:paraId="4F967B9D" w14:textId="77777777" w:rsidR="00C8678A" w:rsidRPr="00C8678A" w:rsidRDefault="00C8678A" w:rsidP="00C8678A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</w:rPr>
              </w:pPr>
              <w:r w:rsidRPr="00C8678A">
                <w:rPr>
                  <w:rFonts w:ascii="Arial" w:hAnsi="Arial" w:cs="Arial"/>
                  <w:sz w:val="16"/>
                  <w:szCs w:val="16"/>
                </w:rPr>
                <w:t xml:space="preserve">Grupo de Planeación </w:t>
              </w:r>
            </w:p>
          </w:tc>
        </w:sdtContent>
      </w:sdt>
      <w:tc>
        <w:tcPr>
          <w:tcW w:w="2410" w:type="dxa"/>
          <w:vAlign w:val="center"/>
        </w:tcPr>
        <w:p w14:paraId="5B112514" w14:textId="2D3C5477" w:rsidR="00C8678A" w:rsidRPr="00C8678A" w:rsidRDefault="00C8678A" w:rsidP="00C8678A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C8678A">
            <w:rPr>
              <w:rFonts w:ascii="Arial" w:eastAsia="Arial" w:hAnsi="Arial" w:cs="Calibri"/>
              <w:b/>
              <w:sz w:val="16"/>
              <w:szCs w:val="16"/>
            </w:rPr>
            <w:t xml:space="preserve">Fecha: </w:t>
          </w:r>
          <w:r w:rsidR="00C47F8A">
            <w:rPr>
              <w:rFonts w:ascii="Arial" w:eastAsia="Arial" w:hAnsi="Arial" w:cs="Calibri"/>
              <w:b/>
              <w:sz w:val="16"/>
              <w:szCs w:val="16"/>
            </w:rPr>
            <w:t xml:space="preserve"> </w:t>
          </w:r>
          <w:r w:rsidR="00C47F8A" w:rsidRPr="00C47F8A">
            <w:rPr>
              <w:rFonts w:ascii="Arial" w:eastAsia="Arial" w:hAnsi="Arial" w:cs="Calibri"/>
              <w:sz w:val="16"/>
              <w:szCs w:val="16"/>
            </w:rPr>
            <w:t>18</w:t>
          </w:r>
          <w:r w:rsidR="00C47F8A">
            <w:rPr>
              <w:rFonts w:ascii="Arial" w:eastAsia="Arial" w:hAnsi="Arial" w:cs="Calibri"/>
              <w:sz w:val="16"/>
              <w:szCs w:val="16"/>
            </w:rPr>
            <w:t xml:space="preserve"> de febrero de 2020</w:t>
          </w:r>
        </w:p>
      </w:tc>
    </w:tr>
  </w:tbl>
  <w:p w14:paraId="0A5D1A01" w14:textId="7A5125A1" w:rsidR="00146DFE" w:rsidRDefault="00146DFE" w:rsidP="00146DFE">
    <w:pPr>
      <w:pStyle w:val="Piedepgina"/>
      <w:tabs>
        <w:tab w:val="clear" w:pos="4252"/>
        <w:tab w:val="clear" w:pos="8504"/>
        <w:tab w:val="left" w:pos="1815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C6BC07" w14:textId="77777777" w:rsidR="00E727FB" w:rsidRDefault="00E727FB" w:rsidP="00BC2690">
      <w:pPr>
        <w:spacing w:after="0" w:line="240" w:lineRule="auto"/>
      </w:pPr>
      <w:r>
        <w:separator/>
      </w:r>
    </w:p>
  </w:footnote>
  <w:footnote w:type="continuationSeparator" w:id="0">
    <w:p w14:paraId="5D308D28" w14:textId="77777777" w:rsidR="00E727FB" w:rsidRDefault="00E727FB" w:rsidP="00BC26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356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699"/>
      <w:gridCol w:w="4105"/>
      <w:gridCol w:w="993"/>
      <w:gridCol w:w="1559"/>
    </w:tblGrid>
    <w:tr w:rsidR="00C8678A" w:rsidRPr="00C8678A" w14:paraId="5FD5D37B" w14:textId="77777777" w:rsidTr="00C6734C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72B1B6B3" w14:textId="77777777" w:rsidR="00C8678A" w:rsidRPr="00C8678A" w:rsidRDefault="00C8678A" w:rsidP="00C8678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Times New Roman"/>
              <w:lang w:eastAsia="en-US"/>
            </w:rPr>
          </w:pPr>
          <w:r w:rsidRPr="00C8678A">
            <w:rPr>
              <w:rFonts w:ascii="Arial" w:eastAsia="Calibri" w:hAnsi="Arial" w:cs="Times New Roman"/>
              <w:noProof/>
            </w:rPr>
            <w:drawing>
              <wp:inline distT="0" distB="0" distL="0" distR="0" wp14:anchorId="2DDD326A" wp14:editId="19E3C6BB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26BAE8D7" w14:textId="77777777" w:rsidR="00C8678A" w:rsidRPr="00C8678A" w:rsidRDefault="00C8678A" w:rsidP="00C8678A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C8678A">
            <w:rPr>
              <w:rFonts w:ascii="Arial" w:eastAsia="Calibri" w:hAnsi="Arial" w:cs="Arial"/>
              <w:color w:val="000000"/>
              <w:sz w:val="16"/>
              <w:lang w:eastAsia="en-US"/>
            </w:rPr>
            <w:t>Proceso Gestión de las TICS</w:t>
          </w:r>
        </w:p>
        <w:p w14:paraId="6B8344AA" w14:textId="77777777" w:rsidR="00C8678A" w:rsidRPr="00C8678A" w:rsidRDefault="00C8678A" w:rsidP="00C8678A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C8678A">
            <w:rPr>
              <w:rFonts w:ascii="Arial" w:eastAsia="Calibri" w:hAnsi="Arial" w:cs="Arial"/>
              <w:color w:val="000000"/>
              <w:sz w:val="16"/>
              <w:lang w:eastAsia="en-US"/>
            </w:rPr>
            <w:t>Formato Hoja de Vida de Equipos - Novedades</w:t>
          </w:r>
        </w:p>
      </w:tc>
      <w:tc>
        <w:tcPr>
          <w:tcW w:w="99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25EE0F51" w14:textId="77777777" w:rsidR="00C8678A" w:rsidRPr="00C8678A" w:rsidRDefault="00C8678A" w:rsidP="00C8678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C8678A"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  <w:t xml:space="preserve">Código: </w:t>
          </w:r>
        </w:p>
      </w:tc>
      <w:tc>
        <w:tcPr>
          <w:tcW w:w="155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38CE5D15" w14:textId="77777777" w:rsidR="00C8678A" w:rsidRPr="00C8678A" w:rsidRDefault="00C8678A" w:rsidP="00C8678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C8678A">
            <w:rPr>
              <w:rFonts w:ascii="Arial" w:eastAsia="Calibri" w:hAnsi="Arial" w:cs="Arial"/>
              <w:color w:val="000000"/>
              <w:sz w:val="16"/>
              <w:lang w:eastAsia="en-US"/>
            </w:rPr>
            <w:t>F-E-1040-11</w:t>
          </w:r>
        </w:p>
      </w:tc>
    </w:tr>
    <w:tr w:rsidR="00C8678A" w:rsidRPr="00C8678A" w14:paraId="61C7177E" w14:textId="77777777" w:rsidTr="00C6734C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291F0242" w14:textId="77777777" w:rsidR="00C8678A" w:rsidRPr="00C8678A" w:rsidRDefault="00C8678A" w:rsidP="00C8678A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25A65906" w14:textId="77777777" w:rsidR="00C8678A" w:rsidRPr="00C8678A" w:rsidRDefault="00C8678A" w:rsidP="00C8678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</w:p>
      </w:tc>
      <w:tc>
        <w:tcPr>
          <w:tcW w:w="99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79B1F3BF" w14:textId="77777777" w:rsidR="00C8678A" w:rsidRPr="00C8678A" w:rsidRDefault="00C8678A" w:rsidP="00C8678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  <w:r w:rsidRPr="00C8678A"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  <w:t>Versión</w:t>
          </w:r>
          <w:r w:rsidRPr="00C8678A">
            <w:rPr>
              <w:rFonts w:ascii="Arial" w:eastAsia="Calibri" w:hAnsi="Arial" w:cs="Arial"/>
              <w:color w:val="000000"/>
              <w:sz w:val="16"/>
              <w:lang w:eastAsia="en-US"/>
            </w:rPr>
            <w:t>:</w:t>
          </w:r>
        </w:p>
      </w:tc>
      <w:tc>
        <w:tcPr>
          <w:tcW w:w="155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3AE0EBE9" w14:textId="77777777" w:rsidR="00C8678A" w:rsidRPr="00C8678A" w:rsidRDefault="00C8678A" w:rsidP="00C8678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  <w:r w:rsidRPr="00C8678A">
            <w:rPr>
              <w:rFonts w:ascii="Arial" w:eastAsia="Calibri" w:hAnsi="Arial" w:cs="Arial"/>
              <w:color w:val="000000"/>
              <w:sz w:val="16"/>
              <w:lang w:eastAsia="en-US"/>
            </w:rPr>
            <w:t>2</w:t>
          </w:r>
        </w:p>
      </w:tc>
    </w:tr>
  </w:tbl>
  <w:p w14:paraId="7A216605" w14:textId="77777777" w:rsidR="00146DFE" w:rsidRPr="002D4A21" w:rsidRDefault="00146DFE" w:rsidP="00C8678A">
    <w:pPr>
      <w:pStyle w:val="Encabezado"/>
      <w:rPr>
        <w:sz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47B"/>
    <w:rsid w:val="000527F4"/>
    <w:rsid w:val="000648CC"/>
    <w:rsid w:val="00077B1C"/>
    <w:rsid w:val="000E0355"/>
    <w:rsid w:val="00146DFE"/>
    <w:rsid w:val="001614B4"/>
    <w:rsid w:val="001678D6"/>
    <w:rsid w:val="00186BDE"/>
    <w:rsid w:val="002303F8"/>
    <w:rsid w:val="00252FC3"/>
    <w:rsid w:val="002A3486"/>
    <w:rsid w:val="002D4A21"/>
    <w:rsid w:val="00323B67"/>
    <w:rsid w:val="00351853"/>
    <w:rsid w:val="003766D2"/>
    <w:rsid w:val="003D32DF"/>
    <w:rsid w:val="003D3FE7"/>
    <w:rsid w:val="004141B6"/>
    <w:rsid w:val="004701E9"/>
    <w:rsid w:val="004D2F13"/>
    <w:rsid w:val="004F0824"/>
    <w:rsid w:val="0051696A"/>
    <w:rsid w:val="00524586"/>
    <w:rsid w:val="005407C6"/>
    <w:rsid w:val="00556C3C"/>
    <w:rsid w:val="0057226A"/>
    <w:rsid w:val="005E63A2"/>
    <w:rsid w:val="00673DE5"/>
    <w:rsid w:val="006818E4"/>
    <w:rsid w:val="006858D0"/>
    <w:rsid w:val="0071182A"/>
    <w:rsid w:val="007958BF"/>
    <w:rsid w:val="008147E4"/>
    <w:rsid w:val="008621F0"/>
    <w:rsid w:val="00863496"/>
    <w:rsid w:val="00895B8C"/>
    <w:rsid w:val="008A2B27"/>
    <w:rsid w:val="008C33D4"/>
    <w:rsid w:val="008F14A7"/>
    <w:rsid w:val="00902C0B"/>
    <w:rsid w:val="00952A04"/>
    <w:rsid w:val="00953C8A"/>
    <w:rsid w:val="0095471D"/>
    <w:rsid w:val="009553D4"/>
    <w:rsid w:val="00987F03"/>
    <w:rsid w:val="009F500F"/>
    <w:rsid w:val="00A041CB"/>
    <w:rsid w:val="00A141ED"/>
    <w:rsid w:val="00A27CB3"/>
    <w:rsid w:val="00A661A0"/>
    <w:rsid w:val="00AA50CD"/>
    <w:rsid w:val="00AE02A1"/>
    <w:rsid w:val="00B44BE9"/>
    <w:rsid w:val="00B50C31"/>
    <w:rsid w:val="00B82345"/>
    <w:rsid w:val="00B8500E"/>
    <w:rsid w:val="00BB77EA"/>
    <w:rsid w:val="00BC2690"/>
    <w:rsid w:val="00BF4275"/>
    <w:rsid w:val="00C22F65"/>
    <w:rsid w:val="00C47F8A"/>
    <w:rsid w:val="00C66FCB"/>
    <w:rsid w:val="00C6734C"/>
    <w:rsid w:val="00C8678A"/>
    <w:rsid w:val="00C941FC"/>
    <w:rsid w:val="00D20ACF"/>
    <w:rsid w:val="00D2493B"/>
    <w:rsid w:val="00D4407E"/>
    <w:rsid w:val="00D83C93"/>
    <w:rsid w:val="00E63796"/>
    <w:rsid w:val="00E727FB"/>
    <w:rsid w:val="00E927FD"/>
    <w:rsid w:val="00E9647B"/>
    <w:rsid w:val="00EC093E"/>
    <w:rsid w:val="00F04646"/>
    <w:rsid w:val="00F10BC5"/>
    <w:rsid w:val="00F10F47"/>
    <w:rsid w:val="00F56755"/>
    <w:rsid w:val="00F66A4A"/>
    <w:rsid w:val="00FA171A"/>
    <w:rsid w:val="00FA3B0D"/>
    <w:rsid w:val="00FD75E5"/>
    <w:rsid w:val="00FF2AB3"/>
    <w:rsid w:val="00FF2E33"/>
    <w:rsid w:val="00FF4FE5"/>
    <w:rsid w:val="00FF5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647EDE"/>
  <w15:docId w15:val="{1776FE06-71C0-4A07-95EA-F2C6C6512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26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C2690"/>
  </w:style>
  <w:style w:type="paragraph" w:styleId="Piedepgina">
    <w:name w:val="footer"/>
    <w:basedOn w:val="Normal"/>
    <w:link w:val="PiedepginaCar"/>
    <w:uiPriority w:val="99"/>
    <w:unhideWhenUsed/>
    <w:rsid w:val="00BC26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C2690"/>
  </w:style>
  <w:style w:type="paragraph" w:styleId="Textodeglobo">
    <w:name w:val="Balloon Text"/>
    <w:basedOn w:val="Normal"/>
    <w:link w:val="TextodegloboCar"/>
    <w:uiPriority w:val="99"/>
    <w:semiHidden/>
    <w:unhideWhenUsed/>
    <w:rsid w:val="00BC26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2690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C2690"/>
    <w:rPr>
      <w:color w:val="0000FF"/>
      <w:u w:val="single"/>
    </w:rPr>
  </w:style>
  <w:style w:type="table" w:styleId="Tablaconcuadrcula">
    <w:name w:val="Table Grid"/>
    <w:basedOn w:val="Tablanormal"/>
    <w:uiPriority w:val="59"/>
    <w:rsid w:val="001678D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C8678A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wjojoa\Escritorio\Documentos%20base%20FBSCGR\Plantilla%20Institucional_corregid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6397DCF62D9495191070A17313C18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0D1A25-282E-4A2A-A044-41AFC6C58C9F}"/>
      </w:docPartPr>
      <w:docPartBody>
        <w:p w:rsidR="00FE77F5" w:rsidRDefault="00902CBC" w:rsidP="00902CBC">
          <w:pPr>
            <w:pStyle w:val="66397DCF62D9495191070A17313C184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CBC"/>
    <w:rsid w:val="003B44CF"/>
    <w:rsid w:val="005E6B03"/>
    <w:rsid w:val="00902CBC"/>
    <w:rsid w:val="00BF6BB8"/>
    <w:rsid w:val="00FE7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02CBC"/>
    <w:rPr>
      <w:color w:val="808080"/>
    </w:rPr>
  </w:style>
  <w:style w:type="paragraph" w:customStyle="1" w:styleId="66397DCF62D9495191070A17313C1843">
    <w:name w:val="66397DCF62D9495191070A17313C1843"/>
    <w:rsid w:val="00902CB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0ABF5F-E204-459C-A271-9A4D8D66FA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Institucional_corregida</Template>
  <TotalTime>4</TotalTime>
  <Pages>1</Pages>
  <Words>125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William Jojoa Fernandez</dc:creator>
  <cp:keywords/>
  <dc:description/>
  <cp:lastModifiedBy>Jairo Rico Bolivar</cp:lastModifiedBy>
  <cp:revision>5</cp:revision>
  <cp:lastPrinted>2013-12-19T21:18:00Z</cp:lastPrinted>
  <dcterms:created xsi:type="dcterms:W3CDTF">2023-05-31T13:31:00Z</dcterms:created>
  <dcterms:modified xsi:type="dcterms:W3CDTF">2023-07-11T14:12:00Z</dcterms:modified>
</cp:coreProperties>
</file>