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644E5A" w14:textId="77777777" w:rsidR="004B1F1C" w:rsidRDefault="004B1F1C" w:rsidP="00BC190E">
      <w:pPr>
        <w:tabs>
          <w:tab w:val="left" w:pos="519"/>
        </w:tabs>
        <w:spacing w:line="239" w:lineRule="auto"/>
        <w:ind w:right="100"/>
        <w:jc w:val="both"/>
        <w:rPr>
          <w:rFonts w:ascii="Arial" w:eastAsia="Arial" w:hAnsi="Arial"/>
          <w:sz w:val="22"/>
        </w:rPr>
      </w:pPr>
    </w:p>
    <w:p w14:paraId="131EA27F" w14:textId="77777777" w:rsidR="00510627" w:rsidRPr="00721833" w:rsidRDefault="007A1EAC" w:rsidP="00510627">
      <w:pPr>
        <w:pStyle w:val="Prrafodelista"/>
        <w:numPr>
          <w:ilvl w:val="0"/>
          <w:numId w:val="39"/>
        </w:numPr>
        <w:jc w:val="both"/>
        <w:outlineLvl w:val="0"/>
        <w:rPr>
          <w:rFonts w:ascii="Arial" w:hAnsi="Arial"/>
          <w:color w:val="000000" w:themeColor="text1"/>
          <w:sz w:val="22"/>
          <w:szCs w:val="22"/>
        </w:rPr>
      </w:pPr>
      <w:r w:rsidRPr="00721833">
        <w:rPr>
          <w:rFonts w:ascii="Arial" w:eastAsia="Arial" w:hAnsi="Arial" w:cstheme="majorBidi"/>
          <w:b/>
          <w:color w:val="000000" w:themeColor="text1"/>
          <w:sz w:val="22"/>
          <w:szCs w:val="26"/>
        </w:rPr>
        <w:t>OBJETIVO</w:t>
      </w:r>
      <w:r w:rsidR="00510627" w:rsidRPr="00721833">
        <w:rPr>
          <w:rFonts w:ascii="Arial" w:eastAsia="Arial" w:hAnsi="Arial" w:cstheme="majorBidi"/>
          <w:b/>
          <w:color w:val="000000" w:themeColor="text1"/>
          <w:sz w:val="22"/>
          <w:szCs w:val="26"/>
        </w:rPr>
        <w:t>.</w:t>
      </w:r>
      <w:r w:rsidR="00510627" w:rsidRPr="00721833">
        <w:rPr>
          <w:color w:val="000000" w:themeColor="text1"/>
        </w:rPr>
        <w:t xml:space="preserve"> </w:t>
      </w:r>
      <w:sdt>
        <w:sdtPr>
          <w:rPr>
            <w:rFonts w:ascii="Arial MT" w:eastAsia="Arial MT" w:hAnsi="Arial MT" w:cs="Arial MT"/>
            <w:color w:val="000000" w:themeColor="text1"/>
            <w:sz w:val="22"/>
            <w:szCs w:val="22"/>
            <w:lang w:val="es-ES" w:eastAsia="en-US"/>
          </w:rPr>
          <w:alias w:val="Es el qué y para qué se contempla el procedimiento"/>
          <w:tag w:val="ESCRIBA EL OBJETIVO DEL PROCEDIMIENTO"/>
          <w:id w:val="1859306472"/>
          <w:placeholder>
            <w:docPart w:val="21DD727684B440B9B10F1BC85906DCD3"/>
          </w:placeholder>
          <w:text/>
        </w:sdtPr>
        <w:sdtEndPr/>
        <w:sdtContent>
          <w:r w:rsidR="00383702" w:rsidRPr="00721833">
            <w:rPr>
              <w:rFonts w:ascii="Arial MT" w:eastAsia="Arial MT" w:hAnsi="Arial MT" w:cs="Arial MT"/>
              <w:color w:val="000000" w:themeColor="text1"/>
              <w:sz w:val="22"/>
              <w:szCs w:val="22"/>
              <w:lang w:val="es-ES" w:eastAsia="en-US"/>
            </w:rPr>
            <w:t>Dar una guía sobre el trámite para el pago de las cesantías de los empleados de la Contraloría General de la República y del Fondo de Bienestar Social de la CGR.</w:t>
          </w:r>
        </w:sdtContent>
      </w:sdt>
    </w:p>
    <w:p w14:paraId="194CA6C6" w14:textId="77777777" w:rsidR="00510627" w:rsidRPr="00721833" w:rsidRDefault="00510627" w:rsidP="00510627">
      <w:pPr>
        <w:ind w:hanging="360"/>
        <w:jc w:val="both"/>
        <w:outlineLvl w:val="0"/>
        <w:rPr>
          <w:rFonts w:ascii="Arial" w:hAnsi="Arial"/>
          <w:color w:val="000000" w:themeColor="text1"/>
          <w:sz w:val="22"/>
          <w:szCs w:val="22"/>
        </w:rPr>
      </w:pPr>
    </w:p>
    <w:p w14:paraId="2CA6BC18" w14:textId="77777777" w:rsidR="000247D4" w:rsidRPr="00721833" w:rsidRDefault="000247D4" w:rsidP="00510627">
      <w:pPr>
        <w:pStyle w:val="Ttulo2"/>
        <w:numPr>
          <w:ilvl w:val="0"/>
          <w:numId w:val="39"/>
        </w:numPr>
        <w:ind w:left="709"/>
        <w:jc w:val="both"/>
        <w:rPr>
          <w:b w:val="0"/>
          <w:szCs w:val="22"/>
        </w:rPr>
      </w:pPr>
      <w:r w:rsidRPr="00721833">
        <w:rPr>
          <w:rFonts w:eastAsia="Arial"/>
        </w:rPr>
        <w:t>ALCANCE</w:t>
      </w:r>
      <w:r w:rsidR="00510627" w:rsidRPr="00721833">
        <w:rPr>
          <w:rFonts w:eastAsia="Arial"/>
        </w:rPr>
        <w:t xml:space="preserve">. </w:t>
      </w:r>
      <w:sdt>
        <w:sdtPr>
          <w:rPr>
            <w:b w:val="0"/>
            <w:spacing w:val="-1"/>
          </w:rPr>
          <w:alias w:val="En qué actividad inicia y dónde termina el procedimiento"/>
          <w:tag w:val="ALCANCE"/>
          <w:id w:val="-1863812210"/>
          <w:placeholder>
            <w:docPart w:val="91E89681A9064AD390C1AB0BC9247226"/>
          </w:placeholder>
          <w:text/>
        </w:sdtPr>
        <w:sdtEndPr/>
        <w:sdtContent>
          <w:r w:rsidR="00383702" w:rsidRPr="00721833">
            <w:rPr>
              <w:b w:val="0"/>
              <w:spacing w:val="-1"/>
            </w:rPr>
            <w:t>El presente procedimiento aplica para todas las actividades realizadas entre la radicación de las solicitudes de trámite de cesantías hasta la entrega de las Cuentas por Pagar al área contable.</w:t>
          </w:r>
        </w:sdtContent>
      </w:sdt>
    </w:p>
    <w:p w14:paraId="138AA71C" w14:textId="77777777" w:rsidR="000247D4" w:rsidRPr="00721833" w:rsidRDefault="000247D4" w:rsidP="00510627">
      <w:pPr>
        <w:ind w:left="360" w:hanging="360"/>
        <w:jc w:val="both"/>
        <w:outlineLvl w:val="0"/>
        <w:rPr>
          <w:rFonts w:ascii="Arial" w:hAnsi="Arial"/>
          <w:color w:val="000000" w:themeColor="text1"/>
          <w:sz w:val="22"/>
          <w:szCs w:val="22"/>
        </w:rPr>
      </w:pPr>
    </w:p>
    <w:p w14:paraId="49398E1A" w14:textId="0257FF08" w:rsidR="000247D4" w:rsidRPr="00721833" w:rsidRDefault="000247D4" w:rsidP="00510627">
      <w:pPr>
        <w:pStyle w:val="Ttulo2"/>
        <w:numPr>
          <w:ilvl w:val="0"/>
          <w:numId w:val="39"/>
        </w:numPr>
        <w:ind w:left="709"/>
        <w:jc w:val="both"/>
        <w:rPr>
          <w:b w:val="0"/>
          <w:szCs w:val="22"/>
        </w:rPr>
      </w:pPr>
      <w:r w:rsidRPr="00721833">
        <w:rPr>
          <w:rFonts w:eastAsia="Arial"/>
        </w:rPr>
        <w:t>RESPONSABLE</w:t>
      </w:r>
      <w:r w:rsidR="00510627" w:rsidRPr="00721833">
        <w:rPr>
          <w:rFonts w:eastAsia="Arial"/>
        </w:rPr>
        <w:t xml:space="preserve">. </w:t>
      </w:r>
      <w:sdt>
        <w:sdtPr>
          <w:rPr>
            <w:b w:val="0"/>
          </w:rPr>
          <w:alias w:val="Cargo Responsable(s) del Procedimiento (sin grado)"/>
          <w:tag w:val="RESPONSABLE"/>
          <w:id w:val="-42525737"/>
          <w:placeholder>
            <w:docPart w:val="76C82BA32DD84A92AEAE3163FAE7B641"/>
          </w:placeholder>
          <w:text/>
        </w:sdtPr>
        <w:sdtEndPr/>
        <w:sdtContent>
          <w:r w:rsidR="00383702" w:rsidRPr="00721833">
            <w:rPr>
              <w:b w:val="0"/>
            </w:rPr>
            <w:t>Profesional Especializado Grado 21</w:t>
          </w:r>
          <w:r w:rsidR="0081774C" w:rsidRPr="00721833">
            <w:rPr>
              <w:b w:val="0"/>
            </w:rPr>
            <w:t xml:space="preserve"> Grupo Cesantías</w:t>
          </w:r>
        </w:sdtContent>
      </w:sdt>
    </w:p>
    <w:p w14:paraId="400D4660" w14:textId="77777777" w:rsidR="000247D4" w:rsidRPr="00721833" w:rsidRDefault="000247D4" w:rsidP="00510627">
      <w:pPr>
        <w:ind w:left="360" w:hanging="360"/>
        <w:jc w:val="both"/>
        <w:outlineLvl w:val="0"/>
        <w:rPr>
          <w:rFonts w:ascii="Arial" w:hAnsi="Arial"/>
          <w:color w:val="000000" w:themeColor="text1"/>
          <w:sz w:val="22"/>
          <w:szCs w:val="22"/>
        </w:rPr>
      </w:pPr>
    </w:p>
    <w:p w14:paraId="58519CED" w14:textId="77777777" w:rsidR="00DA2B0B" w:rsidRPr="00721833" w:rsidRDefault="00DA2B0B" w:rsidP="00510627">
      <w:pPr>
        <w:pStyle w:val="Ttulo2"/>
        <w:numPr>
          <w:ilvl w:val="0"/>
          <w:numId w:val="39"/>
        </w:numPr>
        <w:rPr>
          <w:rFonts w:eastAsia="Arial"/>
        </w:rPr>
      </w:pPr>
      <w:r w:rsidRPr="00721833">
        <w:rPr>
          <w:rFonts w:eastAsia="Arial"/>
        </w:rPr>
        <w:t>DEFINICIONES</w:t>
      </w:r>
      <w:r w:rsidR="00510627" w:rsidRPr="00721833">
        <w:rPr>
          <w:rFonts w:eastAsia="Arial"/>
        </w:rPr>
        <w:t>.</w:t>
      </w:r>
    </w:p>
    <w:p w14:paraId="4DFE17F3" w14:textId="77777777" w:rsidR="004B21DD" w:rsidRPr="00721833" w:rsidRDefault="004B21DD" w:rsidP="00510627">
      <w:pPr>
        <w:ind w:hanging="360"/>
        <w:rPr>
          <w:color w:val="000000" w:themeColor="text1"/>
        </w:rPr>
      </w:pPr>
    </w:p>
    <w:p w14:paraId="27E995AD" w14:textId="77777777" w:rsidR="00B74518" w:rsidRPr="00383702" w:rsidRDefault="003169E6" w:rsidP="00383702">
      <w:pPr>
        <w:pStyle w:val="Ttulo2"/>
        <w:numPr>
          <w:ilvl w:val="1"/>
          <w:numId w:val="41"/>
        </w:numPr>
        <w:jc w:val="both"/>
        <w:rPr>
          <w:rFonts w:eastAsia="Arial"/>
          <w:b w:val="0"/>
        </w:rPr>
      </w:pPr>
      <w:sdt>
        <w:sdtPr>
          <w:alias w:val="Elementos del procedimiento con Definición y el Contexto"/>
          <w:tag w:val="Elementos del procedimiento con Definición y el Contexto"/>
          <w:id w:val="-7596983"/>
          <w:placeholder>
            <w:docPart w:val="FD129EE2568F4D5D842B0645D4DCC4FD"/>
          </w:placeholder>
          <w:text/>
        </w:sdtPr>
        <w:sdtEndPr/>
        <w:sdtContent>
          <w:r w:rsidR="00383702" w:rsidRPr="00721833">
            <w:t xml:space="preserve">Cesantías </w:t>
          </w:r>
        </w:sdtContent>
      </w:sdt>
      <w:r w:rsidR="004B21DD" w:rsidRPr="00721833">
        <w:rPr>
          <w:rFonts w:eastAsia="Arial"/>
        </w:rPr>
        <w:t xml:space="preserve">: </w:t>
      </w:r>
      <w:r w:rsidR="00383702" w:rsidRPr="00721833">
        <w:rPr>
          <w:b w:val="0"/>
        </w:rPr>
        <w:t>Prestación social que todo empleador debe reconocer a sus trabajadores</w:t>
      </w:r>
      <w:r w:rsidR="00383702" w:rsidRPr="00721833">
        <w:rPr>
          <w:b w:val="0"/>
          <w:spacing w:val="1"/>
        </w:rPr>
        <w:t xml:space="preserve"> </w:t>
      </w:r>
      <w:r w:rsidR="00383702" w:rsidRPr="00721833">
        <w:rPr>
          <w:b w:val="0"/>
        </w:rPr>
        <w:t xml:space="preserve">con el fin de que éstos puedan </w:t>
      </w:r>
      <w:r w:rsidR="00383702" w:rsidRPr="00383702">
        <w:rPr>
          <w:b w:val="0"/>
        </w:rPr>
        <w:t>atender sus necesidades primarias en caso de quedar</w:t>
      </w:r>
      <w:r w:rsidR="00383702" w:rsidRPr="00383702">
        <w:rPr>
          <w:b w:val="0"/>
          <w:spacing w:val="1"/>
        </w:rPr>
        <w:t xml:space="preserve"> </w:t>
      </w:r>
      <w:r w:rsidR="00383702" w:rsidRPr="00383702">
        <w:rPr>
          <w:b w:val="0"/>
        </w:rPr>
        <w:t>cesante</w:t>
      </w:r>
      <w:r w:rsidR="00383702">
        <w:t>.</w:t>
      </w:r>
    </w:p>
    <w:p w14:paraId="471FE3DD" w14:textId="77777777" w:rsidR="00B74518" w:rsidRPr="007A1EAC" w:rsidRDefault="00B74518" w:rsidP="00510627">
      <w:pPr>
        <w:ind w:left="426" w:hanging="360"/>
        <w:jc w:val="both"/>
        <w:outlineLvl w:val="0"/>
        <w:rPr>
          <w:rFonts w:ascii="Arial" w:hAnsi="Arial"/>
          <w:sz w:val="22"/>
          <w:szCs w:val="22"/>
        </w:rPr>
      </w:pPr>
    </w:p>
    <w:p w14:paraId="2D758335" w14:textId="37304EDE" w:rsidR="00B74518" w:rsidRDefault="00B74518" w:rsidP="00510627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DOCUMENTOS DE REFERENCIA</w:t>
      </w:r>
      <w:r w:rsidR="00510627">
        <w:rPr>
          <w:rFonts w:eastAsia="Arial"/>
        </w:rPr>
        <w:t>.</w:t>
      </w:r>
    </w:p>
    <w:p w14:paraId="534E7682" w14:textId="77777777" w:rsidR="00BF794F" w:rsidRPr="00BF794F" w:rsidRDefault="00BF794F" w:rsidP="00BF794F"/>
    <w:p w14:paraId="3162872F" w14:textId="280B7AC0" w:rsidR="00534022" w:rsidRPr="00BF794F" w:rsidRDefault="00534022" w:rsidP="00BF794F">
      <w:pPr>
        <w:pStyle w:val="Prrafodelista"/>
        <w:numPr>
          <w:ilvl w:val="0"/>
          <w:numId w:val="46"/>
        </w:numPr>
        <w:rPr>
          <w:rFonts w:ascii="Arial" w:eastAsiaTheme="majorEastAsia" w:hAnsi="Arial" w:cstheme="majorBidi"/>
          <w:color w:val="000000" w:themeColor="text1"/>
          <w:spacing w:val="-1"/>
          <w:sz w:val="22"/>
          <w:szCs w:val="26"/>
        </w:rPr>
      </w:pPr>
      <w:r w:rsidRPr="00BF794F">
        <w:rPr>
          <w:rFonts w:ascii="Arial" w:eastAsiaTheme="majorEastAsia" w:hAnsi="Arial" w:cstheme="majorBidi"/>
          <w:color w:val="000000" w:themeColor="text1"/>
          <w:spacing w:val="-1"/>
          <w:sz w:val="22"/>
          <w:szCs w:val="26"/>
        </w:rPr>
        <w:t xml:space="preserve">Ley 1071 de 2006 y demás disposiciones legales aplicables y reglamentarias.                                                                                               </w:t>
      </w:r>
    </w:p>
    <w:p w14:paraId="55472E69" w14:textId="30E357CB" w:rsidR="00534022" w:rsidRPr="00BF794F" w:rsidRDefault="00534022" w:rsidP="00BF794F">
      <w:pPr>
        <w:pStyle w:val="Prrafodelista"/>
        <w:numPr>
          <w:ilvl w:val="0"/>
          <w:numId w:val="46"/>
        </w:numPr>
        <w:rPr>
          <w:rFonts w:ascii="Arial" w:eastAsiaTheme="majorEastAsia" w:hAnsi="Arial" w:cstheme="majorBidi"/>
          <w:color w:val="000000" w:themeColor="text1"/>
          <w:spacing w:val="-1"/>
          <w:sz w:val="22"/>
          <w:szCs w:val="26"/>
        </w:rPr>
      </w:pPr>
      <w:r w:rsidRPr="00BF794F">
        <w:rPr>
          <w:rFonts w:ascii="Arial" w:eastAsiaTheme="majorEastAsia" w:hAnsi="Arial" w:cstheme="majorBidi"/>
          <w:color w:val="000000" w:themeColor="text1"/>
          <w:spacing w:val="-1"/>
          <w:sz w:val="22"/>
          <w:szCs w:val="26"/>
        </w:rPr>
        <w:t>Manual de Cesantías, Acuerdo 009 del 28 de noviembre de 2017.</w:t>
      </w:r>
      <w:r w:rsidR="00B953E4" w:rsidRPr="00BF794F">
        <w:rPr>
          <w:rFonts w:ascii="Arial" w:eastAsiaTheme="majorEastAsia" w:hAnsi="Arial" w:cstheme="majorBidi"/>
          <w:color w:val="000000" w:themeColor="text1"/>
          <w:spacing w:val="-1"/>
          <w:sz w:val="22"/>
          <w:szCs w:val="26"/>
        </w:rPr>
        <w:t xml:space="preserve">            </w:t>
      </w:r>
    </w:p>
    <w:p w14:paraId="382A255F" w14:textId="26CC67DC" w:rsidR="00B953E4" w:rsidRPr="00534022" w:rsidRDefault="00B953E4" w:rsidP="00B953E4">
      <w:pPr>
        <w:rPr>
          <w:rFonts w:ascii="Arial" w:eastAsiaTheme="majorEastAsia" w:hAnsi="Arial" w:cstheme="majorBidi"/>
          <w:color w:val="000000" w:themeColor="text1"/>
          <w:spacing w:val="-1"/>
          <w:sz w:val="22"/>
          <w:szCs w:val="26"/>
        </w:rPr>
      </w:pPr>
      <w:r w:rsidRPr="00534022">
        <w:rPr>
          <w:rFonts w:ascii="Arial" w:eastAsiaTheme="majorEastAsia" w:hAnsi="Arial" w:cstheme="majorBidi"/>
          <w:color w:val="000000" w:themeColor="text1"/>
          <w:spacing w:val="-1"/>
          <w:sz w:val="22"/>
          <w:szCs w:val="26"/>
        </w:rPr>
        <w:t xml:space="preserve">                                                  </w:t>
      </w:r>
    </w:p>
    <w:sdt>
      <w:sdtPr>
        <w:rPr>
          <w:rFonts w:eastAsia="Arial"/>
        </w:rPr>
        <w:alias w:val="Actividades cronológicamente, responsables, documentos generados y puntos de control"/>
        <w:tag w:val="Actividades cronológicamente, responsables, documentos generados"/>
        <w:id w:val="2106537133"/>
        <w:placeholder>
          <w:docPart w:val="FD129EE2568F4D5D842B0645D4DCC4FD"/>
        </w:placeholder>
      </w:sdtPr>
      <w:sdtEndPr/>
      <w:sdtContent>
        <w:p w14:paraId="614B5EB6" w14:textId="77777777" w:rsidR="00B74518" w:rsidRDefault="00B74518" w:rsidP="00B74518">
          <w:pPr>
            <w:pStyle w:val="Ttulo2"/>
            <w:numPr>
              <w:ilvl w:val="0"/>
              <w:numId w:val="39"/>
            </w:numPr>
            <w:rPr>
              <w:rFonts w:eastAsia="Arial"/>
            </w:rPr>
          </w:pPr>
          <w:r>
            <w:rPr>
              <w:rFonts w:eastAsia="Arial"/>
            </w:rPr>
            <w:t>DESARROLLO</w:t>
          </w:r>
        </w:p>
      </w:sdtContent>
    </w:sdt>
    <w:p w14:paraId="237D608F" w14:textId="77777777" w:rsidR="0041590B" w:rsidRPr="00387919" w:rsidRDefault="0041590B" w:rsidP="0041590B">
      <w:pPr>
        <w:ind w:left="426"/>
        <w:jc w:val="both"/>
        <w:outlineLvl w:val="0"/>
        <w:rPr>
          <w:rFonts w:ascii="Arial" w:hAnsi="Arial"/>
          <w:b/>
          <w:sz w:val="22"/>
          <w:szCs w:val="22"/>
        </w:rPr>
      </w:pPr>
    </w:p>
    <w:tbl>
      <w:tblPr>
        <w:tblStyle w:val="Tablanormal1"/>
        <w:tblW w:w="8931" w:type="dxa"/>
        <w:tblInd w:w="20" w:type="dxa"/>
        <w:tblLook w:val="04A0" w:firstRow="1" w:lastRow="0" w:firstColumn="1" w:lastColumn="0" w:noHBand="0" w:noVBand="1"/>
        <w:tblCaption w:val="Punto de Control"/>
        <w:tblDescription w:val="Indique con una X cuando la actividad corresponda a un punto de control"/>
      </w:tblPr>
      <w:tblGrid>
        <w:gridCol w:w="461"/>
        <w:gridCol w:w="3063"/>
        <w:gridCol w:w="2410"/>
        <w:gridCol w:w="1564"/>
        <w:gridCol w:w="1433"/>
      </w:tblGrid>
      <w:tr w:rsidR="00387919" w:rsidRPr="00387919" w14:paraId="2DF56401" w14:textId="77777777" w:rsidTr="007A59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  <w:shd w:val="clear" w:color="auto" w:fill="8EAADB" w:themeFill="accent5" w:themeFillTint="99"/>
          </w:tcPr>
          <w:p w14:paraId="1BEE0BC5" w14:textId="77777777" w:rsidR="00387919" w:rsidRPr="00387919" w:rsidRDefault="00387919" w:rsidP="00387919">
            <w:pPr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</w:p>
        </w:tc>
        <w:tc>
          <w:tcPr>
            <w:tcW w:w="3063" w:type="dxa"/>
            <w:shd w:val="clear" w:color="auto" w:fill="8EAADB" w:themeFill="accent5" w:themeFillTint="99"/>
            <w:vAlign w:val="center"/>
          </w:tcPr>
          <w:p w14:paraId="1646326D" w14:textId="77777777" w:rsidR="00387919" w:rsidRPr="00284764" w:rsidRDefault="00387919" w:rsidP="00284764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284764">
              <w:rPr>
                <w:rFonts w:ascii="Arial" w:hAnsi="Arial"/>
              </w:rPr>
              <w:t>Actividades</w:t>
            </w:r>
          </w:p>
        </w:tc>
        <w:tc>
          <w:tcPr>
            <w:tcW w:w="2410" w:type="dxa"/>
            <w:shd w:val="clear" w:color="auto" w:fill="8EAADB" w:themeFill="accent5" w:themeFillTint="99"/>
            <w:vAlign w:val="center"/>
          </w:tcPr>
          <w:p w14:paraId="1E09395F" w14:textId="77777777" w:rsidR="00387919" w:rsidRPr="00284764" w:rsidRDefault="00387919" w:rsidP="00383702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284764">
              <w:rPr>
                <w:rFonts w:ascii="Arial" w:hAnsi="Arial"/>
              </w:rPr>
              <w:t>Responsable</w:t>
            </w:r>
          </w:p>
        </w:tc>
        <w:tc>
          <w:tcPr>
            <w:tcW w:w="1564" w:type="dxa"/>
            <w:shd w:val="clear" w:color="auto" w:fill="8EAADB" w:themeFill="accent5" w:themeFillTint="99"/>
            <w:vAlign w:val="center"/>
          </w:tcPr>
          <w:p w14:paraId="62EAA6B6" w14:textId="77777777" w:rsidR="00387919" w:rsidRPr="00284764" w:rsidRDefault="00387919" w:rsidP="00284764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284764">
              <w:rPr>
                <w:rFonts w:ascii="Arial" w:hAnsi="Arial"/>
              </w:rPr>
              <w:t>Documento Generado</w:t>
            </w:r>
          </w:p>
        </w:tc>
        <w:tc>
          <w:tcPr>
            <w:tcW w:w="1433" w:type="dxa"/>
            <w:shd w:val="clear" w:color="auto" w:fill="8EAADB" w:themeFill="accent5" w:themeFillTint="99"/>
            <w:vAlign w:val="center"/>
          </w:tcPr>
          <w:p w14:paraId="5F0A6C9B" w14:textId="77777777" w:rsidR="00387919" w:rsidRPr="00C017E6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C017E6">
              <w:rPr>
                <w:rFonts w:ascii="Arial" w:hAnsi="Arial"/>
                <w:szCs w:val="22"/>
              </w:rPr>
              <w:t>Punto de Control</w:t>
            </w:r>
          </w:p>
        </w:tc>
      </w:tr>
      <w:tr w:rsidR="00387919" w14:paraId="6925B136" w14:textId="77777777" w:rsidTr="007A59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3A0A5135" w14:textId="77777777" w:rsidR="00387919" w:rsidRPr="00387919" w:rsidRDefault="00387919" w:rsidP="00387919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387919">
              <w:rPr>
                <w:rFonts w:ascii="Arial" w:hAnsi="Arial"/>
                <w:b w:val="0"/>
                <w:sz w:val="22"/>
                <w:szCs w:val="22"/>
              </w:rPr>
              <w:t>1</w:t>
            </w:r>
          </w:p>
        </w:tc>
        <w:tc>
          <w:tcPr>
            <w:tcW w:w="3063" w:type="dxa"/>
          </w:tcPr>
          <w:sdt>
            <w:sdtPr>
              <w:rPr>
                <w:rFonts w:ascii="Arial" w:eastAsia="Arial MT" w:hAnsi="Arial"/>
                <w:color w:val="000000" w:themeColor="text1"/>
                <w:lang w:val="es-ES" w:eastAsia="en-US"/>
              </w:rPr>
              <w:alias w:val="Redacte actividad"/>
              <w:tag w:val="Redacte actividad"/>
              <w:id w:val="-1987927805"/>
              <w:placeholder>
                <w:docPart w:val="F25415E3F7B24E64A34CE5F65D1FAFF9"/>
              </w:placeholder>
              <w:text/>
            </w:sdtPr>
            <w:sdtEndPr/>
            <w:sdtContent>
              <w:p w14:paraId="38DA25BC" w14:textId="71FB63E9" w:rsidR="00387919" w:rsidRPr="00721833" w:rsidRDefault="00383702" w:rsidP="00284764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>Recibir las Solicitudes de Cesantías parciales con sus respectivos soportes y distribuirlos en el grupo para revisión. Las cesantías Definitivas se deben solicitar directamente a Talento Humano de la CGR o el FBSCGR</w:t>
                </w:r>
                <w:r w:rsidR="00C604A5"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>. Para el trámite de las cesantías parciales se cuenta con un instructivo I-A 3</w:t>
                </w:r>
                <w:r w:rsidR="00726EB4"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>0</w:t>
                </w:r>
                <w:r w:rsidR="00C604A5"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 xml:space="preserve">20-02 Solicitud </w:t>
                </w:r>
                <w:r w:rsidR="005D6796"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>de cesantías trámite en línea.</w:t>
                </w:r>
              </w:p>
            </w:sdtContent>
          </w:sdt>
        </w:tc>
        <w:tc>
          <w:tcPr>
            <w:tcW w:w="2410" w:type="dxa"/>
          </w:tcPr>
          <w:p w14:paraId="23E68214" w14:textId="77777777" w:rsidR="00383702" w:rsidRPr="00721833" w:rsidRDefault="00383702" w:rsidP="0038370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</w:p>
          <w:p w14:paraId="580801A1" w14:textId="77777777" w:rsidR="00241B76" w:rsidRPr="00721833" w:rsidRDefault="00241B76" w:rsidP="0038370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</w:p>
          <w:p w14:paraId="0D20611B" w14:textId="77777777" w:rsidR="00241B76" w:rsidRPr="00721833" w:rsidRDefault="00241B76" w:rsidP="0038370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</w:p>
          <w:p w14:paraId="04E8E7A8" w14:textId="77777777" w:rsidR="00241B76" w:rsidRPr="00721833" w:rsidRDefault="00241B76" w:rsidP="0038370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</w:p>
          <w:p w14:paraId="3D688D73" w14:textId="77777777" w:rsidR="00241B76" w:rsidRPr="00721833" w:rsidRDefault="00241B76" w:rsidP="0038370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</w:p>
          <w:p w14:paraId="5D18F881" w14:textId="760BCA9B" w:rsidR="00387919" w:rsidRPr="00721833" w:rsidRDefault="00383702" w:rsidP="0038370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Profesional</w:t>
            </w:r>
            <w:r w:rsidRPr="00721833">
              <w:rPr>
                <w:rFonts w:ascii="Arial" w:hAnsi="Arial"/>
                <w:color w:val="000000" w:themeColor="text1"/>
                <w:spacing w:val="-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Especializado</w:t>
            </w:r>
            <w:r w:rsidRPr="00721833">
              <w:rPr>
                <w:rFonts w:ascii="Arial" w:hAnsi="Arial"/>
                <w:color w:val="000000" w:themeColor="text1"/>
                <w:spacing w:val="-3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21</w:t>
            </w:r>
          </w:p>
        </w:tc>
        <w:tc>
          <w:tcPr>
            <w:tcW w:w="1564" w:type="dxa"/>
          </w:tcPr>
          <w:p w14:paraId="22025265" w14:textId="77777777" w:rsidR="00383702" w:rsidRPr="00284764" w:rsidRDefault="00383702" w:rsidP="0028476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  <w:p w14:paraId="4E1FA4E3" w14:textId="77777777" w:rsidR="00383702" w:rsidRPr="00284764" w:rsidRDefault="00383702" w:rsidP="0028476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  <w:p w14:paraId="07FDC273" w14:textId="77777777" w:rsidR="00241B76" w:rsidRDefault="00241B76" w:rsidP="0028476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  <w:p w14:paraId="6E37ACB2" w14:textId="77777777" w:rsidR="00241B76" w:rsidRDefault="00241B76" w:rsidP="0028476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  <w:p w14:paraId="5039C7C7" w14:textId="77777777" w:rsidR="00241B76" w:rsidRDefault="00241B76" w:rsidP="0028476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  <w:p w14:paraId="2F057B26" w14:textId="68E910E3" w:rsidR="00387919" w:rsidRPr="00284764" w:rsidRDefault="00383702" w:rsidP="0028476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4764">
              <w:rPr>
                <w:rFonts w:ascii="Arial" w:hAnsi="Arial"/>
              </w:rPr>
              <w:t>Formulario Digital</w:t>
            </w:r>
          </w:p>
        </w:tc>
        <w:tc>
          <w:tcPr>
            <w:tcW w:w="1433" w:type="dxa"/>
            <w:vAlign w:val="center"/>
          </w:tcPr>
          <w:p w14:paraId="00521CC0" w14:textId="50F6B94A" w:rsidR="00387919" w:rsidRPr="00D074E9" w:rsidRDefault="00387919" w:rsidP="0038370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</w:tc>
      </w:tr>
      <w:tr w:rsidR="00D074E9" w14:paraId="52EA5B35" w14:textId="77777777" w:rsidTr="007A593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660C5F0D" w14:textId="77777777" w:rsidR="00D074E9" w:rsidRPr="00387919" w:rsidRDefault="00D074E9" w:rsidP="00D074E9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387919">
              <w:rPr>
                <w:rFonts w:ascii="Arial" w:hAnsi="Arial"/>
                <w:b w:val="0"/>
                <w:sz w:val="22"/>
                <w:szCs w:val="22"/>
              </w:rPr>
              <w:t>2</w:t>
            </w:r>
          </w:p>
        </w:tc>
        <w:tc>
          <w:tcPr>
            <w:tcW w:w="3063" w:type="dxa"/>
          </w:tcPr>
          <w:sdt>
            <w:sdtPr>
              <w:rPr>
                <w:rFonts w:ascii="Arial" w:hAnsi="Arial"/>
                <w:color w:val="000000" w:themeColor="text1"/>
              </w:rPr>
              <w:alias w:val="Redacte actividad"/>
              <w:tag w:val="Redacte actividad"/>
              <w:id w:val="887230479"/>
              <w:placeholder>
                <w:docPart w:val="D8DCB7E4C24D4F31B2F043FC2F77614D"/>
              </w:placeholder>
              <w:text/>
            </w:sdtPr>
            <w:sdtEndPr/>
            <w:sdtContent>
              <w:p w14:paraId="03A7564F" w14:textId="77777777" w:rsidR="00D074E9" w:rsidRPr="00721833" w:rsidRDefault="00A452DA" w:rsidP="00284764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hAnsi="Arial"/>
                    <w:color w:val="000000" w:themeColor="text1"/>
                  </w:rPr>
                  <w:t>Verificar que los documentos de la solicitud estén completos y acorde al manual de cesantías y las normas vigentes.</w:t>
                </w:r>
              </w:p>
            </w:sdtContent>
          </w:sdt>
        </w:tc>
        <w:tc>
          <w:tcPr>
            <w:tcW w:w="2410" w:type="dxa"/>
          </w:tcPr>
          <w:p w14:paraId="45A6CD58" w14:textId="77777777" w:rsidR="00D074E9" w:rsidRPr="00721833" w:rsidRDefault="00A452DA" w:rsidP="00383702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Profesional</w:t>
            </w:r>
            <w:r w:rsidRPr="00721833">
              <w:rPr>
                <w:rFonts w:ascii="Arial" w:hAnsi="Arial"/>
                <w:color w:val="000000" w:themeColor="text1"/>
                <w:spacing w:val="-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Universitario</w:t>
            </w:r>
            <w:r w:rsidRPr="00721833">
              <w:rPr>
                <w:rFonts w:ascii="Arial" w:hAnsi="Arial"/>
                <w:color w:val="000000" w:themeColor="text1"/>
                <w:spacing w:val="-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09,</w:t>
            </w:r>
            <w:r w:rsidRPr="00721833">
              <w:rPr>
                <w:rFonts w:ascii="Arial" w:hAnsi="Arial"/>
                <w:color w:val="000000" w:themeColor="text1"/>
                <w:spacing w:val="-4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Técnico Administrativo Grado 18,</w:t>
            </w:r>
            <w:r w:rsidRPr="00721833">
              <w:rPr>
                <w:rFonts w:ascii="Arial" w:hAnsi="Arial"/>
                <w:color w:val="000000" w:themeColor="text1"/>
                <w:spacing w:val="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Auxiliar</w:t>
            </w:r>
            <w:r w:rsidRPr="00721833">
              <w:rPr>
                <w:rFonts w:ascii="Arial" w:hAnsi="Arial"/>
                <w:color w:val="000000" w:themeColor="text1"/>
                <w:spacing w:val="-4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Administrativo</w:t>
            </w:r>
            <w:r w:rsidRPr="00721833">
              <w:rPr>
                <w:rFonts w:ascii="Arial" w:hAnsi="Arial"/>
                <w:color w:val="000000" w:themeColor="text1"/>
                <w:spacing w:val="-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17</w:t>
            </w:r>
          </w:p>
        </w:tc>
        <w:tc>
          <w:tcPr>
            <w:tcW w:w="1564" w:type="dxa"/>
          </w:tcPr>
          <w:p w14:paraId="2B208F19" w14:textId="77777777" w:rsidR="00D074E9" w:rsidRPr="00284764" w:rsidRDefault="00D074E9" w:rsidP="00284764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433" w:type="dxa"/>
          </w:tcPr>
          <w:p w14:paraId="1B1E7BAA" w14:textId="77777777" w:rsidR="00A452DA" w:rsidRDefault="00A452DA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7B7AEA77" w14:textId="77777777" w:rsidR="00A452DA" w:rsidRDefault="00A452DA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3581E2E6" w14:textId="77777777" w:rsidR="00D074E9" w:rsidRDefault="00A452DA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rFonts w:ascii="Arial" w:hAnsi="Arial"/>
                <w:sz w:val="16"/>
                <w:szCs w:val="22"/>
              </w:rPr>
              <w:t>x</w:t>
            </w:r>
          </w:p>
        </w:tc>
        <w:bookmarkStart w:id="0" w:name="_GoBack"/>
        <w:bookmarkEnd w:id="0"/>
      </w:tr>
      <w:tr w:rsidR="00D074E9" w14:paraId="465F1CF0" w14:textId="77777777" w:rsidTr="007A59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03B9EF4D" w14:textId="77777777" w:rsidR="00D074E9" w:rsidRPr="00387919" w:rsidRDefault="00D074E9" w:rsidP="00D074E9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387919">
              <w:rPr>
                <w:rFonts w:ascii="Arial" w:hAnsi="Arial"/>
                <w:b w:val="0"/>
                <w:sz w:val="22"/>
                <w:szCs w:val="22"/>
              </w:rPr>
              <w:t>3</w:t>
            </w:r>
          </w:p>
        </w:tc>
        <w:tc>
          <w:tcPr>
            <w:tcW w:w="3063" w:type="dxa"/>
          </w:tcPr>
          <w:sdt>
            <w:sdtPr>
              <w:rPr>
                <w:rFonts w:ascii="Arial" w:hAnsi="Arial"/>
                <w:color w:val="000000" w:themeColor="text1"/>
              </w:rPr>
              <w:alias w:val="Redacte actividad"/>
              <w:tag w:val="Redacte actividad"/>
              <w:id w:val="-1816946792"/>
              <w:placeholder>
                <w:docPart w:val="BB6F123C919F4AB4A8A1E19811B742DB"/>
              </w:placeholder>
              <w:text/>
            </w:sdtPr>
            <w:sdtEndPr/>
            <w:sdtContent>
              <w:p w14:paraId="0F1E17CB" w14:textId="77777777" w:rsidR="00D074E9" w:rsidRPr="00721833" w:rsidRDefault="00A452DA" w:rsidP="00284764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hAnsi="Arial"/>
                    <w:color w:val="000000" w:themeColor="text1"/>
                  </w:rPr>
                  <w:t>Requerir los documentos faltantes o devolver la solicitud de cesantías en caso de no ser viable.</w:t>
                </w:r>
              </w:p>
            </w:sdtContent>
          </w:sdt>
        </w:tc>
        <w:tc>
          <w:tcPr>
            <w:tcW w:w="2410" w:type="dxa"/>
          </w:tcPr>
          <w:p w14:paraId="108390C7" w14:textId="77777777" w:rsidR="00D074E9" w:rsidRPr="00721833" w:rsidRDefault="00A452DA" w:rsidP="0038370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Profesional</w:t>
            </w:r>
            <w:r w:rsidRPr="00721833">
              <w:rPr>
                <w:rFonts w:ascii="Arial" w:hAnsi="Arial"/>
                <w:color w:val="000000" w:themeColor="text1"/>
                <w:spacing w:val="-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Universitario</w:t>
            </w:r>
            <w:r w:rsidRPr="00721833">
              <w:rPr>
                <w:rFonts w:ascii="Arial" w:hAnsi="Arial"/>
                <w:color w:val="000000" w:themeColor="text1"/>
                <w:spacing w:val="-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09,</w:t>
            </w:r>
            <w:r w:rsidRPr="00721833">
              <w:rPr>
                <w:rFonts w:ascii="Arial" w:hAnsi="Arial"/>
                <w:color w:val="000000" w:themeColor="text1"/>
                <w:spacing w:val="-4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Técnico Administrativo Grado 18,</w:t>
            </w:r>
            <w:r w:rsidRPr="00721833">
              <w:rPr>
                <w:rFonts w:ascii="Arial" w:hAnsi="Arial"/>
                <w:color w:val="000000" w:themeColor="text1"/>
                <w:spacing w:val="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Auxiliar</w:t>
            </w:r>
            <w:r w:rsidRPr="00721833">
              <w:rPr>
                <w:rFonts w:ascii="Arial" w:hAnsi="Arial"/>
                <w:color w:val="000000" w:themeColor="text1"/>
                <w:spacing w:val="-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Administrativo Grado</w:t>
            </w:r>
            <w:r w:rsidRPr="00721833">
              <w:rPr>
                <w:rFonts w:ascii="Arial" w:hAnsi="Arial"/>
                <w:color w:val="000000" w:themeColor="text1"/>
                <w:spacing w:val="-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17</w:t>
            </w:r>
          </w:p>
        </w:tc>
        <w:tc>
          <w:tcPr>
            <w:tcW w:w="1564" w:type="dxa"/>
          </w:tcPr>
          <w:p w14:paraId="2255E774" w14:textId="77777777" w:rsidR="00D074E9" w:rsidRPr="00284764" w:rsidRDefault="00D074E9" w:rsidP="0028476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  <w:p w14:paraId="549D19B7" w14:textId="77777777" w:rsidR="00A452DA" w:rsidRPr="00284764" w:rsidRDefault="00A452DA" w:rsidP="0028476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  <w:p w14:paraId="29F073BF" w14:textId="77777777" w:rsidR="00A452DA" w:rsidRPr="00284764" w:rsidRDefault="00A452DA" w:rsidP="0028476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4764">
              <w:rPr>
                <w:rFonts w:ascii="Arial" w:hAnsi="Arial"/>
              </w:rPr>
              <w:t>Correo</w:t>
            </w:r>
            <w:r w:rsidRPr="00284764">
              <w:rPr>
                <w:rFonts w:ascii="Arial" w:hAnsi="Arial"/>
                <w:spacing w:val="1"/>
              </w:rPr>
              <w:t xml:space="preserve"> </w:t>
            </w:r>
            <w:r w:rsidRPr="00284764">
              <w:rPr>
                <w:rFonts w:ascii="Arial" w:hAnsi="Arial"/>
              </w:rPr>
              <w:t>Electrónico</w:t>
            </w:r>
          </w:p>
        </w:tc>
        <w:tc>
          <w:tcPr>
            <w:tcW w:w="1433" w:type="dxa"/>
          </w:tcPr>
          <w:p w14:paraId="0895404E" w14:textId="77777777" w:rsidR="00A452DA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60D0A29C" w14:textId="77777777" w:rsidR="00A452DA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3EFB364E" w14:textId="77777777" w:rsidR="00D074E9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Arial" w:hAnsi="Arial"/>
                <w:sz w:val="16"/>
                <w:szCs w:val="22"/>
              </w:rPr>
              <w:t>x</w:t>
            </w:r>
          </w:p>
        </w:tc>
      </w:tr>
      <w:tr w:rsidR="00383702" w14:paraId="1DFF5B34" w14:textId="77777777" w:rsidTr="007A593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49E5EB6B" w14:textId="77777777" w:rsidR="00383702" w:rsidRPr="00191074" w:rsidRDefault="00383702" w:rsidP="00383702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191074">
              <w:rPr>
                <w:rFonts w:ascii="Arial" w:hAnsi="Arial"/>
                <w:b w:val="0"/>
                <w:sz w:val="22"/>
                <w:szCs w:val="22"/>
              </w:rPr>
              <w:lastRenderedPageBreak/>
              <w:t>4</w:t>
            </w:r>
          </w:p>
        </w:tc>
        <w:tc>
          <w:tcPr>
            <w:tcW w:w="3063" w:type="dxa"/>
          </w:tcPr>
          <w:sdt>
            <w:sdtPr>
              <w:rPr>
                <w:rFonts w:ascii="Arial" w:eastAsia="Arial MT" w:hAnsi="Arial"/>
                <w:color w:val="000000" w:themeColor="text1"/>
                <w:lang w:val="es-ES" w:eastAsia="en-US"/>
              </w:rPr>
              <w:alias w:val="Redacte actividad"/>
              <w:tag w:val="Redacte actividad"/>
              <w:id w:val="-511536494"/>
              <w:placeholder>
                <w:docPart w:val="66F12F4AC6CF4810A08EFF2FC1E340AE"/>
              </w:placeholder>
              <w:text/>
            </w:sdtPr>
            <w:sdtEndPr/>
            <w:sdtContent>
              <w:p w14:paraId="1485459C" w14:textId="77777777" w:rsidR="00383702" w:rsidRPr="00721833" w:rsidRDefault="00A452DA" w:rsidP="00284764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>Verificar la existencia de créditos activos en el sistema financiero de la entidad TAO y establecer la fecha de corte de liquidación de las cesantías.</w:t>
                </w:r>
              </w:p>
            </w:sdtContent>
          </w:sdt>
        </w:tc>
        <w:tc>
          <w:tcPr>
            <w:tcW w:w="2410" w:type="dxa"/>
          </w:tcPr>
          <w:p w14:paraId="57CC2E10" w14:textId="77777777" w:rsidR="00383702" w:rsidRPr="00721833" w:rsidRDefault="00A452DA" w:rsidP="00383702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Profesional</w:t>
            </w:r>
            <w:r w:rsidRPr="00721833">
              <w:rPr>
                <w:rFonts w:ascii="Arial" w:hAnsi="Arial"/>
                <w:color w:val="000000" w:themeColor="text1"/>
                <w:spacing w:val="-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Universitario</w:t>
            </w:r>
            <w:r w:rsidRPr="00721833">
              <w:rPr>
                <w:rFonts w:ascii="Arial" w:hAnsi="Arial"/>
                <w:color w:val="000000" w:themeColor="text1"/>
                <w:spacing w:val="-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09,</w:t>
            </w:r>
            <w:r w:rsidRPr="00721833">
              <w:rPr>
                <w:rFonts w:ascii="Arial" w:hAnsi="Arial"/>
                <w:color w:val="000000" w:themeColor="text1"/>
                <w:spacing w:val="-4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Técnico Administrativo Grado 18,</w:t>
            </w:r>
            <w:r w:rsidRPr="00721833">
              <w:rPr>
                <w:rFonts w:ascii="Arial" w:hAnsi="Arial"/>
                <w:color w:val="000000" w:themeColor="text1"/>
                <w:spacing w:val="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Auxiliar</w:t>
            </w:r>
            <w:r w:rsidRPr="00721833">
              <w:rPr>
                <w:rFonts w:ascii="Arial" w:hAnsi="Arial"/>
                <w:color w:val="000000" w:themeColor="text1"/>
                <w:spacing w:val="-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Administrativo Grado</w:t>
            </w:r>
            <w:r w:rsidRPr="00721833">
              <w:rPr>
                <w:rFonts w:ascii="Arial" w:hAnsi="Arial"/>
                <w:color w:val="000000" w:themeColor="text1"/>
                <w:spacing w:val="-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17</w:t>
            </w:r>
          </w:p>
        </w:tc>
        <w:tc>
          <w:tcPr>
            <w:tcW w:w="1564" w:type="dxa"/>
          </w:tcPr>
          <w:p w14:paraId="4F100516" w14:textId="77777777" w:rsidR="00383702" w:rsidRPr="00284764" w:rsidRDefault="00383702" w:rsidP="00284764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433" w:type="dxa"/>
          </w:tcPr>
          <w:p w14:paraId="349FFEB3" w14:textId="77777777" w:rsidR="000D11EE" w:rsidRDefault="000D11EE" w:rsidP="0038370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78FAED78" w14:textId="77777777" w:rsidR="000D11EE" w:rsidRDefault="000D11EE" w:rsidP="0038370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4D7509A2" w14:textId="4E445A5E" w:rsidR="00383702" w:rsidRDefault="00241B76" w:rsidP="0038370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  <w:r>
              <w:rPr>
                <w:rFonts w:ascii="Arial" w:hAnsi="Arial"/>
                <w:sz w:val="16"/>
                <w:szCs w:val="22"/>
              </w:rPr>
              <w:t>x</w:t>
            </w:r>
          </w:p>
        </w:tc>
      </w:tr>
      <w:tr w:rsidR="00383702" w14:paraId="457C2084" w14:textId="77777777" w:rsidTr="007A59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685A9B13" w14:textId="77777777" w:rsidR="00383702" w:rsidRPr="00191074" w:rsidRDefault="00383702" w:rsidP="00383702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191074">
              <w:rPr>
                <w:rFonts w:ascii="Arial" w:hAnsi="Arial"/>
                <w:b w:val="0"/>
                <w:sz w:val="22"/>
                <w:szCs w:val="22"/>
              </w:rPr>
              <w:t>5</w:t>
            </w:r>
          </w:p>
        </w:tc>
        <w:tc>
          <w:tcPr>
            <w:tcW w:w="3063" w:type="dxa"/>
          </w:tcPr>
          <w:sdt>
            <w:sdtPr>
              <w:rPr>
                <w:rFonts w:ascii="Arial" w:hAnsi="Arial"/>
                <w:color w:val="000000" w:themeColor="text1"/>
              </w:rPr>
              <w:alias w:val="Redacte actividad"/>
              <w:tag w:val="Redacte actividad"/>
              <w:id w:val="1180240713"/>
              <w:placeholder>
                <w:docPart w:val="CF9CB41E8F714D13AE020A5C306680B0"/>
              </w:placeholder>
              <w:text/>
            </w:sdtPr>
            <w:sdtEndPr/>
            <w:sdtContent>
              <w:p w14:paraId="76FC2927" w14:textId="77777777" w:rsidR="00383702" w:rsidRPr="00721833" w:rsidRDefault="00A452DA" w:rsidP="00284764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hAnsi="Arial"/>
                    <w:color w:val="000000" w:themeColor="text1"/>
                  </w:rPr>
                  <w:t>Elaborar y remitir el listado de las solicitudes por correo electrónico al grupo liquidador de cesantías de la CGR o al grupo de Talento Humano del FBS según corresponda.</w:t>
                </w:r>
              </w:p>
            </w:sdtContent>
          </w:sdt>
        </w:tc>
        <w:tc>
          <w:tcPr>
            <w:tcW w:w="2410" w:type="dxa"/>
          </w:tcPr>
          <w:p w14:paraId="42C3A3AC" w14:textId="77777777" w:rsidR="00383702" w:rsidRPr="00721833" w:rsidRDefault="00A452DA" w:rsidP="0038370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Profesional</w:t>
            </w:r>
            <w:r w:rsidRPr="00721833">
              <w:rPr>
                <w:rFonts w:ascii="Arial" w:hAnsi="Arial"/>
                <w:color w:val="000000" w:themeColor="text1"/>
                <w:spacing w:val="-5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Universitario</w:t>
            </w:r>
            <w:r w:rsidRPr="00721833">
              <w:rPr>
                <w:rFonts w:ascii="Arial" w:hAnsi="Arial"/>
                <w:color w:val="000000" w:themeColor="text1"/>
                <w:spacing w:val="-5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5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09,</w:t>
            </w:r>
            <w:r w:rsidRPr="00721833">
              <w:rPr>
                <w:rFonts w:ascii="Arial" w:hAnsi="Arial"/>
                <w:color w:val="000000" w:themeColor="text1"/>
                <w:spacing w:val="-4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Técnico Administrativo Grado 18,</w:t>
            </w:r>
            <w:r w:rsidRPr="00721833">
              <w:rPr>
                <w:rFonts w:ascii="Arial" w:hAnsi="Arial"/>
                <w:color w:val="000000" w:themeColor="text1"/>
                <w:spacing w:val="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Auxiliar</w:t>
            </w:r>
            <w:r w:rsidRPr="00721833">
              <w:rPr>
                <w:rFonts w:ascii="Arial" w:hAnsi="Arial"/>
                <w:color w:val="000000" w:themeColor="text1"/>
                <w:spacing w:val="-4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Administrativo</w:t>
            </w:r>
            <w:r w:rsidRPr="00721833">
              <w:rPr>
                <w:rFonts w:ascii="Arial" w:hAnsi="Arial"/>
                <w:color w:val="000000" w:themeColor="text1"/>
                <w:spacing w:val="-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17</w:t>
            </w:r>
          </w:p>
        </w:tc>
        <w:tc>
          <w:tcPr>
            <w:tcW w:w="1564" w:type="dxa"/>
          </w:tcPr>
          <w:p w14:paraId="666AC38A" w14:textId="77777777" w:rsidR="00383702" w:rsidRPr="00284764" w:rsidRDefault="00383702" w:rsidP="0028476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  <w:p w14:paraId="2DFFB0E8" w14:textId="1BAB8EBE" w:rsidR="00A452DA" w:rsidRPr="00284764" w:rsidRDefault="00A452DA" w:rsidP="0028476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4764">
              <w:rPr>
                <w:rFonts w:ascii="Arial" w:hAnsi="Arial"/>
              </w:rPr>
              <w:t>Oficio con</w:t>
            </w:r>
            <w:r w:rsidRPr="00284764">
              <w:rPr>
                <w:rFonts w:ascii="Arial" w:hAnsi="Arial"/>
                <w:spacing w:val="-47"/>
              </w:rPr>
              <w:t xml:space="preserve"> </w:t>
            </w:r>
            <w:r w:rsidR="00362C88">
              <w:rPr>
                <w:rFonts w:ascii="Arial" w:hAnsi="Arial"/>
              </w:rPr>
              <w:t>r</w:t>
            </w:r>
            <w:r w:rsidRPr="00284764">
              <w:rPr>
                <w:rFonts w:ascii="Arial" w:hAnsi="Arial"/>
              </w:rPr>
              <w:t>elación</w:t>
            </w:r>
            <w:r w:rsidRPr="00284764">
              <w:rPr>
                <w:rFonts w:ascii="Arial" w:hAnsi="Arial"/>
                <w:spacing w:val="1"/>
              </w:rPr>
              <w:t xml:space="preserve"> </w:t>
            </w:r>
            <w:r w:rsidR="00362C88">
              <w:rPr>
                <w:rFonts w:ascii="Arial" w:hAnsi="Arial"/>
              </w:rPr>
              <w:t>a</w:t>
            </w:r>
            <w:r w:rsidRPr="00284764">
              <w:rPr>
                <w:rFonts w:ascii="Arial" w:hAnsi="Arial"/>
              </w:rPr>
              <w:t>djunta</w:t>
            </w:r>
            <w:r w:rsidR="001B3307">
              <w:rPr>
                <w:rFonts w:ascii="Arial" w:hAnsi="Arial"/>
              </w:rPr>
              <w:t xml:space="preserve"> en </w:t>
            </w:r>
            <w:r w:rsidR="001B3307">
              <w:rPr>
                <w:rFonts w:ascii="Arial" w:hAnsi="Arial"/>
                <w:spacing w:val="1"/>
              </w:rPr>
              <w:t>Excel</w:t>
            </w:r>
          </w:p>
        </w:tc>
        <w:tc>
          <w:tcPr>
            <w:tcW w:w="1433" w:type="dxa"/>
          </w:tcPr>
          <w:p w14:paraId="453292B1" w14:textId="77777777" w:rsidR="00A452DA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4032650C" w14:textId="77777777" w:rsidR="00A452DA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685B418B" w14:textId="3D784E42" w:rsidR="00383702" w:rsidRDefault="00383702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0FEE5694" w14:textId="77777777" w:rsidR="00A452DA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</w:tc>
      </w:tr>
      <w:tr w:rsidR="00383702" w14:paraId="4408FA08" w14:textId="77777777" w:rsidTr="007A593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45F83CFF" w14:textId="77777777" w:rsidR="00383702" w:rsidRPr="00191074" w:rsidRDefault="00383702" w:rsidP="00383702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191074">
              <w:rPr>
                <w:rFonts w:ascii="Arial" w:hAnsi="Arial"/>
                <w:b w:val="0"/>
                <w:sz w:val="22"/>
                <w:szCs w:val="22"/>
              </w:rPr>
              <w:t>6</w:t>
            </w:r>
          </w:p>
        </w:tc>
        <w:tc>
          <w:tcPr>
            <w:tcW w:w="3063" w:type="dxa"/>
          </w:tcPr>
          <w:sdt>
            <w:sdtPr>
              <w:rPr>
                <w:rFonts w:ascii="Arial" w:eastAsia="Arial MT" w:hAnsi="Arial"/>
                <w:color w:val="000000" w:themeColor="text1"/>
                <w:lang w:val="es-ES" w:eastAsia="en-US"/>
              </w:rPr>
              <w:alias w:val="Redacte actividad"/>
              <w:tag w:val="Redacte actividad"/>
              <w:id w:val="-1399971966"/>
              <w:placeholder>
                <w:docPart w:val="A9C45B8E64354CBEB0D6B88404AF54B1"/>
              </w:placeholder>
              <w:text/>
            </w:sdtPr>
            <w:sdtEndPr/>
            <w:sdtContent>
              <w:p w14:paraId="5F48E2B1" w14:textId="56FBBB7B" w:rsidR="00383702" w:rsidRPr="00721833" w:rsidRDefault="00A452DA" w:rsidP="00284764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 xml:space="preserve">Verificar que las cuentas bancarias del funcionario y beneficiario se encuentren activas en el sistema SIIF Nación II, de lo contrario </w:t>
                </w:r>
                <w:r w:rsidR="007E3A2D"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 xml:space="preserve">proceder a su </w:t>
                </w:r>
                <w:r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>creación</w:t>
                </w:r>
                <w:r w:rsidR="007E3A2D"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>.</w:t>
                </w:r>
              </w:p>
            </w:sdtContent>
          </w:sdt>
        </w:tc>
        <w:tc>
          <w:tcPr>
            <w:tcW w:w="2410" w:type="dxa"/>
          </w:tcPr>
          <w:p w14:paraId="0A2D9B43" w14:textId="77777777" w:rsidR="00383702" w:rsidRPr="00721833" w:rsidRDefault="00A452DA" w:rsidP="00383702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Profesional</w:t>
            </w:r>
            <w:r w:rsidRPr="00721833">
              <w:rPr>
                <w:rFonts w:ascii="Arial" w:hAnsi="Arial"/>
                <w:color w:val="000000" w:themeColor="text1"/>
                <w:spacing w:val="-5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Universitario</w:t>
            </w:r>
            <w:r w:rsidRPr="00721833">
              <w:rPr>
                <w:rFonts w:ascii="Arial" w:hAnsi="Arial"/>
                <w:color w:val="000000" w:themeColor="text1"/>
                <w:spacing w:val="-5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5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09,</w:t>
            </w:r>
            <w:r w:rsidRPr="00721833">
              <w:rPr>
                <w:rFonts w:ascii="Arial" w:hAnsi="Arial"/>
                <w:color w:val="000000" w:themeColor="text1"/>
                <w:spacing w:val="-4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Técnico Administrativo Grado 18,</w:t>
            </w:r>
            <w:r w:rsidRPr="00721833">
              <w:rPr>
                <w:rFonts w:ascii="Arial" w:hAnsi="Arial"/>
                <w:color w:val="000000" w:themeColor="text1"/>
                <w:spacing w:val="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Auxiliar</w:t>
            </w:r>
            <w:r w:rsidRPr="00721833">
              <w:rPr>
                <w:rFonts w:ascii="Arial" w:hAnsi="Arial"/>
                <w:color w:val="000000" w:themeColor="text1"/>
                <w:spacing w:val="-4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Administrativo</w:t>
            </w:r>
            <w:r w:rsidRPr="00721833">
              <w:rPr>
                <w:rFonts w:ascii="Arial" w:hAnsi="Arial"/>
                <w:color w:val="000000" w:themeColor="text1"/>
                <w:spacing w:val="-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17</w:t>
            </w:r>
          </w:p>
        </w:tc>
        <w:tc>
          <w:tcPr>
            <w:tcW w:w="1564" w:type="dxa"/>
          </w:tcPr>
          <w:p w14:paraId="12AA0F97" w14:textId="77777777" w:rsidR="00383702" w:rsidRPr="00284764" w:rsidRDefault="00383702" w:rsidP="00284764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  <w:p w14:paraId="2124DAD1" w14:textId="391AC7A2" w:rsidR="00A452DA" w:rsidRPr="00284764" w:rsidRDefault="00A452DA" w:rsidP="00284764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284764">
              <w:rPr>
                <w:rFonts w:ascii="Arial" w:hAnsi="Arial"/>
              </w:rPr>
              <w:t>Archivo</w:t>
            </w:r>
            <w:r w:rsidR="00012610">
              <w:rPr>
                <w:rFonts w:ascii="Arial" w:hAnsi="Arial"/>
              </w:rPr>
              <w:t xml:space="preserve"> </w:t>
            </w:r>
            <w:r w:rsidR="00362C88">
              <w:rPr>
                <w:rFonts w:ascii="Arial" w:hAnsi="Arial"/>
              </w:rPr>
              <w:t>Excel</w:t>
            </w:r>
            <w:r w:rsidRPr="00284764">
              <w:rPr>
                <w:rFonts w:ascii="Arial" w:hAnsi="Arial"/>
              </w:rPr>
              <w:t xml:space="preserve"> con relación de cuentas a crear</w:t>
            </w:r>
          </w:p>
        </w:tc>
        <w:tc>
          <w:tcPr>
            <w:tcW w:w="1433" w:type="dxa"/>
          </w:tcPr>
          <w:p w14:paraId="1DEB37EE" w14:textId="77777777" w:rsidR="00A452DA" w:rsidRDefault="00A452DA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63CD5B2F" w14:textId="77777777" w:rsidR="00A452DA" w:rsidRDefault="00A452DA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582FFCFA" w14:textId="77777777" w:rsidR="00383702" w:rsidRDefault="00A452DA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  <w:r>
              <w:rPr>
                <w:rFonts w:ascii="Arial" w:hAnsi="Arial"/>
                <w:sz w:val="16"/>
                <w:szCs w:val="22"/>
              </w:rPr>
              <w:t>x</w:t>
            </w:r>
          </w:p>
        </w:tc>
      </w:tr>
      <w:tr w:rsidR="00383702" w14:paraId="5018C477" w14:textId="77777777" w:rsidTr="007A59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276CDE5F" w14:textId="77777777" w:rsidR="00383702" w:rsidRPr="00191074" w:rsidRDefault="00383702" w:rsidP="00383702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191074">
              <w:rPr>
                <w:rFonts w:ascii="Arial" w:hAnsi="Arial"/>
                <w:b w:val="0"/>
                <w:sz w:val="22"/>
                <w:szCs w:val="22"/>
              </w:rPr>
              <w:t>7</w:t>
            </w:r>
          </w:p>
        </w:tc>
        <w:tc>
          <w:tcPr>
            <w:tcW w:w="3063" w:type="dxa"/>
          </w:tcPr>
          <w:sdt>
            <w:sdtPr>
              <w:rPr>
                <w:rFonts w:ascii="Arial" w:hAnsi="Arial"/>
                <w:color w:val="000000" w:themeColor="text1"/>
              </w:rPr>
              <w:alias w:val="Redacte actividad"/>
              <w:tag w:val="Redacte actividad"/>
              <w:id w:val="1262499518"/>
              <w:placeholder>
                <w:docPart w:val="D6E658B87B31430C89B4D5D686D69008"/>
              </w:placeholder>
              <w:text/>
            </w:sdtPr>
            <w:sdtEndPr/>
            <w:sdtContent>
              <w:p w14:paraId="169BB7B5" w14:textId="77777777" w:rsidR="00383702" w:rsidRPr="00721833" w:rsidRDefault="00A452DA" w:rsidP="00284764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hAnsi="Arial"/>
                    <w:color w:val="000000" w:themeColor="text1"/>
                  </w:rPr>
                  <w:t>Recibir de la CGR o FBS las certificaciones de liquidación de cesantías parciales o la resolución de cesantías definitivas y efectuar el análisis de los que cumplen todos los requisitos y crear la distribución de pago en Excel.</w:t>
                </w:r>
              </w:p>
            </w:sdtContent>
          </w:sdt>
        </w:tc>
        <w:tc>
          <w:tcPr>
            <w:tcW w:w="2410" w:type="dxa"/>
          </w:tcPr>
          <w:p w14:paraId="6EE36262" w14:textId="77777777" w:rsidR="00A452DA" w:rsidRPr="00721833" w:rsidRDefault="00A452DA" w:rsidP="00A452DA">
            <w:pPr>
              <w:pStyle w:val="TableParagraph"/>
              <w:ind w:left="261" w:right="24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Profesional</w:t>
            </w:r>
            <w:r w:rsidRPr="00721833">
              <w:rPr>
                <w:rFonts w:ascii="Arial" w:hAnsi="Arial" w:cs="Arial"/>
                <w:color w:val="000000" w:themeColor="text1"/>
                <w:spacing w:val="-13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Especializado</w:t>
            </w:r>
            <w:r w:rsidRPr="00721833">
              <w:rPr>
                <w:rFonts w:ascii="Arial" w:hAnsi="Arial" w:cs="Arial"/>
                <w:color w:val="000000" w:themeColor="text1"/>
                <w:spacing w:val="-12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Grado</w:t>
            </w:r>
            <w:r w:rsidRPr="00721833">
              <w:rPr>
                <w:rFonts w:ascii="Arial" w:hAnsi="Arial" w:cs="Arial"/>
                <w:color w:val="000000" w:themeColor="text1"/>
                <w:spacing w:val="-47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21,</w:t>
            </w:r>
            <w:r w:rsidRPr="00721833">
              <w:rPr>
                <w:rFonts w:ascii="Arial" w:hAnsi="Arial" w:cs="Arial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Profesional</w:t>
            </w:r>
            <w:r w:rsidRPr="00721833">
              <w:rPr>
                <w:rFonts w:ascii="Arial" w:hAnsi="Arial" w:cs="Arial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Especializado</w:t>
            </w:r>
          </w:p>
          <w:p w14:paraId="24423C52" w14:textId="77777777" w:rsidR="00383702" w:rsidRPr="00721833" w:rsidRDefault="00A452DA" w:rsidP="00A452DA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14</w:t>
            </w:r>
          </w:p>
        </w:tc>
        <w:tc>
          <w:tcPr>
            <w:tcW w:w="1564" w:type="dxa"/>
          </w:tcPr>
          <w:p w14:paraId="1C10CCDD" w14:textId="77777777" w:rsidR="00383702" w:rsidRPr="00284764" w:rsidRDefault="00383702" w:rsidP="0028476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433" w:type="dxa"/>
          </w:tcPr>
          <w:p w14:paraId="4B90012B" w14:textId="77777777" w:rsidR="00A452DA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6E89A204" w14:textId="77777777" w:rsidR="00A452DA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311953AA" w14:textId="77777777" w:rsidR="00A452DA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33AB5CED" w14:textId="77777777" w:rsidR="00383702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  <w:r>
              <w:rPr>
                <w:rFonts w:ascii="Arial" w:hAnsi="Arial"/>
                <w:sz w:val="16"/>
                <w:szCs w:val="22"/>
              </w:rPr>
              <w:t>x</w:t>
            </w:r>
          </w:p>
        </w:tc>
      </w:tr>
      <w:tr w:rsidR="00383702" w14:paraId="161DCEEA" w14:textId="77777777" w:rsidTr="007A593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6135F74C" w14:textId="77777777" w:rsidR="00383702" w:rsidRPr="00191074" w:rsidRDefault="00383702" w:rsidP="00383702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191074">
              <w:rPr>
                <w:rFonts w:ascii="Arial" w:hAnsi="Arial"/>
                <w:b w:val="0"/>
                <w:sz w:val="22"/>
                <w:szCs w:val="22"/>
              </w:rPr>
              <w:t>8</w:t>
            </w:r>
          </w:p>
        </w:tc>
        <w:tc>
          <w:tcPr>
            <w:tcW w:w="3063" w:type="dxa"/>
          </w:tcPr>
          <w:sdt>
            <w:sdtPr>
              <w:rPr>
                <w:rFonts w:ascii="Arial" w:hAnsi="Arial"/>
                <w:color w:val="000000" w:themeColor="text1"/>
              </w:rPr>
              <w:alias w:val="Redacte actividad"/>
              <w:tag w:val="Redacte actividad"/>
              <w:id w:val="417134124"/>
              <w:placeholder>
                <w:docPart w:val="B735BE1350FC4BFCBC03110652666796"/>
              </w:placeholder>
              <w:text/>
            </w:sdtPr>
            <w:sdtEndPr/>
            <w:sdtContent>
              <w:p w14:paraId="6E5D184A" w14:textId="77777777" w:rsidR="00383702" w:rsidRPr="00721833" w:rsidRDefault="00A452DA" w:rsidP="00284764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hAnsi="Arial"/>
                    <w:color w:val="000000" w:themeColor="text1"/>
                  </w:rPr>
                  <w:t>Descargar los estados de cuenta del Aplicativo TAO, para los casos de los abonos a créditos hipotecarios activos otorgados por el FBS.</w:t>
                </w:r>
              </w:p>
            </w:sdtContent>
          </w:sdt>
        </w:tc>
        <w:tc>
          <w:tcPr>
            <w:tcW w:w="2410" w:type="dxa"/>
          </w:tcPr>
          <w:p w14:paraId="0479CE7D" w14:textId="77777777" w:rsidR="00A452DA" w:rsidRPr="00721833" w:rsidRDefault="00A452DA" w:rsidP="00A452DA">
            <w:pPr>
              <w:pStyle w:val="TableParagraph"/>
              <w:ind w:left="261" w:right="246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Profesional</w:t>
            </w:r>
            <w:r w:rsidRPr="00721833">
              <w:rPr>
                <w:rFonts w:ascii="Arial" w:hAnsi="Arial" w:cs="Arial"/>
                <w:color w:val="000000" w:themeColor="text1"/>
                <w:spacing w:val="-13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Especializado</w:t>
            </w:r>
            <w:r w:rsidRPr="00721833">
              <w:rPr>
                <w:rFonts w:ascii="Arial" w:hAnsi="Arial" w:cs="Arial"/>
                <w:color w:val="000000" w:themeColor="text1"/>
                <w:spacing w:val="-12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Grado</w:t>
            </w:r>
            <w:r w:rsidRPr="00721833">
              <w:rPr>
                <w:rFonts w:ascii="Arial" w:hAnsi="Arial" w:cs="Arial"/>
                <w:color w:val="000000" w:themeColor="text1"/>
                <w:spacing w:val="-47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21,</w:t>
            </w:r>
            <w:r w:rsidRPr="00721833">
              <w:rPr>
                <w:rFonts w:ascii="Arial" w:hAnsi="Arial" w:cs="Arial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Profesional</w:t>
            </w:r>
            <w:r w:rsidRPr="00721833">
              <w:rPr>
                <w:rFonts w:ascii="Arial" w:hAnsi="Arial" w:cs="Arial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Especializado</w:t>
            </w:r>
          </w:p>
          <w:p w14:paraId="4FF351C6" w14:textId="77777777" w:rsidR="00383702" w:rsidRPr="00721833" w:rsidRDefault="00A452DA" w:rsidP="00A452DA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14</w:t>
            </w:r>
          </w:p>
        </w:tc>
        <w:tc>
          <w:tcPr>
            <w:tcW w:w="1564" w:type="dxa"/>
          </w:tcPr>
          <w:p w14:paraId="4494F3E5" w14:textId="77777777" w:rsidR="00383702" w:rsidRPr="00284764" w:rsidRDefault="00383702" w:rsidP="00284764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433" w:type="dxa"/>
          </w:tcPr>
          <w:p w14:paraId="215D5F4D" w14:textId="77777777" w:rsidR="00383702" w:rsidRDefault="00383702" w:rsidP="0038370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</w:tc>
      </w:tr>
      <w:tr w:rsidR="00383702" w14:paraId="2664C379" w14:textId="77777777" w:rsidTr="007A59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1097947E" w14:textId="77777777" w:rsidR="00383702" w:rsidRPr="00191074" w:rsidRDefault="00383702" w:rsidP="00383702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191074">
              <w:rPr>
                <w:rFonts w:ascii="Arial" w:hAnsi="Arial"/>
                <w:b w:val="0"/>
                <w:sz w:val="22"/>
                <w:szCs w:val="22"/>
              </w:rPr>
              <w:t>9</w:t>
            </w:r>
          </w:p>
        </w:tc>
        <w:tc>
          <w:tcPr>
            <w:tcW w:w="3063" w:type="dxa"/>
          </w:tcPr>
          <w:sdt>
            <w:sdtPr>
              <w:rPr>
                <w:rFonts w:ascii="Arial" w:eastAsia="Arial MT" w:hAnsi="Arial"/>
                <w:color w:val="000000" w:themeColor="text1"/>
                <w:lang w:val="es-ES" w:eastAsia="en-US"/>
              </w:rPr>
              <w:alias w:val="Redacte actividad"/>
              <w:tag w:val="Redacte actividad"/>
              <w:id w:val="-62253259"/>
              <w:placeholder>
                <w:docPart w:val="6EEAABDF06B94A6484B12C09CB43A4BC"/>
              </w:placeholder>
              <w:text/>
            </w:sdtPr>
            <w:sdtEndPr/>
            <w:sdtContent>
              <w:p w14:paraId="22286311" w14:textId="77777777" w:rsidR="00383702" w:rsidRPr="00721833" w:rsidRDefault="00A452DA" w:rsidP="00284764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>Verificar que no tenga embargo activo de cesantías, y que no sea ex- funcionario. De tener embargo activo, solicitar a CGR confirmación de que el embargo este vigente.</w:t>
                </w:r>
              </w:p>
            </w:sdtContent>
          </w:sdt>
        </w:tc>
        <w:tc>
          <w:tcPr>
            <w:tcW w:w="2410" w:type="dxa"/>
          </w:tcPr>
          <w:p w14:paraId="026D4CFC" w14:textId="77777777" w:rsidR="00383702" w:rsidRPr="00721833" w:rsidRDefault="00A452DA" w:rsidP="0038370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Profesional</w:t>
            </w:r>
            <w:r w:rsidRPr="00721833">
              <w:rPr>
                <w:rFonts w:ascii="Arial" w:hAnsi="Arial"/>
                <w:color w:val="000000" w:themeColor="text1"/>
                <w:spacing w:val="-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Universitario</w:t>
            </w:r>
            <w:r w:rsidRPr="00721833">
              <w:rPr>
                <w:rFonts w:ascii="Arial" w:hAnsi="Arial"/>
                <w:color w:val="000000" w:themeColor="text1"/>
                <w:spacing w:val="-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09,</w:t>
            </w:r>
            <w:r w:rsidRPr="00721833">
              <w:rPr>
                <w:rFonts w:ascii="Arial" w:hAnsi="Arial"/>
                <w:color w:val="000000" w:themeColor="text1"/>
                <w:spacing w:val="-4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Técnico Administrativo Grado 18,</w:t>
            </w:r>
            <w:r w:rsidRPr="00721833">
              <w:rPr>
                <w:rFonts w:ascii="Arial" w:hAnsi="Arial"/>
                <w:color w:val="000000" w:themeColor="text1"/>
                <w:spacing w:val="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Auxiliar</w:t>
            </w:r>
            <w:r w:rsidRPr="00721833">
              <w:rPr>
                <w:rFonts w:ascii="Arial" w:hAnsi="Arial"/>
                <w:color w:val="000000" w:themeColor="text1"/>
                <w:spacing w:val="-4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Administrativo</w:t>
            </w:r>
            <w:r w:rsidRPr="00721833">
              <w:rPr>
                <w:rFonts w:ascii="Arial" w:hAnsi="Arial"/>
                <w:color w:val="000000" w:themeColor="text1"/>
                <w:spacing w:val="-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17</w:t>
            </w:r>
          </w:p>
        </w:tc>
        <w:tc>
          <w:tcPr>
            <w:tcW w:w="1564" w:type="dxa"/>
          </w:tcPr>
          <w:p w14:paraId="362F0FCD" w14:textId="77777777" w:rsidR="00A452DA" w:rsidRPr="00284764" w:rsidRDefault="00A452DA" w:rsidP="0028476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  <w:p w14:paraId="467E046A" w14:textId="77777777" w:rsidR="00A452DA" w:rsidRPr="00284764" w:rsidRDefault="00A452DA" w:rsidP="0028476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  <w:p w14:paraId="6B7C3849" w14:textId="77777777" w:rsidR="00383702" w:rsidRPr="00284764" w:rsidRDefault="00A452DA" w:rsidP="0028476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4764">
              <w:rPr>
                <w:rFonts w:ascii="Arial" w:hAnsi="Arial"/>
              </w:rPr>
              <w:t>Correo</w:t>
            </w:r>
            <w:r w:rsidRPr="00284764">
              <w:rPr>
                <w:rFonts w:ascii="Arial" w:hAnsi="Arial"/>
                <w:spacing w:val="1"/>
              </w:rPr>
              <w:t xml:space="preserve"> </w:t>
            </w:r>
            <w:r w:rsidRPr="00284764">
              <w:rPr>
                <w:rFonts w:ascii="Arial" w:hAnsi="Arial"/>
              </w:rPr>
              <w:t>Electrónico</w:t>
            </w:r>
          </w:p>
        </w:tc>
        <w:tc>
          <w:tcPr>
            <w:tcW w:w="1433" w:type="dxa"/>
          </w:tcPr>
          <w:p w14:paraId="17884A4C" w14:textId="77777777" w:rsidR="00A452DA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62971029" w14:textId="77777777" w:rsidR="00A452DA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5853EAD5" w14:textId="77777777" w:rsidR="00383702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  <w:r>
              <w:rPr>
                <w:rFonts w:ascii="Arial" w:hAnsi="Arial"/>
                <w:sz w:val="16"/>
                <w:szCs w:val="22"/>
              </w:rPr>
              <w:t>x</w:t>
            </w:r>
          </w:p>
        </w:tc>
      </w:tr>
      <w:tr w:rsidR="00383702" w14:paraId="452B0A50" w14:textId="77777777" w:rsidTr="007A593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02ABC77C" w14:textId="77777777" w:rsidR="00383702" w:rsidRPr="00191074" w:rsidRDefault="00383702" w:rsidP="00383702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191074">
              <w:rPr>
                <w:rFonts w:ascii="Arial" w:hAnsi="Arial"/>
                <w:b w:val="0"/>
                <w:sz w:val="22"/>
                <w:szCs w:val="22"/>
              </w:rPr>
              <w:t>10</w:t>
            </w:r>
          </w:p>
        </w:tc>
        <w:tc>
          <w:tcPr>
            <w:tcW w:w="3063" w:type="dxa"/>
          </w:tcPr>
          <w:sdt>
            <w:sdtPr>
              <w:rPr>
                <w:rFonts w:ascii="Arial" w:eastAsia="Arial MT" w:hAnsi="Arial"/>
                <w:color w:val="000000" w:themeColor="text1"/>
                <w:lang w:val="es-ES" w:eastAsia="en-US"/>
              </w:rPr>
              <w:alias w:val="Redacte actividad"/>
              <w:tag w:val="Redacte actividad"/>
              <w:id w:val="-971436667"/>
              <w:placeholder>
                <w:docPart w:val="F3C147E142CC498DAED0871A7C0E2280"/>
              </w:placeholder>
              <w:text/>
            </w:sdtPr>
            <w:sdtEndPr/>
            <w:sdtContent>
              <w:p w14:paraId="1310A150" w14:textId="188D3DF1" w:rsidR="00383702" w:rsidRPr="00721833" w:rsidRDefault="00A452DA" w:rsidP="00284764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>Enviar programación del valor del PAC para pagos a Tesorería</w:t>
                </w:r>
                <w:r w:rsidR="006D0D33"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 xml:space="preserve"> antes del 10 de cada mes</w:t>
                </w:r>
                <w:r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>, quien realizar</w:t>
                </w:r>
                <w:r w:rsidR="00422988"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>a</w:t>
                </w:r>
                <w:r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 xml:space="preserve"> la solicitud de los recursos al Ministerio de Hacienda y Crédito Público.</w:t>
                </w:r>
              </w:p>
            </w:sdtContent>
          </w:sdt>
        </w:tc>
        <w:tc>
          <w:tcPr>
            <w:tcW w:w="2410" w:type="dxa"/>
          </w:tcPr>
          <w:p w14:paraId="00093590" w14:textId="77777777" w:rsidR="00A452DA" w:rsidRPr="00721833" w:rsidRDefault="00A452DA" w:rsidP="00A452DA">
            <w:pPr>
              <w:pStyle w:val="TableParagraph"/>
              <w:spacing w:before="1"/>
              <w:ind w:left="261" w:right="246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Profesional</w:t>
            </w:r>
            <w:r w:rsidRPr="00721833">
              <w:rPr>
                <w:rFonts w:ascii="Arial" w:hAnsi="Arial" w:cs="Arial"/>
                <w:color w:val="000000" w:themeColor="text1"/>
                <w:spacing w:val="-13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Especializado</w:t>
            </w:r>
            <w:r w:rsidRPr="00721833">
              <w:rPr>
                <w:rFonts w:ascii="Arial" w:hAnsi="Arial" w:cs="Arial"/>
                <w:color w:val="000000" w:themeColor="text1"/>
                <w:spacing w:val="-12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Grado</w:t>
            </w:r>
            <w:r w:rsidRPr="00721833">
              <w:rPr>
                <w:rFonts w:ascii="Arial" w:hAnsi="Arial" w:cs="Arial"/>
                <w:color w:val="000000" w:themeColor="text1"/>
                <w:spacing w:val="-47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21,</w:t>
            </w:r>
            <w:r w:rsidRPr="00721833">
              <w:rPr>
                <w:rFonts w:ascii="Arial" w:hAnsi="Arial" w:cs="Arial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Profesional</w:t>
            </w:r>
            <w:r w:rsidRPr="00721833">
              <w:rPr>
                <w:rFonts w:ascii="Arial" w:hAnsi="Arial" w:cs="Arial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Especializado</w:t>
            </w:r>
          </w:p>
          <w:p w14:paraId="7C5881F7" w14:textId="77777777" w:rsidR="00383702" w:rsidRPr="00721833" w:rsidRDefault="00A452DA" w:rsidP="00A452DA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14</w:t>
            </w:r>
          </w:p>
        </w:tc>
        <w:tc>
          <w:tcPr>
            <w:tcW w:w="1564" w:type="dxa"/>
          </w:tcPr>
          <w:p w14:paraId="6A7EEAD3" w14:textId="77777777" w:rsidR="00383702" w:rsidRPr="00284764" w:rsidRDefault="00383702" w:rsidP="00284764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433" w:type="dxa"/>
          </w:tcPr>
          <w:p w14:paraId="22037F24" w14:textId="77777777" w:rsidR="00A452DA" w:rsidRDefault="00A452DA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7B313D6C" w14:textId="77777777" w:rsidR="00A452DA" w:rsidRDefault="00A452DA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2B0E6507" w14:textId="77777777" w:rsidR="00A452DA" w:rsidRDefault="00A452DA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62467CB5" w14:textId="77777777" w:rsidR="00383702" w:rsidRDefault="00A452DA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  <w:r>
              <w:rPr>
                <w:rFonts w:ascii="Arial" w:hAnsi="Arial"/>
                <w:sz w:val="16"/>
                <w:szCs w:val="22"/>
              </w:rPr>
              <w:t>x</w:t>
            </w:r>
          </w:p>
        </w:tc>
      </w:tr>
      <w:tr w:rsidR="00A452DA" w14:paraId="1A11A1D9" w14:textId="77777777" w:rsidTr="007A59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1F3781BF" w14:textId="77777777" w:rsidR="00A452DA" w:rsidRPr="00191074" w:rsidRDefault="00A452DA" w:rsidP="00A452DA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191074">
              <w:rPr>
                <w:rFonts w:ascii="Arial" w:hAnsi="Arial"/>
                <w:b w:val="0"/>
                <w:sz w:val="22"/>
                <w:szCs w:val="22"/>
              </w:rPr>
              <w:t>11</w:t>
            </w:r>
          </w:p>
        </w:tc>
        <w:tc>
          <w:tcPr>
            <w:tcW w:w="3063" w:type="dxa"/>
          </w:tcPr>
          <w:sdt>
            <w:sdtPr>
              <w:rPr>
                <w:rFonts w:ascii="Arial" w:hAnsi="Arial"/>
                <w:color w:val="000000" w:themeColor="text1"/>
              </w:rPr>
              <w:alias w:val="Redacte actividad"/>
              <w:tag w:val="Redacte actividad"/>
              <w:id w:val="-2098935984"/>
              <w:placeholder>
                <w:docPart w:val="FA5C9BC4F2F64805A34FFD95F80D8EC3"/>
              </w:placeholder>
              <w:text/>
            </w:sdtPr>
            <w:sdtEndPr/>
            <w:sdtContent>
              <w:p w14:paraId="2F793855" w14:textId="77777777" w:rsidR="00A452DA" w:rsidRPr="00721833" w:rsidRDefault="00A452DA" w:rsidP="00284764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hAnsi="Arial"/>
                    <w:color w:val="000000" w:themeColor="text1"/>
                  </w:rPr>
                  <w:t>Verificar en el estado de cuenta, el saldo de la deuda para el caso de abonos a créditos activos.</w:t>
                </w:r>
              </w:p>
            </w:sdtContent>
          </w:sdt>
        </w:tc>
        <w:tc>
          <w:tcPr>
            <w:tcW w:w="2410" w:type="dxa"/>
          </w:tcPr>
          <w:p w14:paraId="5872D458" w14:textId="77777777" w:rsidR="00A452DA" w:rsidRPr="00721833" w:rsidRDefault="00A452DA" w:rsidP="00A452DA">
            <w:pPr>
              <w:pStyle w:val="TableParagraph"/>
              <w:ind w:left="261" w:right="24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Profesional</w:t>
            </w:r>
            <w:r w:rsidRPr="00721833">
              <w:rPr>
                <w:rFonts w:ascii="Arial" w:hAnsi="Arial" w:cs="Arial"/>
                <w:color w:val="000000" w:themeColor="text1"/>
                <w:spacing w:val="-13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Especializado</w:t>
            </w:r>
            <w:r w:rsidRPr="00721833">
              <w:rPr>
                <w:rFonts w:ascii="Arial" w:hAnsi="Arial" w:cs="Arial"/>
                <w:color w:val="000000" w:themeColor="text1"/>
                <w:spacing w:val="-12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Grado</w:t>
            </w:r>
            <w:r w:rsidRPr="00721833">
              <w:rPr>
                <w:rFonts w:ascii="Arial" w:hAnsi="Arial" w:cs="Arial"/>
                <w:color w:val="000000" w:themeColor="text1"/>
                <w:spacing w:val="-47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21,</w:t>
            </w:r>
            <w:r w:rsidRPr="00721833">
              <w:rPr>
                <w:rFonts w:ascii="Arial" w:hAnsi="Arial" w:cs="Arial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Profesional</w:t>
            </w:r>
            <w:r w:rsidRPr="00721833">
              <w:rPr>
                <w:rFonts w:ascii="Arial" w:hAnsi="Arial" w:cs="Arial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Especializado</w:t>
            </w:r>
          </w:p>
          <w:p w14:paraId="4849080A" w14:textId="77777777" w:rsidR="00A452DA" w:rsidRPr="00721833" w:rsidRDefault="00A452DA" w:rsidP="00A452DA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14</w:t>
            </w:r>
          </w:p>
        </w:tc>
        <w:tc>
          <w:tcPr>
            <w:tcW w:w="1564" w:type="dxa"/>
          </w:tcPr>
          <w:p w14:paraId="34C639D5" w14:textId="77777777" w:rsidR="00284764" w:rsidRDefault="00284764" w:rsidP="00284764">
            <w:pPr>
              <w:pStyle w:val="TableParagraph"/>
              <w:ind w:left="153" w:right="13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3A55DD2" w14:textId="77777777" w:rsidR="00A452DA" w:rsidRPr="00284764" w:rsidRDefault="00A452DA" w:rsidP="00284764">
            <w:pPr>
              <w:pStyle w:val="TableParagraph"/>
              <w:ind w:left="153" w:right="13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84764">
              <w:rPr>
                <w:rFonts w:ascii="Arial" w:hAnsi="Arial" w:cs="Arial"/>
                <w:sz w:val="20"/>
                <w:szCs w:val="20"/>
              </w:rPr>
              <w:t>Listado en</w:t>
            </w:r>
            <w:r w:rsidRPr="00284764">
              <w:rPr>
                <w:rFonts w:ascii="Arial" w:hAnsi="Arial" w:cs="Arial"/>
                <w:spacing w:val="-47"/>
                <w:sz w:val="20"/>
                <w:szCs w:val="20"/>
              </w:rPr>
              <w:t xml:space="preserve"> </w:t>
            </w:r>
            <w:r w:rsidRPr="00284764">
              <w:rPr>
                <w:rFonts w:ascii="Arial" w:hAnsi="Arial" w:cs="Arial"/>
                <w:sz w:val="20"/>
                <w:szCs w:val="20"/>
              </w:rPr>
              <w:t>Excel</w:t>
            </w:r>
            <w:r w:rsidRPr="00284764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284764">
              <w:rPr>
                <w:rFonts w:ascii="Arial" w:hAnsi="Arial" w:cs="Arial"/>
                <w:sz w:val="20"/>
                <w:szCs w:val="20"/>
              </w:rPr>
              <w:t>con</w:t>
            </w:r>
          </w:p>
          <w:p w14:paraId="6A0D1907" w14:textId="77777777" w:rsidR="00A452DA" w:rsidRPr="00284764" w:rsidRDefault="00A452DA" w:rsidP="00284764">
            <w:pPr>
              <w:pStyle w:val="TableParagraph"/>
              <w:spacing w:line="204" w:lineRule="exact"/>
              <w:ind w:left="153" w:right="13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84764">
              <w:rPr>
                <w:rFonts w:ascii="Arial" w:hAnsi="Arial" w:cs="Arial"/>
                <w:sz w:val="20"/>
                <w:szCs w:val="20"/>
              </w:rPr>
              <w:t>valores a</w:t>
            </w:r>
            <w:r w:rsidRPr="00284764">
              <w:rPr>
                <w:rFonts w:ascii="Arial" w:hAnsi="Arial" w:cs="Arial"/>
                <w:spacing w:val="-47"/>
                <w:sz w:val="20"/>
                <w:szCs w:val="20"/>
              </w:rPr>
              <w:t xml:space="preserve"> </w:t>
            </w:r>
            <w:r w:rsidRPr="00284764">
              <w:rPr>
                <w:rFonts w:ascii="Arial" w:hAnsi="Arial" w:cs="Arial"/>
                <w:sz w:val="20"/>
                <w:szCs w:val="20"/>
              </w:rPr>
              <w:t>pagar</w:t>
            </w:r>
          </w:p>
        </w:tc>
        <w:tc>
          <w:tcPr>
            <w:tcW w:w="1433" w:type="dxa"/>
          </w:tcPr>
          <w:p w14:paraId="744E5E53" w14:textId="77777777" w:rsidR="00A452DA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478D0A99" w14:textId="77777777" w:rsidR="006D0D33" w:rsidRDefault="006D0D33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0C26B601" w14:textId="77777777" w:rsidR="006D0D33" w:rsidRDefault="006D0D33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13861649" w14:textId="4420EF39" w:rsidR="006D0D33" w:rsidRDefault="006D0D33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  <w:r>
              <w:rPr>
                <w:rFonts w:ascii="Arial" w:hAnsi="Arial"/>
                <w:sz w:val="16"/>
                <w:szCs w:val="22"/>
              </w:rPr>
              <w:t>x</w:t>
            </w:r>
          </w:p>
        </w:tc>
      </w:tr>
      <w:tr w:rsidR="00A452DA" w14:paraId="5131EB32" w14:textId="77777777" w:rsidTr="007A593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317AC592" w14:textId="77777777" w:rsidR="00A452DA" w:rsidRPr="00191074" w:rsidRDefault="00A452DA" w:rsidP="00A452DA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191074">
              <w:rPr>
                <w:rFonts w:ascii="Arial" w:hAnsi="Arial"/>
                <w:b w:val="0"/>
                <w:sz w:val="22"/>
                <w:szCs w:val="22"/>
              </w:rPr>
              <w:t>12</w:t>
            </w:r>
          </w:p>
        </w:tc>
        <w:tc>
          <w:tcPr>
            <w:tcW w:w="3063" w:type="dxa"/>
          </w:tcPr>
          <w:sdt>
            <w:sdtPr>
              <w:rPr>
                <w:rFonts w:ascii="Arial" w:hAnsi="Arial"/>
                <w:color w:val="000000" w:themeColor="text1"/>
              </w:rPr>
              <w:alias w:val="Redacte actividad"/>
              <w:tag w:val="Redacte actividad"/>
              <w:id w:val="-1332218148"/>
              <w:placeholder>
                <w:docPart w:val="A55F5BDAFDC34089B1A28ACF6A90C386"/>
              </w:placeholder>
              <w:text/>
            </w:sdtPr>
            <w:sdtEndPr/>
            <w:sdtContent>
              <w:p w14:paraId="4DFA2D4F" w14:textId="77777777" w:rsidR="00A452DA" w:rsidRPr="00721833" w:rsidRDefault="00284764" w:rsidP="00284764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hAnsi="Arial"/>
                    <w:color w:val="000000" w:themeColor="text1"/>
                  </w:rPr>
                  <w:t>Solicitar el certificado de disponibilidad presupuestal – CDP.</w:t>
                </w:r>
              </w:p>
            </w:sdtContent>
          </w:sdt>
        </w:tc>
        <w:tc>
          <w:tcPr>
            <w:tcW w:w="2410" w:type="dxa"/>
          </w:tcPr>
          <w:p w14:paraId="11A8FD2E" w14:textId="77777777" w:rsidR="00A452DA" w:rsidRPr="00721833" w:rsidRDefault="00A452DA" w:rsidP="00A452DA">
            <w:pPr>
              <w:pStyle w:val="TableParagraph"/>
              <w:ind w:left="261" w:right="246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Profesional</w:t>
            </w:r>
            <w:r w:rsidRPr="00721833">
              <w:rPr>
                <w:rFonts w:ascii="Arial" w:hAnsi="Arial" w:cs="Arial"/>
                <w:color w:val="000000" w:themeColor="text1"/>
                <w:spacing w:val="-13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Especializado</w:t>
            </w:r>
            <w:r w:rsidRPr="00721833">
              <w:rPr>
                <w:rFonts w:ascii="Arial" w:hAnsi="Arial" w:cs="Arial"/>
                <w:color w:val="000000" w:themeColor="text1"/>
                <w:spacing w:val="-12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Grado</w:t>
            </w:r>
            <w:r w:rsidRPr="00721833">
              <w:rPr>
                <w:rFonts w:ascii="Arial" w:hAnsi="Arial" w:cs="Arial"/>
                <w:color w:val="000000" w:themeColor="text1"/>
                <w:spacing w:val="-47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21,</w:t>
            </w:r>
            <w:r w:rsidRPr="00721833">
              <w:rPr>
                <w:rFonts w:ascii="Arial" w:hAnsi="Arial" w:cs="Arial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t>Profesional</w:t>
            </w:r>
            <w:r w:rsidRPr="00721833">
              <w:rPr>
                <w:rFonts w:ascii="Arial" w:hAnsi="Arial" w:cs="Arial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721833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Especializado</w:t>
            </w:r>
          </w:p>
          <w:p w14:paraId="1B057A25" w14:textId="77777777" w:rsidR="00A452DA" w:rsidRPr="00721833" w:rsidRDefault="00A452DA" w:rsidP="00A452DA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14</w:t>
            </w:r>
          </w:p>
        </w:tc>
        <w:tc>
          <w:tcPr>
            <w:tcW w:w="1564" w:type="dxa"/>
          </w:tcPr>
          <w:p w14:paraId="3C2BAC44" w14:textId="77777777" w:rsidR="00284764" w:rsidRDefault="00284764" w:rsidP="00284764">
            <w:pPr>
              <w:pStyle w:val="TableParagraph"/>
              <w:spacing w:before="1"/>
              <w:ind w:right="-96" w:firstLine="1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27C89D6" w14:textId="77777777" w:rsidR="00A452DA" w:rsidRPr="00284764" w:rsidRDefault="00A452DA" w:rsidP="00284764">
            <w:pPr>
              <w:pStyle w:val="TableParagraph"/>
              <w:spacing w:before="1"/>
              <w:ind w:right="-96" w:firstLine="1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84764">
              <w:rPr>
                <w:rFonts w:ascii="Arial" w:hAnsi="Arial" w:cs="Arial"/>
                <w:sz w:val="20"/>
                <w:szCs w:val="20"/>
              </w:rPr>
              <w:t>Correo</w:t>
            </w:r>
            <w:r w:rsidRPr="00284764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284764">
              <w:rPr>
                <w:rFonts w:ascii="Arial" w:hAnsi="Arial" w:cs="Arial"/>
                <w:sz w:val="20"/>
                <w:szCs w:val="20"/>
              </w:rPr>
              <w:t>Electrónico</w:t>
            </w:r>
          </w:p>
        </w:tc>
        <w:tc>
          <w:tcPr>
            <w:tcW w:w="1433" w:type="dxa"/>
          </w:tcPr>
          <w:p w14:paraId="2EC0CE7B" w14:textId="77777777" w:rsidR="00A452DA" w:rsidRDefault="00A452DA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35BE025A" w14:textId="77777777" w:rsidR="00A452DA" w:rsidRDefault="00A452DA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556CFCFA" w14:textId="77777777" w:rsidR="00A452DA" w:rsidRDefault="00A452DA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  <w:r>
              <w:rPr>
                <w:rFonts w:ascii="Arial" w:hAnsi="Arial"/>
                <w:sz w:val="16"/>
                <w:szCs w:val="22"/>
              </w:rPr>
              <w:t>x</w:t>
            </w:r>
          </w:p>
        </w:tc>
      </w:tr>
      <w:tr w:rsidR="00A452DA" w14:paraId="65414F5A" w14:textId="77777777" w:rsidTr="007A59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0318B7FB" w14:textId="77777777" w:rsidR="00A452DA" w:rsidRPr="00191074" w:rsidRDefault="00A452DA" w:rsidP="00A452DA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191074">
              <w:rPr>
                <w:rFonts w:ascii="Arial" w:hAnsi="Arial"/>
                <w:b w:val="0"/>
                <w:sz w:val="22"/>
                <w:szCs w:val="22"/>
              </w:rPr>
              <w:lastRenderedPageBreak/>
              <w:t>13</w:t>
            </w:r>
          </w:p>
        </w:tc>
        <w:tc>
          <w:tcPr>
            <w:tcW w:w="3063" w:type="dxa"/>
          </w:tcPr>
          <w:sdt>
            <w:sdtPr>
              <w:rPr>
                <w:rFonts w:ascii="Arial" w:hAnsi="Arial"/>
                <w:color w:val="000000" w:themeColor="text1"/>
              </w:rPr>
              <w:alias w:val="Redacte actividad"/>
              <w:tag w:val="Redacte actividad"/>
              <w:id w:val="-212350290"/>
              <w:placeholder>
                <w:docPart w:val="3D6C5884D5534983BC7089F632B08054"/>
              </w:placeholder>
              <w:text/>
            </w:sdtPr>
            <w:sdtEndPr/>
            <w:sdtContent>
              <w:p w14:paraId="6656D15A" w14:textId="77777777" w:rsidR="00A452DA" w:rsidRPr="00721833" w:rsidRDefault="00284764" w:rsidP="00284764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hAnsi="Arial"/>
                    <w:color w:val="000000" w:themeColor="text1"/>
                  </w:rPr>
                  <w:t>Una vez recibido el CDP, proyectar resolución de pago de cesantías definitivas y/o parciales.</w:t>
                </w:r>
              </w:p>
            </w:sdtContent>
          </w:sdt>
        </w:tc>
        <w:tc>
          <w:tcPr>
            <w:tcW w:w="2410" w:type="dxa"/>
          </w:tcPr>
          <w:p w14:paraId="2BAA5A3E" w14:textId="77777777" w:rsidR="00A452DA" w:rsidRPr="00721833" w:rsidRDefault="00A452DA" w:rsidP="00A452DA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Profesional</w:t>
            </w:r>
            <w:r w:rsidRPr="00721833">
              <w:rPr>
                <w:rFonts w:ascii="Arial" w:hAnsi="Arial"/>
                <w:color w:val="000000" w:themeColor="text1"/>
                <w:spacing w:val="-5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Universitario</w:t>
            </w:r>
            <w:r w:rsidRPr="00721833">
              <w:rPr>
                <w:rFonts w:ascii="Arial" w:hAnsi="Arial"/>
                <w:color w:val="000000" w:themeColor="text1"/>
                <w:spacing w:val="-5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5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09,</w:t>
            </w:r>
            <w:r w:rsidRPr="00721833">
              <w:rPr>
                <w:rFonts w:ascii="Arial" w:hAnsi="Arial"/>
                <w:color w:val="000000" w:themeColor="text1"/>
                <w:spacing w:val="-4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Técnico Administrativo Grado 18,</w:t>
            </w:r>
            <w:r w:rsidRPr="00721833">
              <w:rPr>
                <w:rFonts w:ascii="Arial" w:hAnsi="Arial"/>
                <w:color w:val="000000" w:themeColor="text1"/>
                <w:spacing w:val="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Auxiliar</w:t>
            </w:r>
            <w:r w:rsidRPr="00721833">
              <w:rPr>
                <w:rFonts w:ascii="Arial" w:hAnsi="Arial"/>
                <w:color w:val="000000" w:themeColor="text1"/>
                <w:spacing w:val="-4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Administrativo</w:t>
            </w:r>
            <w:r w:rsidRPr="00721833">
              <w:rPr>
                <w:rFonts w:ascii="Arial" w:hAnsi="Arial"/>
                <w:color w:val="000000" w:themeColor="text1"/>
                <w:spacing w:val="-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17</w:t>
            </w:r>
          </w:p>
        </w:tc>
        <w:tc>
          <w:tcPr>
            <w:tcW w:w="1564" w:type="dxa"/>
          </w:tcPr>
          <w:p w14:paraId="4154C042" w14:textId="77777777" w:rsidR="00A452DA" w:rsidRPr="00284764" w:rsidRDefault="00A452DA" w:rsidP="00284764">
            <w:pPr>
              <w:pStyle w:val="TableParagraph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B60859B" w14:textId="77777777" w:rsidR="00A452DA" w:rsidRPr="00284764" w:rsidRDefault="00A452DA" w:rsidP="00284764">
            <w:pPr>
              <w:pStyle w:val="TableParagraph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84764">
              <w:rPr>
                <w:rFonts w:ascii="Arial" w:hAnsi="Arial" w:cs="Arial"/>
                <w:sz w:val="20"/>
                <w:szCs w:val="20"/>
              </w:rPr>
              <w:t>Resolución</w:t>
            </w:r>
          </w:p>
        </w:tc>
        <w:tc>
          <w:tcPr>
            <w:tcW w:w="1433" w:type="dxa"/>
          </w:tcPr>
          <w:p w14:paraId="70F27F25" w14:textId="77777777" w:rsidR="00191074" w:rsidRDefault="00191074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2204A7C1" w14:textId="77777777" w:rsidR="00191074" w:rsidRDefault="00191074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27A44D97" w14:textId="64D71A19" w:rsidR="00A452DA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</w:tc>
      </w:tr>
      <w:tr w:rsidR="00A452DA" w14:paraId="342853C5" w14:textId="77777777" w:rsidTr="007A593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158E2410" w14:textId="77777777" w:rsidR="00A452DA" w:rsidRPr="00191074" w:rsidRDefault="00A452DA" w:rsidP="00A452DA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191074">
              <w:rPr>
                <w:rFonts w:ascii="Arial" w:hAnsi="Arial"/>
                <w:b w:val="0"/>
                <w:sz w:val="22"/>
                <w:szCs w:val="22"/>
              </w:rPr>
              <w:t>14</w:t>
            </w:r>
          </w:p>
        </w:tc>
        <w:tc>
          <w:tcPr>
            <w:tcW w:w="3063" w:type="dxa"/>
          </w:tcPr>
          <w:sdt>
            <w:sdtPr>
              <w:rPr>
                <w:rFonts w:ascii="Arial" w:hAnsi="Arial"/>
                <w:color w:val="000000" w:themeColor="text1"/>
              </w:rPr>
              <w:alias w:val="Redacte actividad"/>
              <w:tag w:val="Redacte actividad"/>
              <w:id w:val="1658652888"/>
              <w:placeholder>
                <w:docPart w:val="EC76F0E451D24E49974CCCCC0FE0E8B6"/>
              </w:placeholder>
              <w:text/>
            </w:sdtPr>
            <w:sdtEndPr/>
            <w:sdtContent>
              <w:p w14:paraId="090A30AA" w14:textId="41DBB66C" w:rsidR="00A452DA" w:rsidRPr="00721833" w:rsidRDefault="000C236B" w:rsidP="00284764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>
                  <w:rPr>
                    <w:rFonts w:ascii="Arial" w:hAnsi="Arial"/>
                    <w:color w:val="000000" w:themeColor="text1"/>
                  </w:rPr>
                  <w:t>E</w:t>
                </w:r>
                <w:r w:rsidRPr="00721833">
                  <w:rPr>
                    <w:rFonts w:ascii="Arial" w:hAnsi="Arial"/>
                    <w:color w:val="000000" w:themeColor="text1"/>
                  </w:rPr>
                  <w:t>nviar memorando al grupo de presupuesto junto con la resolución y los soportes de la misma.</w:t>
                </w:r>
                <w:r>
                  <w:rPr>
                    <w:rFonts w:ascii="Arial" w:hAnsi="Arial"/>
                    <w:color w:val="000000" w:themeColor="text1"/>
                  </w:rPr>
                  <w:t xml:space="preserve"> </w:t>
                </w:r>
                <w:r w:rsidRPr="00030FEC">
                  <w:rPr>
                    <w:rFonts w:ascii="Arial" w:hAnsi="Arial"/>
                    <w:color w:val="000000" w:themeColor="text1"/>
                  </w:rPr>
                  <w:t>Una Vez enumerada la resolución,</w:t>
                </w:r>
              </w:p>
            </w:sdtContent>
          </w:sdt>
        </w:tc>
        <w:tc>
          <w:tcPr>
            <w:tcW w:w="2410" w:type="dxa"/>
          </w:tcPr>
          <w:p w14:paraId="66F99BBC" w14:textId="77777777" w:rsidR="00A452DA" w:rsidRPr="00721833" w:rsidRDefault="00A452DA" w:rsidP="00A452DA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Profesional</w:t>
            </w:r>
            <w:r w:rsidRPr="00721833">
              <w:rPr>
                <w:rFonts w:ascii="Arial" w:hAnsi="Arial"/>
                <w:color w:val="000000" w:themeColor="text1"/>
                <w:spacing w:val="-5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Universitario</w:t>
            </w:r>
            <w:r w:rsidRPr="00721833">
              <w:rPr>
                <w:rFonts w:ascii="Arial" w:hAnsi="Arial"/>
                <w:color w:val="000000" w:themeColor="text1"/>
                <w:spacing w:val="-5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5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09,</w:t>
            </w:r>
            <w:r w:rsidRPr="00721833">
              <w:rPr>
                <w:rFonts w:ascii="Arial" w:hAnsi="Arial"/>
                <w:color w:val="000000" w:themeColor="text1"/>
                <w:spacing w:val="-4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Técnico Administrativo Grado 18,</w:t>
            </w:r>
            <w:r w:rsidRPr="00721833">
              <w:rPr>
                <w:rFonts w:ascii="Arial" w:hAnsi="Arial"/>
                <w:color w:val="000000" w:themeColor="text1"/>
                <w:spacing w:val="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Auxiliar</w:t>
            </w:r>
            <w:r w:rsidRPr="00721833">
              <w:rPr>
                <w:rFonts w:ascii="Arial" w:hAnsi="Arial"/>
                <w:color w:val="000000" w:themeColor="text1"/>
                <w:spacing w:val="-4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Administrativo</w:t>
            </w:r>
            <w:r w:rsidRPr="00721833">
              <w:rPr>
                <w:rFonts w:ascii="Arial" w:hAnsi="Arial"/>
                <w:color w:val="000000" w:themeColor="text1"/>
                <w:spacing w:val="-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17</w:t>
            </w:r>
          </w:p>
        </w:tc>
        <w:tc>
          <w:tcPr>
            <w:tcW w:w="1564" w:type="dxa"/>
          </w:tcPr>
          <w:p w14:paraId="10D85B0F" w14:textId="77777777" w:rsidR="00A452DA" w:rsidRPr="00284764" w:rsidRDefault="00A452DA" w:rsidP="00284764">
            <w:pPr>
              <w:pStyle w:val="TableParagraph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72A072B" w14:textId="77777777" w:rsidR="00A452DA" w:rsidRPr="00284764" w:rsidRDefault="00A452DA" w:rsidP="00284764">
            <w:pPr>
              <w:pStyle w:val="TableParagraph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261E9B9" w14:textId="77777777" w:rsidR="00A452DA" w:rsidRPr="00284764" w:rsidRDefault="00A452DA" w:rsidP="00284764">
            <w:pPr>
              <w:pStyle w:val="TableParagraph"/>
              <w:ind w:left="1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84764">
              <w:rPr>
                <w:rFonts w:ascii="Arial" w:hAnsi="Arial" w:cs="Arial"/>
                <w:sz w:val="20"/>
                <w:szCs w:val="20"/>
              </w:rPr>
              <w:t>Memorando</w:t>
            </w:r>
          </w:p>
        </w:tc>
        <w:tc>
          <w:tcPr>
            <w:tcW w:w="1433" w:type="dxa"/>
          </w:tcPr>
          <w:p w14:paraId="014FFD4E" w14:textId="77777777" w:rsidR="00191074" w:rsidRDefault="00191074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74B55B6C" w14:textId="77777777" w:rsidR="00191074" w:rsidRDefault="00191074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6C813703" w14:textId="77777777" w:rsidR="00A452DA" w:rsidRDefault="00A452DA" w:rsidP="00A452D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  <w:r>
              <w:rPr>
                <w:rFonts w:ascii="Arial" w:hAnsi="Arial"/>
                <w:sz w:val="16"/>
                <w:szCs w:val="22"/>
              </w:rPr>
              <w:t>x</w:t>
            </w:r>
          </w:p>
        </w:tc>
      </w:tr>
      <w:tr w:rsidR="00A452DA" w14:paraId="523DDCF3" w14:textId="77777777" w:rsidTr="007A59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0A2272C7" w14:textId="77777777" w:rsidR="00A452DA" w:rsidRPr="00E05243" w:rsidRDefault="00A452DA" w:rsidP="00A452DA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E05243">
              <w:rPr>
                <w:rFonts w:ascii="Arial" w:hAnsi="Arial"/>
                <w:b w:val="0"/>
                <w:sz w:val="22"/>
                <w:szCs w:val="22"/>
              </w:rPr>
              <w:t>15</w:t>
            </w:r>
          </w:p>
        </w:tc>
        <w:tc>
          <w:tcPr>
            <w:tcW w:w="3063" w:type="dxa"/>
          </w:tcPr>
          <w:sdt>
            <w:sdtPr>
              <w:rPr>
                <w:rFonts w:ascii="Arial" w:hAnsi="Arial"/>
                <w:color w:val="000000" w:themeColor="text1"/>
              </w:rPr>
              <w:alias w:val="Redacte actividad"/>
              <w:tag w:val="Redacte actividad"/>
              <w:id w:val="-719131279"/>
              <w:placeholder>
                <w:docPart w:val="5578A239F95A485BAC90183669562621"/>
              </w:placeholder>
              <w:text/>
            </w:sdtPr>
            <w:sdtEndPr/>
            <w:sdtContent>
              <w:p w14:paraId="6699F756" w14:textId="77777777" w:rsidR="00A452DA" w:rsidRPr="00721833" w:rsidRDefault="00284764" w:rsidP="00284764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hAnsi="Arial"/>
                    <w:color w:val="000000" w:themeColor="text1"/>
                  </w:rPr>
                  <w:t xml:space="preserve">Generar los archivos planos para la carga masiva de pagos, y subirlos a la respectiva resolución en el </w:t>
                </w:r>
                <w:proofErr w:type="spellStart"/>
                <w:r w:rsidRPr="00721833">
                  <w:rPr>
                    <w:rFonts w:ascii="Arial" w:hAnsi="Arial"/>
                    <w:color w:val="000000" w:themeColor="text1"/>
                  </w:rPr>
                  <w:t>Alfanet</w:t>
                </w:r>
                <w:proofErr w:type="spellEnd"/>
                <w:r w:rsidRPr="00721833">
                  <w:rPr>
                    <w:rFonts w:ascii="Arial" w:hAnsi="Arial"/>
                    <w:color w:val="000000" w:themeColor="text1"/>
                  </w:rPr>
                  <w:t>.</w:t>
                </w:r>
              </w:p>
            </w:sdtContent>
          </w:sdt>
        </w:tc>
        <w:tc>
          <w:tcPr>
            <w:tcW w:w="2410" w:type="dxa"/>
          </w:tcPr>
          <w:p w14:paraId="3BB27D2D" w14:textId="77777777" w:rsidR="00A452DA" w:rsidRPr="00721833" w:rsidRDefault="00A452DA" w:rsidP="00A452DA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Profesional</w:t>
            </w:r>
            <w:r w:rsidRPr="00721833">
              <w:rPr>
                <w:rFonts w:ascii="Arial" w:hAnsi="Arial"/>
                <w:color w:val="000000" w:themeColor="text1"/>
                <w:spacing w:val="-5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Universitario</w:t>
            </w:r>
            <w:r w:rsidRPr="00721833">
              <w:rPr>
                <w:rFonts w:ascii="Arial" w:hAnsi="Arial"/>
                <w:color w:val="000000" w:themeColor="text1"/>
                <w:spacing w:val="-5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5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09,</w:t>
            </w:r>
            <w:r w:rsidRPr="00721833">
              <w:rPr>
                <w:rFonts w:ascii="Arial" w:hAnsi="Arial"/>
                <w:color w:val="000000" w:themeColor="text1"/>
                <w:spacing w:val="-4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Técnico Administrativo Grado 18</w:t>
            </w:r>
            <w:r w:rsidRPr="00721833">
              <w:rPr>
                <w:rFonts w:ascii="Arial" w:hAnsi="Arial"/>
                <w:color w:val="000000" w:themeColor="text1"/>
                <w:spacing w:val="1"/>
              </w:rPr>
              <w:t xml:space="preserve"> </w:t>
            </w:r>
          </w:p>
        </w:tc>
        <w:tc>
          <w:tcPr>
            <w:tcW w:w="1564" w:type="dxa"/>
          </w:tcPr>
          <w:p w14:paraId="42FB76ED" w14:textId="77777777" w:rsidR="00A452DA" w:rsidRPr="00E05243" w:rsidRDefault="00A452DA" w:rsidP="00284764">
            <w:pPr>
              <w:pStyle w:val="TableParagraph"/>
              <w:spacing w:before="1"/>
              <w:ind w:left="10" w:right="204" w:hanging="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05243">
              <w:rPr>
                <w:rFonts w:ascii="Arial" w:hAnsi="Arial" w:cs="Arial"/>
                <w:sz w:val="20"/>
                <w:szCs w:val="20"/>
              </w:rPr>
              <w:t>Archivos</w:t>
            </w:r>
            <w:r w:rsidRPr="00E05243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E05243">
              <w:rPr>
                <w:rFonts w:ascii="Arial" w:hAnsi="Arial" w:cs="Arial"/>
                <w:sz w:val="20"/>
                <w:szCs w:val="20"/>
              </w:rPr>
              <w:t>para carga</w:t>
            </w:r>
            <w:r w:rsidRPr="00E05243">
              <w:rPr>
                <w:rFonts w:ascii="Arial" w:hAnsi="Arial" w:cs="Arial"/>
                <w:spacing w:val="-47"/>
                <w:sz w:val="20"/>
                <w:szCs w:val="20"/>
              </w:rPr>
              <w:t xml:space="preserve"> </w:t>
            </w:r>
            <w:r w:rsidR="00284764" w:rsidRPr="00E05243">
              <w:rPr>
                <w:rFonts w:ascii="Arial" w:hAnsi="Arial" w:cs="Arial"/>
                <w:spacing w:val="-47"/>
                <w:sz w:val="20"/>
                <w:szCs w:val="20"/>
              </w:rPr>
              <w:t xml:space="preserve"> </w:t>
            </w:r>
            <w:r w:rsidRPr="00E05243">
              <w:rPr>
                <w:rFonts w:ascii="Arial" w:hAnsi="Arial" w:cs="Arial"/>
                <w:sz w:val="20"/>
                <w:szCs w:val="20"/>
              </w:rPr>
              <w:t>masiva</w:t>
            </w:r>
          </w:p>
        </w:tc>
        <w:tc>
          <w:tcPr>
            <w:tcW w:w="1433" w:type="dxa"/>
          </w:tcPr>
          <w:p w14:paraId="440E49CC" w14:textId="77777777" w:rsidR="00191074" w:rsidRPr="00E05243" w:rsidRDefault="00191074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7331FFEE" w14:textId="77777777" w:rsidR="00191074" w:rsidRPr="00E05243" w:rsidRDefault="00191074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60345215" w14:textId="77777777" w:rsidR="00A452DA" w:rsidRPr="00E05243" w:rsidRDefault="00A452DA" w:rsidP="00A452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  <w:r w:rsidRPr="00E05243">
              <w:rPr>
                <w:rFonts w:ascii="Arial" w:hAnsi="Arial"/>
                <w:sz w:val="16"/>
                <w:szCs w:val="22"/>
              </w:rPr>
              <w:t>x</w:t>
            </w:r>
          </w:p>
        </w:tc>
      </w:tr>
      <w:tr w:rsidR="00475C80" w14:paraId="2FA5DF17" w14:textId="77777777" w:rsidTr="007A593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05788FD1" w14:textId="171319C0" w:rsidR="00475C80" w:rsidRPr="00720F74" w:rsidRDefault="002C7981" w:rsidP="00FF5AFF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>
              <w:rPr>
                <w:rFonts w:ascii="Arial" w:hAnsi="Arial"/>
                <w:b w:val="0"/>
                <w:sz w:val="22"/>
                <w:szCs w:val="22"/>
              </w:rPr>
              <w:t>16</w:t>
            </w:r>
          </w:p>
        </w:tc>
        <w:tc>
          <w:tcPr>
            <w:tcW w:w="3063" w:type="dxa"/>
          </w:tcPr>
          <w:p w14:paraId="7D32080E" w14:textId="2A201EE8" w:rsidR="00475C80" w:rsidRPr="00721833" w:rsidRDefault="00721833" w:rsidP="00FF5AFF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  <w:lang w:val="es-ES"/>
              </w:rPr>
              <w:t>Generar el com</w:t>
            </w:r>
            <w:r w:rsidR="007A5936">
              <w:rPr>
                <w:rFonts w:ascii="Arial" w:hAnsi="Arial"/>
                <w:color w:val="000000" w:themeColor="text1"/>
                <w:lang w:val="es-ES"/>
              </w:rPr>
              <w:t xml:space="preserve">promiso presupuestal de gasto. </w:t>
            </w:r>
            <w:r w:rsidR="00475C80" w:rsidRPr="00721833">
              <w:rPr>
                <w:rFonts w:ascii="Arial" w:hAnsi="Arial"/>
                <w:color w:val="000000" w:themeColor="text1"/>
                <w:lang w:val="es-ES"/>
              </w:rPr>
              <w:t xml:space="preserve">Cuando son situaciones diferentes a pagos masivos: Ver Guía Gestión Cadena Básica EPG del 23 de febrero del 2018, Vr. 2.0,punto 9, </w:t>
            </w:r>
            <w:proofErr w:type="spellStart"/>
            <w:r w:rsidR="00475C80" w:rsidRPr="00721833">
              <w:rPr>
                <w:rFonts w:ascii="Arial" w:hAnsi="Arial"/>
                <w:color w:val="000000" w:themeColor="text1"/>
                <w:lang w:val="es-ES"/>
              </w:rPr>
              <w:t>pág</w:t>
            </w:r>
            <w:proofErr w:type="spellEnd"/>
            <w:r w:rsidR="00475C80" w:rsidRPr="00721833">
              <w:rPr>
                <w:rFonts w:ascii="Arial" w:hAnsi="Arial"/>
                <w:color w:val="000000" w:themeColor="text1"/>
                <w:lang w:val="es-ES"/>
              </w:rPr>
              <w:t xml:space="preserve"> 29</w:t>
            </w:r>
          </w:p>
        </w:tc>
        <w:tc>
          <w:tcPr>
            <w:tcW w:w="2410" w:type="dxa"/>
          </w:tcPr>
          <w:p w14:paraId="036BF013" w14:textId="77777777" w:rsidR="00475C80" w:rsidRPr="00721833" w:rsidRDefault="00475C80" w:rsidP="00FF5AFF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</w:p>
          <w:p w14:paraId="5EE5AD64" w14:textId="77777777" w:rsidR="00475C80" w:rsidRPr="00721833" w:rsidRDefault="00475C80" w:rsidP="00FF5AFF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Técnico Administrativo Grado 18 Grupo</w:t>
            </w:r>
            <w:r w:rsidRPr="00721833">
              <w:rPr>
                <w:rFonts w:ascii="Arial" w:hAnsi="Arial"/>
                <w:color w:val="000000" w:themeColor="text1"/>
                <w:spacing w:val="-1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Presupuesto</w:t>
            </w:r>
          </w:p>
        </w:tc>
        <w:tc>
          <w:tcPr>
            <w:tcW w:w="1564" w:type="dxa"/>
          </w:tcPr>
          <w:p w14:paraId="2C39C0C7" w14:textId="77777777" w:rsidR="00475C80" w:rsidRDefault="00475C80" w:rsidP="00FF5AFF">
            <w:pPr>
              <w:pStyle w:val="TableParagraph"/>
              <w:ind w:left="10" w:right="132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EA557E7" w14:textId="77777777" w:rsidR="00475C80" w:rsidRPr="00284764" w:rsidRDefault="00475C80" w:rsidP="00FF5AFF">
            <w:pPr>
              <w:pStyle w:val="TableParagraph"/>
              <w:ind w:left="10" w:right="132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Compromiso Presupuestal de Gasto</w:t>
            </w:r>
          </w:p>
        </w:tc>
        <w:tc>
          <w:tcPr>
            <w:tcW w:w="1433" w:type="dxa"/>
          </w:tcPr>
          <w:p w14:paraId="682A08F0" w14:textId="77777777" w:rsidR="00475C80" w:rsidRDefault="00475C80" w:rsidP="00FF5AF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</w:tc>
      </w:tr>
      <w:tr w:rsidR="00475C80" w14:paraId="5D4D52B2" w14:textId="77777777" w:rsidTr="007A59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096C5185" w14:textId="10D724CB" w:rsidR="00475C80" w:rsidRPr="00191074" w:rsidRDefault="002C7981" w:rsidP="00FF5AFF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>
              <w:rPr>
                <w:rFonts w:ascii="Arial" w:hAnsi="Arial"/>
                <w:b w:val="0"/>
                <w:sz w:val="22"/>
                <w:szCs w:val="22"/>
              </w:rPr>
              <w:t>17</w:t>
            </w:r>
          </w:p>
        </w:tc>
        <w:tc>
          <w:tcPr>
            <w:tcW w:w="3063" w:type="dxa"/>
          </w:tcPr>
          <w:sdt>
            <w:sdtPr>
              <w:rPr>
                <w:rFonts w:ascii="Arial" w:eastAsia="Arial MT" w:hAnsi="Arial"/>
                <w:color w:val="000000" w:themeColor="text1"/>
                <w:lang w:val="es-ES" w:eastAsia="en-US"/>
              </w:rPr>
              <w:alias w:val="Redacte actividad"/>
              <w:tag w:val="Redacte actividad"/>
              <w:id w:val="-999657737"/>
              <w:placeholder>
                <w:docPart w:val="96767F796C7947D89D2C77EBA60288D9"/>
              </w:placeholder>
              <w:text/>
            </w:sdtPr>
            <w:sdtEndPr/>
            <w:sdtContent>
              <w:p w14:paraId="1B801ED4" w14:textId="7D2B0CBA" w:rsidR="00475C80" w:rsidRPr="00721833" w:rsidRDefault="00721833" w:rsidP="00FF5AFF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>Generar cuentas por pagar presupuestal. Cuando son situaciones diferentes a pagos masivos: Ver Guía Gestión Cadena Básica EPG del 23 de febrero del 2018, Vr. 2.0, punto 15,pág. 51 a 55.</w:t>
                </w:r>
              </w:p>
            </w:sdtContent>
          </w:sdt>
        </w:tc>
        <w:tc>
          <w:tcPr>
            <w:tcW w:w="2410" w:type="dxa"/>
          </w:tcPr>
          <w:p w14:paraId="1D2B77BF" w14:textId="77777777" w:rsidR="00475C80" w:rsidRPr="00721833" w:rsidRDefault="00475C80" w:rsidP="00FF5AFF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</w:p>
          <w:p w14:paraId="279D8DDD" w14:textId="77777777" w:rsidR="00475C80" w:rsidRPr="00721833" w:rsidRDefault="00475C80" w:rsidP="00FF5AFF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Técnico</w:t>
            </w:r>
            <w:r w:rsidRPr="00721833">
              <w:rPr>
                <w:rFonts w:ascii="Arial" w:hAnsi="Arial"/>
                <w:color w:val="000000" w:themeColor="text1"/>
                <w:spacing w:val="-6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Administrativo</w:t>
            </w:r>
            <w:r w:rsidRPr="00721833">
              <w:rPr>
                <w:rFonts w:ascii="Arial" w:hAnsi="Arial"/>
                <w:color w:val="000000" w:themeColor="text1"/>
                <w:spacing w:val="-2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Grado</w:t>
            </w:r>
            <w:r w:rsidRPr="00721833">
              <w:rPr>
                <w:rFonts w:ascii="Arial" w:hAnsi="Arial"/>
                <w:color w:val="000000" w:themeColor="text1"/>
                <w:spacing w:val="-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16</w:t>
            </w:r>
          </w:p>
        </w:tc>
        <w:tc>
          <w:tcPr>
            <w:tcW w:w="1564" w:type="dxa"/>
          </w:tcPr>
          <w:p w14:paraId="625828F5" w14:textId="77777777" w:rsidR="00475C80" w:rsidRDefault="00475C80" w:rsidP="00FF5AFF">
            <w:pPr>
              <w:pStyle w:val="TableParagraph"/>
              <w:ind w:left="133" w:right="111" w:firstLine="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B281864" w14:textId="77777777" w:rsidR="00475C80" w:rsidRPr="00284764" w:rsidRDefault="00475C80" w:rsidP="00FF5AFF">
            <w:pPr>
              <w:pStyle w:val="TableParagraph"/>
              <w:ind w:left="10" w:right="111" w:firstLine="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84764">
              <w:rPr>
                <w:rFonts w:ascii="Arial" w:hAnsi="Arial" w:cs="Arial"/>
                <w:sz w:val="20"/>
                <w:szCs w:val="20"/>
              </w:rPr>
              <w:t>Cuentas por</w:t>
            </w:r>
            <w:r w:rsidRPr="00284764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284764">
              <w:rPr>
                <w:rFonts w:ascii="Arial" w:hAnsi="Arial" w:cs="Arial"/>
                <w:sz w:val="20"/>
                <w:szCs w:val="20"/>
              </w:rPr>
              <w:t>Pagar</w:t>
            </w:r>
            <w:r w:rsidRPr="00284764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284764">
              <w:rPr>
                <w:rFonts w:ascii="Arial" w:hAnsi="Arial" w:cs="Arial"/>
                <w:sz w:val="20"/>
                <w:szCs w:val="20"/>
              </w:rPr>
              <w:t>Presupuestal</w:t>
            </w:r>
          </w:p>
        </w:tc>
        <w:tc>
          <w:tcPr>
            <w:tcW w:w="1433" w:type="dxa"/>
          </w:tcPr>
          <w:p w14:paraId="7C3CA8EA" w14:textId="77777777" w:rsidR="00475C80" w:rsidRDefault="00475C80" w:rsidP="00FF5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3E290B20" w14:textId="77777777" w:rsidR="00475C80" w:rsidRDefault="00475C80" w:rsidP="00FF5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479C96AD" w14:textId="77777777" w:rsidR="00475C80" w:rsidRDefault="00475C80" w:rsidP="00FF5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  <w:r>
              <w:rPr>
                <w:rFonts w:ascii="Arial" w:hAnsi="Arial"/>
                <w:sz w:val="16"/>
                <w:szCs w:val="22"/>
              </w:rPr>
              <w:t>x</w:t>
            </w:r>
          </w:p>
        </w:tc>
      </w:tr>
      <w:tr w:rsidR="00475C80" w14:paraId="35EC7077" w14:textId="77777777" w:rsidTr="007A593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7A6A6D6C" w14:textId="51D7AE5E" w:rsidR="00475C80" w:rsidRPr="00191074" w:rsidRDefault="002C7981" w:rsidP="00FF5AFF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>
              <w:rPr>
                <w:rFonts w:ascii="Arial" w:hAnsi="Arial"/>
                <w:b w:val="0"/>
                <w:sz w:val="22"/>
                <w:szCs w:val="22"/>
              </w:rPr>
              <w:t>18</w:t>
            </w:r>
          </w:p>
        </w:tc>
        <w:tc>
          <w:tcPr>
            <w:tcW w:w="3063" w:type="dxa"/>
          </w:tcPr>
          <w:sdt>
            <w:sdtPr>
              <w:rPr>
                <w:rFonts w:ascii="Arial" w:eastAsia="Arial MT" w:hAnsi="Arial"/>
                <w:color w:val="000000" w:themeColor="text1"/>
                <w:lang w:val="es-ES" w:eastAsia="en-US"/>
              </w:rPr>
              <w:alias w:val="Redacte actividad"/>
              <w:tag w:val="Redacte actividad"/>
              <w:id w:val="1130448138"/>
              <w:placeholder>
                <w:docPart w:val="8DF40B2663534545BF6A2C2AC6D0B223"/>
              </w:placeholder>
              <w:text/>
            </w:sdtPr>
            <w:sdtEndPr/>
            <w:sdtContent>
              <w:p w14:paraId="5FF4C49D" w14:textId="1B58A173" w:rsidR="00475C80" w:rsidRPr="00721833" w:rsidRDefault="00721833" w:rsidP="00FF5AFF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color w:val="000000" w:themeColor="text1"/>
                  </w:rPr>
                </w:pPr>
                <w:r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 xml:space="preserve">Generar obligación presupuestal – comprobante. </w:t>
                </w:r>
                <w:r w:rsidR="00475C80" w:rsidRPr="00721833">
                  <w:rPr>
                    <w:rFonts w:ascii="Arial" w:eastAsia="Arial MT" w:hAnsi="Arial"/>
                    <w:color w:val="000000" w:themeColor="text1"/>
                    <w:lang w:val="es-ES" w:eastAsia="en-US"/>
                  </w:rPr>
                  <w:t>Ver Guía Gestión Cadena Básica EPG del 23 de febrero del 2018, Vr. 2.0, puntos 17 a 21, pág. 57 a 78.</w:t>
                </w:r>
              </w:p>
            </w:sdtContent>
          </w:sdt>
        </w:tc>
        <w:tc>
          <w:tcPr>
            <w:tcW w:w="2410" w:type="dxa"/>
          </w:tcPr>
          <w:p w14:paraId="4C27A8F4" w14:textId="77777777" w:rsidR="00475C80" w:rsidRPr="00721833" w:rsidRDefault="00475C80" w:rsidP="00FF5AFF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Técnico Administrativo Grado 14 o</w:t>
            </w:r>
            <w:r w:rsidRPr="00721833">
              <w:rPr>
                <w:rFonts w:ascii="Arial" w:hAnsi="Arial"/>
                <w:color w:val="000000" w:themeColor="text1"/>
                <w:spacing w:val="-48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16</w:t>
            </w:r>
            <w:r w:rsidRPr="00721833">
              <w:rPr>
                <w:rFonts w:ascii="Arial" w:hAnsi="Arial"/>
                <w:color w:val="000000" w:themeColor="text1"/>
                <w:spacing w:val="-3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o 18</w:t>
            </w:r>
            <w:r w:rsidRPr="00721833">
              <w:rPr>
                <w:rFonts w:ascii="Arial" w:hAnsi="Arial"/>
                <w:color w:val="000000" w:themeColor="text1"/>
                <w:spacing w:val="-3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grupo Contabilidad.</w:t>
            </w:r>
          </w:p>
        </w:tc>
        <w:tc>
          <w:tcPr>
            <w:tcW w:w="1564" w:type="dxa"/>
          </w:tcPr>
          <w:p w14:paraId="28898464" w14:textId="77777777" w:rsidR="00475C80" w:rsidRPr="00284764" w:rsidRDefault="00475C80" w:rsidP="00FF5AFF">
            <w:pPr>
              <w:pStyle w:val="TableParagraph"/>
              <w:ind w:left="10" w:right="76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84764">
              <w:rPr>
                <w:rFonts w:ascii="Arial" w:hAnsi="Arial" w:cs="Arial"/>
                <w:sz w:val="20"/>
                <w:szCs w:val="20"/>
              </w:rPr>
              <w:t>Obligación</w:t>
            </w:r>
            <w:r w:rsidRPr="00284764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284764">
              <w:rPr>
                <w:rFonts w:ascii="Arial" w:hAnsi="Arial" w:cs="Arial"/>
                <w:sz w:val="20"/>
                <w:szCs w:val="20"/>
              </w:rPr>
              <w:t>Presupuestal</w:t>
            </w:r>
            <w:r w:rsidRPr="00284764">
              <w:rPr>
                <w:rFonts w:ascii="Arial" w:hAnsi="Arial" w:cs="Arial"/>
                <w:spacing w:val="-47"/>
                <w:sz w:val="20"/>
                <w:szCs w:val="20"/>
              </w:rPr>
              <w:t xml:space="preserve"> </w:t>
            </w:r>
            <w:r w:rsidRPr="00284764">
              <w:rPr>
                <w:rFonts w:ascii="Arial" w:hAnsi="Arial" w:cs="Arial"/>
                <w:sz w:val="20"/>
                <w:szCs w:val="20"/>
              </w:rPr>
              <w:t>Comprobante</w:t>
            </w:r>
          </w:p>
        </w:tc>
        <w:tc>
          <w:tcPr>
            <w:tcW w:w="1433" w:type="dxa"/>
          </w:tcPr>
          <w:p w14:paraId="3EA8AB72" w14:textId="77777777" w:rsidR="00475C80" w:rsidRDefault="00475C80" w:rsidP="00FF5AF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  <w:p w14:paraId="67C61A50" w14:textId="77777777" w:rsidR="00475C80" w:rsidRDefault="00475C80" w:rsidP="00FF5AF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  <w:r>
              <w:rPr>
                <w:rFonts w:ascii="Arial" w:hAnsi="Arial"/>
                <w:sz w:val="16"/>
                <w:szCs w:val="22"/>
              </w:rPr>
              <w:t>x</w:t>
            </w:r>
          </w:p>
        </w:tc>
      </w:tr>
      <w:tr w:rsidR="00475C80" w14:paraId="73A618C0" w14:textId="77777777" w:rsidTr="007A59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" w:type="dxa"/>
          </w:tcPr>
          <w:p w14:paraId="4AA3534E" w14:textId="754C00A1" w:rsidR="00475C80" w:rsidRDefault="002C7981" w:rsidP="00FF5AFF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>
              <w:rPr>
                <w:rFonts w:ascii="Arial" w:hAnsi="Arial"/>
                <w:b w:val="0"/>
                <w:sz w:val="22"/>
                <w:szCs w:val="22"/>
              </w:rPr>
              <w:t>19</w:t>
            </w:r>
          </w:p>
        </w:tc>
        <w:tc>
          <w:tcPr>
            <w:tcW w:w="3063" w:type="dxa"/>
          </w:tcPr>
          <w:p w14:paraId="76BFBB83" w14:textId="185EC7B0" w:rsidR="00475C80" w:rsidRPr="00721833" w:rsidRDefault="00721833" w:rsidP="00FF5AFF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MT" w:hAnsi="Arial"/>
                <w:color w:val="000000" w:themeColor="text1"/>
                <w:lang w:val="es-ES" w:eastAsia="en-US"/>
              </w:rPr>
            </w:pPr>
            <w:r w:rsidRPr="00721833">
              <w:rPr>
                <w:rFonts w:ascii="Arial" w:eastAsia="Arial MT" w:hAnsi="Arial"/>
                <w:color w:val="000000" w:themeColor="text1"/>
                <w:lang w:val="es-ES" w:eastAsia="en-US"/>
              </w:rPr>
              <w:t xml:space="preserve">Generar orden de pago presupuestal. </w:t>
            </w:r>
            <w:r w:rsidR="00475C80" w:rsidRPr="00721833">
              <w:rPr>
                <w:rFonts w:ascii="Arial" w:eastAsia="Arial MT" w:hAnsi="Arial"/>
                <w:color w:val="000000" w:themeColor="text1"/>
                <w:lang w:val="es-ES" w:eastAsia="en-US"/>
              </w:rPr>
              <w:t>Ver Guía Gestión Cadena Básica EPG del 23 de febrero del 2018, Vr. 2.0, punto 22</w:t>
            </w:r>
          </w:p>
        </w:tc>
        <w:tc>
          <w:tcPr>
            <w:tcW w:w="2410" w:type="dxa"/>
          </w:tcPr>
          <w:p w14:paraId="34898B2C" w14:textId="77777777" w:rsidR="00475C80" w:rsidRPr="00721833" w:rsidRDefault="00475C80" w:rsidP="00FF5AFF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Técnico Administrativo Grado 16 o</w:t>
            </w:r>
            <w:r w:rsidRPr="00721833">
              <w:rPr>
                <w:rFonts w:ascii="Arial" w:hAnsi="Arial"/>
                <w:color w:val="000000" w:themeColor="text1"/>
                <w:spacing w:val="-47"/>
              </w:rPr>
              <w:t xml:space="preserve"> </w:t>
            </w:r>
            <w:r w:rsidRPr="00721833">
              <w:rPr>
                <w:rFonts w:ascii="Arial" w:hAnsi="Arial"/>
                <w:color w:val="000000" w:themeColor="text1"/>
              </w:rPr>
              <w:t>18 Grupo</w:t>
            </w:r>
          </w:p>
          <w:p w14:paraId="1BACF71F" w14:textId="77777777" w:rsidR="00475C80" w:rsidRPr="00721833" w:rsidRDefault="00475C80" w:rsidP="00FF5AFF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 w:themeColor="text1"/>
              </w:rPr>
            </w:pPr>
            <w:r w:rsidRPr="00721833">
              <w:rPr>
                <w:rFonts w:ascii="Arial" w:hAnsi="Arial"/>
                <w:color w:val="000000" w:themeColor="text1"/>
              </w:rPr>
              <w:t>Tesorería</w:t>
            </w:r>
          </w:p>
        </w:tc>
        <w:tc>
          <w:tcPr>
            <w:tcW w:w="1564" w:type="dxa"/>
          </w:tcPr>
          <w:p w14:paraId="55911576" w14:textId="77777777" w:rsidR="00475C80" w:rsidRPr="00284764" w:rsidRDefault="00475C80" w:rsidP="00FF5AFF">
            <w:pPr>
              <w:pStyle w:val="TableParagraph"/>
              <w:ind w:left="10" w:right="7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Orden de Pago Presupuestal</w:t>
            </w:r>
          </w:p>
        </w:tc>
        <w:tc>
          <w:tcPr>
            <w:tcW w:w="1433" w:type="dxa"/>
          </w:tcPr>
          <w:p w14:paraId="39F1285C" w14:textId="77777777" w:rsidR="00475C80" w:rsidRDefault="00475C80" w:rsidP="00FF5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</w:tc>
      </w:tr>
    </w:tbl>
    <w:p w14:paraId="60D10673" w14:textId="77777777" w:rsidR="00387919" w:rsidRPr="007A1EAC" w:rsidRDefault="00387919" w:rsidP="0041590B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14:paraId="4DF16256" w14:textId="77777777" w:rsidR="0041590B" w:rsidRDefault="0041590B" w:rsidP="0041590B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REGISTROS</w:t>
      </w:r>
      <w:r w:rsidR="00510627">
        <w:rPr>
          <w:rFonts w:eastAsia="Arial"/>
        </w:rPr>
        <w:t>.</w:t>
      </w:r>
    </w:p>
    <w:p w14:paraId="4056610C" w14:textId="77777777" w:rsidR="0041590B" w:rsidRDefault="0041590B" w:rsidP="0041590B">
      <w:pPr>
        <w:ind w:left="360"/>
      </w:pPr>
    </w:p>
    <w:sdt>
      <w:sdtPr>
        <w:rPr>
          <w:rFonts w:ascii="Arial MT" w:eastAsia="Arial MT" w:hAnsi="Arial MT" w:cs="Arial MT"/>
          <w:sz w:val="22"/>
          <w:szCs w:val="22"/>
          <w:lang w:val="es-ES" w:eastAsia="en-US"/>
        </w:rPr>
        <w:alias w:val="Enumera documentos en que se evidencia las actividades"/>
        <w:tag w:val="Enumera documentos en que se evidencia las actividades"/>
        <w:id w:val="740679354"/>
        <w:placeholder>
          <w:docPart w:val="27B833BC2DF446A5B8F9EBB035E6E87C"/>
        </w:placeholder>
        <w:text/>
      </w:sdtPr>
      <w:sdtEndPr/>
      <w:sdtContent>
        <w:p w14:paraId="4CD5E11A" w14:textId="77777777" w:rsidR="0041590B" w:rsidRDefault="00284764" w:rsidP="00284764">
          <w:pPr>
            <w:ind w:left="426"/>
          </w:pPr>
          <w:r w:rsidRPr="00284764">
            <w:rPr>
              <w:rFonts w:ascii="Arial MT" w:eastAsia="Arial MT" w:hAnsi="Arial MT" w:cs="Arial MT"/>
              <w:sz w:val="22"/>
              <w:szCs w:val="22"/>
              <w:lang w:val="es-ES" w:eastAsia="en-US"/>
            </w:rPr>
            <w:t>•</w:t>
          </w:r>
          <w:r w:rsidRPr="00284764">
            <w:rPr>
              <w:rFonts w:ascii="Arial MT" w:eastAsia="Arial MT" w:hAnsi="Arial MT" w:cs="Arial MT"/>
              <w:sz w:val="22"/>
              <w:szCs w:val="22"/>
              <w:lang w:val="es-ES" w:eastAsia="en-US"/>
            </w:rPr>
            <w:tab/>
            <w:t>Memorando, oficios, resoluciones, disponibilidades, formulario digital diligenciado.</w:t>
          </w:r>
          <w:r>
            <w:rPr>
              <w:rFonts w:ascii="Arial MT" w:eastAsia="Arial MT" w:hAnsi="Arial MT" w:cs="Arial MT"/>
              <w:sz w:val="22"/>
              <w:szCs w:val="22"/>
              <w:lang w:val="es-ES" w:eastAsia="en-US"/>
            </w:rPr>
            <w:t xml:space="preserve">  </w:t>
          </w:r>
          <w:r w:rsidRPr="00284764">
            <w:rPr>
              <w:rFonts w:ascii="Arial MT" w:eastAsia="Arial MT" w:hAnsi="Arial MT" w:cs="Arial MT"/>
              <w:sz w:val="22"/>
              <w:szCs w:val="22"/>
              <w:lang w:val="es-ES" w:eastAsia="en-US"/>
            </w:rPr>
            <w:t>•</w:t>
          </w:r>
          <w:r w:rsidRPr="00284764">
            <w:rPr>
              <w:rFonts w:ascii="Arial MT" w:eastAsia="Arial MT" w:hAnsi="Arial MT" w:cs="Arial MT"/>
              <w:sz w:val="22"/>
              <w:szCs w:val="22"/>
              <w:lang w:val="es-ES" w:eastAsia="en-US"/>
            </w:rPr>
            <w:tab/>
            <w:t>Solicitud de Cesantías.</w:t>
          </w:r>
          <w:r>
            <w:rPr>
              <w:rFonts w:ascii="Arial MT" w:eastAsia="Arial MT" w:hAnsi="Arial MT" w:cs="Arial MT"/>
              <w:sz w:val="22"/>
              <w:szCs w:val="22"/>
              <w:lang w:val="es-ES" w:eastAsia="en-US"/>
            </w:rPr>
            <w:t xml:space="preserve">                                                                                               </w:t>
          </w:r>
          <w:r w:rsidRPr="00284764">
            <w:rPr>
              <w:rFonts w:ascii="Arial MT" w:eastAsia="Arial MT" w:hAnsi="Arial MT" w:cs="Arial MT"/>
              <w:sz w:val="22"/>
              <w:szCs w:val="22"/>
              <w:lang w:val="es-ES" w:eastAsia="en-US"/>
            </w:rPr>
            <w:t>•</w:t>
          </w:r>
          <w:r w:rsidRPr="00284764">
            <w:rPr>
              <w:rFonts w:ascii="Arial MT" w:eastAsia="Arial MT" w:hAnsi="Arial MT" w:cs="Arial MT"/>
              <w:sz w:val="22"/>
              <w:szCs w:val="22"/>
              <w:lang w:val="es-ES" w:eastAsia="en-US"/>
            </w:rPr>
            <w:tab/>
            <w:t>Verificación de la documentación para la solicitud de cesantías.</w:t>
          </w:r>
        </w:p>
      </w:sdtContent>
    </w:sdt>
    <w:p w14:paraId="442970D2" w14:textId="77777777" w:rsidR="009504AA" w:rsidRPr="007A1EAC" w:rsidRDefault="009504AA" w:rsidP="009504AA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14:paraId="04DA01FB" w14:textId="77777777" w:rsidR="009504AA" w:rsidRPr="00721833" w:rsidRDefault="009504AA" w:rsidP="009504AA">
      <w:pPr>
        <w:pStyle w:val="Ttulo2"/>
        <w:numPr>
          <w:ilvl w:val="0"/>
          <w:numId w:val="39"/>
        </w:numPr>
        <w:rPr>
          <w:rFonts w:eastAsia="Arial"/>
        </w:rPr>
      </w:pPr>
      <w:r w:rsidRPr="00721833">
        <w:rPr>
          <w:rFonts w:eastAsia="Arial"/>
        </w:rPr>
        <w:t>NORMATIVA</w:t>
      </w:r>
      <w:r w:rsidR="00510627" w:rsidRPr="00721833">
        <w:rPr>
          <w:rFonts w:eastAsia="Arial"/>
        </w:rPr>
        <w:t>.</w:t>
      </w:r>
    </w:p>
    <w:p w14:paraId="3A8ABDEB" w14:textId="77777777" w:rsidR="00191074" w:rsidRPr="00721833" w:rsidRDefault="00191074" w:rsidP="00191074">
      <w:pPr>
        <w:rPr>
          <w:color w:val="000000" w:themeColor="text1"/>
        </w:rPr>
      </w:pPr>
    </w:p>
    <w:sdt>
      <w:sdtPr>
        <w:rPr>
          <w:rFonts w:ascii="Arial MT" w:eastAsia="Arial MT" w:hAnsi="Arial MT" w:cs="Arial MT"/>
          <w:color w:val="000000" w:themeColor="text1"/>
          <w:sz w:val="22"/>
          <w:szCs w:val="22"/>
          <w:lang w:val="es-ES" w:eastAsia="en-US"/>
        </w:rPr>
        <w:alias w:val="Enumera documentos en que se evidencia las actividades"/>
        <w:tag w:val="Enumera documentos en que se evidencia las actividades"/>
        <w:id w:val="951749811"/>
        <w:placeholder>
          <w:docPart w:val="34CCBE875A6F4ACA898BDE2706E8E5E4"/>
        </w:placeholder>
        <w:text/>
      </w:sdtPr>
      <w:sdtEndPr/>
      <w:sdtContent>
        <w:p w14:paraId="77A4C200" w14:textId="53DCA86A" w:rsidR="00191074" w:rsidRPr="00721833" w:rsidRDefault="006D0D33" w:rsidP="00191074">
          <w:pPr>
            <w:pStyle w:val="Prrafodelista"/>
            <w:rPr>
              <w:rFonts w:ascii="Arial MT" w:eastAsia="Arial MT" w:hAnsi="Arial MT" w:cs="Arial MT"/>
              <w:color w:val="000000" w:themeColor="text1"/>
              <w:sz w:val="22"/>
              <w:szCs w:val="22"/>
              <w:lang w:val="es-ES" w:eastAsia="en-US"/>
            </w:rPr>
          </w:pPr>
          <w:r w:rsidRPr="00721833">
            <w:rPr>
              <w:rFonts w:ascii="Arial MT" w:eastAsia="Arial MT" w:hAnsi="Arial MT" w:cs="Arial MT"/>
              <w:color w:val="000000" w:themeColor="text1"/>
              <w:sz w:val="22"/>
              <w:szCs w:val="22"/>
              <w:lang w:val="es-ES" w:eastAsia="en-US"/>
            </w:rPr>
            <w:t xml:space="preserve">• Ley 106 de 1993.                                                                                                                     • Ley 1071 de 2006 y demás disposiciones legales aplicables y reglamentarias.                                                                                               </w:t>
          </w:r>
        </w:p>
      </w:sdtContent>
    </w:sdt>
    <w:p w14:paraId="06B36DD8" w14:textId="77777777" w:rsidR="00476EA5" w:rsidRPr="00721833" w:rsidRDefault="00476EA5" w:rsidP="00191074">
      <w:pPr>
        <w:rPr>
          <w:color w:val="000000" w:themeColor="text1"/>
        </w:rPr>
        <w:sectPr w:rsidR="00476EA5" w:rsidRPr="00721833" w:rsidSect="00B4515F">
          <w:headerReference w:type="default" r:id="rId8"/>
          <w:footerReference w:type="default" r:id="rId9"/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2C89A40D" w14:textId="387A9121" w:rsidR="009504AA" w:rsidRPr="00721833" w:rsidRDefault="009504AA" w:rsidP="009504AA">
      <w:pPr>
        <w:pStyle w:val="Ttulo2"/>
        <w:numPr>
          <w:ilvl w:val="0"/>
          <w:numId w:val="39"/>
        </w:numPr>
        <w:rPr>
          <w:rFonts w:eastAsia="Arial"/>
        </w:rPr>
      </w:pPr>
      <w:r w:rsidRPr="00721833">
        <w:rPr>
          <w:rFonts w:eastAsia="Arial"/>
        </w:rPr>
        <w:lastRenderedPageBreak/>
        <w:t>ANEXOS</w:t>
      </w:r>
      <w:r w:rsidR="00510627" w:rsidRPr="00721833">
        <w:rPr>
          <w:rFonts w:eastAsia="Arial"/>
        </w:rPr>
        <w:t>.</w:t>
      </w:r>
    </w:p>
    <w:p w14:paraId="3767637C" w14:textId="785278C4" w:rsidR="009504AA" w:rsidRPr="00721833" w:rsidRDefault="009504AA" w:rsidP="009504AA">
      <w:pPr>
        <w:ind w:left="360"/>
        <w:rPr>
          <w:color w:val="000000" w:themeColor="text1"/>
        </w:rPr>
      </w:pPr>
    </w:p>
    <w:sdt>
      <w:sdtPr>
        <w:rPr>
          <w:rFonts w:ascii="Arial" w:hAnsi="Arial"/>
          <w:color w:val="000000" w:themeColor="text1"/>
          <w:sz w:val="22"/>
          <w:szCs w:val="22"/>
        </w:rPr>
        <w:alias w:val="Dtos adicionales que interfieren en el desarrollo del procedimiento"/>
        <w:tag w:val="Dtos adicionales que interfieren en el desarrollo del procedimiento"/>
        <w:id w:val="543108335"/>
        <w:placeholder>
          <w:docPart w:val="B04B9005B5C04EAE8C46EC8DA365AD86"/>
        </w:placeholder>
        <w:text/>
      </w:sdtPr>
      <w:sdtEndPr/>
      <w:sdtContent>
        <w:p w14:paraId="146060F2" w14:textId="77777777" w:rsidR="009504AA" w:rsidRPr="00721833" w:rsidRDefault="00476EA5" w:rsidP="009504AA">
          <w:pPr>
            <w:spacing w:line="253" w:lineRule="exact"/>
            <w:ind w:left="426"/>
            <w:jc w:val="both"/>
            <w:rPr>
              <w:rFonts w:ascii="Arial" w:hAnsi="Arial"/>
              <w:color w:val="000000" w:themeColor="text1"/>
              <w:sz w:val="22"/>
              <w:szCs w:val="22"/>
            </w:rPr>
          </w:pPr>
          <w:r w:rsidRPr="00721833">
            <w:rPr>
              <w:rFonts w:ascii="Arial" w:hAnsi="Arial"/>
              <w:color w:val="000000" w:themeColor="text1"/>
              <w:sz w:val="22"/>
              <w:szCs w:val="22"/>
            </w:rPr>
            <w:t>Sin anexos</w:t>
          </w:r>
        </w:p>
      </w:sdtContent>
    </w:sdt>
    <w:p w14:paraId="28FB8893" w14:textId="27B6ACE8" w:rsidR="00A12064" w:rsidRPr="00721833" w:rsidRDefault="00A12064" w:rsidP="009504AA">
      <w:pPr>
        <w:ind w:left="426"/>
        <w:jc w:val="both"/>
        <w:outlineLvl w:val="0"/>
        <w:rPr>
          <w:rFonts w:ascii="Arial" w:hAnsi="Arial"/>
          <w:color w:val="000000" w:themeColor="text1"/>
          <w:sz w:val="22"/>
          <w:szCs w:val="22"/>
        </w:rPr>
      </w:pPr>
    </w:p>
    <w:sdt>
      <w:sdtPr>
        <w:rPr>
          <w:rFonts w:eastAsia="Arial"/>
        </w:rPr>
        <w:alias w:val="Representación Gréfica de los pasos para realizar procedimiento"/>
        <w:tag w:val="Representación Gréfica de los pasos para realizar procedimiento"/>
        <w:id w:val="-1606879261"/>
        <w:placeholder>
          <w:docPart w:val="FD129EE2568F4D5D842B0645D4DCC4FD"/>
        </w:placeholder>
      </w:sdtPr>
      <w:sdtEndPr/>
      <w:sdtContent>
        <w:p w14:paraId="05F2D653" w14:textId="6FDA8C8D" w:rsidR="009504AA" w:rsidRPr="00721833" w:rsidRDefault="009504AA" w:rsidP="009504AA">
          <w:pPr>
            <w:pStyle w:val="Ttulo2"/>
            <w:numPr>
              <w:ilvl w:val="0"/>
              <w:numId w:val="39"/>
            </w:numPr>
            <w:rPr>
              <w:rFonts w:eastAsia="Arial"/>
            </w:rPr>
          </w:pPr>
          <w:r w:rsidRPr="00721833">
            <w:rPr>
              <w:rFonts w:eastAsia="Arial"/>
            </w:rPr>
            <w:t>DIAGRAMA DE FLUJO</w:t>
          </w:r>
          <w:r w:rsidR="00510627" w:rsidRPr="00721833">
            <w:rPr>
              <w:rFonts w:eastAsia="Arial"/>
            </w:rPr>
            <w:t>.</w:t>
          </w:r>
        </w:p>
      </w:sdtContent>
    </w:sdt>
    <w:p w14:paraId="5014E3A7" w14:textId="0EEFEF3E" w:rsidR="009504AA" w:rsidRPr="00721833" w:rsidRDefault="00BF794F" w:rsidP="009504AA">
      <w:pPr>
        <w:spacing w:line="253" w:lineRule="exact"/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noProof/>
          <w:color w:val="000000" w:themeColor="text1"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6D566AB6" wp14:editId="734B8B01">
            <wp:simplePos x="0" y="0"/>
            <wp:positionH relativeFrom="column">
              <wp:posOffset>1134491</wp:posOffset>
            </wp:positionH>
            <wp:positionV relativeFrom="paragraph">
              <wp:posOffset>79158</wp:posOffset>
            </wp:positionV>
            <wp:extent cx="8524875" cy="4506595"/>
            <wp:effectExtent l="0" t="0" r="9525" b="825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ptura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24875" cy="4506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6E4BAB" w14:textId="095C8BCB" w:rsidR="009504AA" w:rsidRPr="00721833" w:rsidRDefault="009504AA" w:rsidP="009504AA">
      <w:pPr>
        <w:spacing w:line="253" w:lineRule="exact"/>
        <w:ind w:left="426"/>
        <w:jc w:val="both"/>
        <w:rPr>
          <w:rFonts w:ascii="Arial" w:hAnsi="Arial"/>
          <w:color w:val="000000" w:themeColor="text1"/>
          <w:sz w:val="22"/>
          <w:szCs w:val="22"/>
        </w:rPr>
      </w:pPr>
    </w:p>
    <w:p w14:paraId="3E59BC55" w14:textId="77777777" w:rsidR="00B40669" w:rsidRPr="00721833" w:rsidRDefault="00B40669" w:rsidP="000C7CBB">
      <w:pPr>
        <w:pStyle w:val="Prrafodelista"/>
        <w:jc w:val="both"/>
        <w:rPr>
          <w:rFonts w:ascii="Arial" w:eastAsia="Arial" w:hAnsi="Arial"/>
          <w:b/>
          <w:color w:val="000000" w:themeColor="text1"/>
          <w:sz w:val="22"/>
          <w:szCs w:val="22"/>
        </w:rPr>
      </w:pPr>
    </w:p>
    <w:p w14:paraId="139AE139" w14:textId="77777777" w:rsidR="00980196" w:rsidRPr="00721833" w:rsidRDefault="00980196" w:rsidP="00D52C36">
      <w:pPr>
        <w:spacing w:line="0" w:lineRule="atLeast"/>
        <w:ind w:left="260"/>
        <w:jc w:val="both"/>
        <w:rPr>
          <w:rFonts w:ascii="Arial" w:eastAsia="Arial" w:hAnsi="Arial"/>
          <w:color w:val="000000" w:themeColor="text1"/>
          <w:sz w:val="22"/>
        </w:rPr>
      </w:pPr>
    </w:p>
    <w:p w14:paraId="37BF011A" w14:textId="77777777" w:rsidR="00980196" w:rsidRDefault="00980196" w:rsidP="00980196">
      <w:pPr>
        <w:spacing w:line="0" w:lineRule="atLeast"/>
        <w:ind w:left="260"/>
        <w:jc w:val="center"/>
        <w:rPr>
          <w:rFonts w:ascii="Arial" w:eastAsia="Arial" w:hAnsi="Arial"/>
          <w:sz w:val="22"/>
        </w:rPr>
      </w:pPr>
    </w:p>
    <w:p w14:paraId="359A2188" w14:textId="77777777" w:rsidR="00D52C36" w:rsidRPr="00D52C36" w:rsidRDefault="00D52C36" w:rsidP="001E455B">
      <w:pPr>
        <w:spacing w:line="0" w:lineRule="atLeast"/>
        <w:rPr>
          <w:rFonts w:ascii="Arial" w:eastAsia="Arial" w:hAnsi="Arial"/>
          <w:b/>
          <w:sz w:val="22"/>
        </w:rPr>
      </w:pPr>
    </w:p>
    <w:p w14:paraId="75052523" w14:textId="77777777" w:rsidR="00686559" w:rsidRDefault="00686559" w:rsidP="00686559">
      <w:pPr>
        <w:spacing w:line="247" w:lineRule="exact"/>
        <w:rPr>
          <w:rFonts w:ascii="Times New Roman" w:eastAsia="Times New Roman" w:hAnsi="Times New Roman"/>
        </w:rPr>
      </w:pPr>
    </w:p>
    <w:p w14:paraId="616E9B89" w14:textId="77777777" w:rsidR="00B4515F" w:rsidRPr="00C8159F" w:rsidRDefault="00B4515F">
      <w:pPr>
        <w:tabs>
          <w:tab w:val="left" w:pos="620"/>
        </w:tabs>
        <w:spacing w:line="237" w:lineRule="auto"/>
        <w:ind w:right="80"/>
        <w:jc w:val="both"/>
        <w:rPr>
          <w:rFonts w:ascii="Arial" w:eastAsia="Arial" w:hAnsi="Arial"/>
          <w:sz w:val="22"/>
          <w:szCs w:val="22"/>
        </w:rPr>
      </w:pPr>
    </w:p>
    <w:p w14:paraId="6B51BF4B" w14:textId="77777777" w:rsidR="008702DF" w:rsidRPr="000C7CBB" w:rsidRDefault="008702DF" w:rsidP="000C7CBB">
      <w:pPr>
        <w:jc w:val="both"/>
        <w:rPr>
          <w:sz w:val="22"/>
          <w:szCs w:val="22"/>
        </w:rPr>
        <w:sectPr w:rsidR="008702DF" w:rsidRPr="000C7CBB" w:rsidSect="00476EA5">
          <w:type w:val="continuous"/>
          <w:pgSz w:w="15840" w:h="12240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3A2488FF" w14:textId="77777777" w:rsidR="00B4515F" w:rsidRDefault="00B4515F" w:rsidP="00B4515F">
      <w:pPr>
        <w:jc w:val="center"/>
      </w:pPr>
    </w:p>
    <w:p w14:paraId="26A87614" w14:textId="77777777" w:rsidR="00B4515F" w:rsidRDefault="00B4515F" w:rsidP="00B4515F">
      <w:pPr>
        <w:jc w:val="center"/>
      </w:pPr>
    </w:p>
    <w:p w14:paraId="27C6B622" w14:textId="77777777" w:rsidR="00B4515F" w:rsidRDefault="00B4515F" w:rsidP="00B4515F">
      <w:pPr>
        <w:jc w:val="center"/>
        <w:sectPr w:rsidR="00B4515F" w:rsidSect="00476EA5">
          <w:type w:val="continuous"/>
          <w:pgSz w:w="15840" w:h="12240" w:orient="landscape"/>
          <w:pgMar w:top="1701" w:right="1418" w:bottom="1701" w:left="1418" w:header="709" w:footer="709" w:gutter="0"/>
          <w:cols w:num="2" w:space="708"/>
          <w:docGrid w:linePitch="360"/>
        </w:sectPr>
      </w:pPr>
    </w:p>
    <w:p w14:paraId="0D45FA2A" w14:textId="77777777" w:rsidR="00B4515F" w:rsidRDefault="00B4515F" w:rsidP="00B4515F">
      <w:pPr>
        <w:sectPr w:rsidR="00B4515F" w:rsidSect="00476EA5">
          <w:type w:val="continuous"/>
          <w:pgSz w:w="15840" w:h="12240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509ADF7E" w14:textId="77777777" w:rsidR="00846E94" w:rsidRDefault="00846E94" w:rsidP="00DF3405">
      <w:pPr>
        <w:spacing w:line="357" w:lineRule="exact"/>
        <w:rPr>
          <w:rFonts w:ascii="Times New Roman" w:eastAsia="Times New Roman" w:hAnsi="Times New Roman"/>
        </w:rPr>
      </w:pPr>
    </w:p>
    <w:p w14:paraId="607CD47D" w14:textId="77777777" w:rsidR="00326384" w:rsidRPr="00686559" w:rsidRDefault="00326384" w:rsidP="00686559">
      <w:pPr>
        <w:tabs>
          <w:tab w:val="left" w:pos="500"/>
        </w:tabs>
        <w:spacing w:line="0" w:lineRule="atLeast"/>
        <w:rPr>
          <w:rFonts w:ascii="Arial" w:eastAsia="Arial" w:hAnsi="Arial"/>
          <w:b/>
          <w:sz w:val="22"/>
        </w:rPr>
      </w:pPr>
    </w:p>
    <w:p w14:paraId="2FF0B8F2" w14:textId="77777777" w:rsidR="00445178" w:rsidRDefault="00445178">
      <w:pPr>
        <w:spacing w:line="0" w:lineRule="atLeast"/>
        <w:rPr>
          <w:rFonts w:ascii="Arial" w:eastAsia="Arial" w:hAnsi="Arial"/>
          <w:sz w:val="23"/>
        </w:rPr>
      </w:pPr>
    </w:p>
    <w:p w14:paraId="40F3E738" w14:textId="77777777" w:rsidR="00DA04BA" w:rsidRPr="00445178" w:rsidRDefault="00445178" w:rsidP="00445178">
      <w:pPr>
        <w:tabs>
          <w:tab w:val="left" w:pos="989"/>
        </w:tabs>
        <w:rPr>
          <w:rFonts w:ascii="Arial" w:eastAsia="Arial" w:hAnsi="Arial"/>
          <w:sz w:val="23"/>
        </w:rPr>
      </w:pPr>
      <w:r>
        <w:rPr>
          <w:rFonts w:ascii="Arial" w:eastAsia="Arial" w:hAnsi="Arial"/>
          <w:sz w:val="23"/>
        </w:rPr>
        <w:tab/>
      </w:r>
    </w:p>
    <w:sectPr w:rsidR="00DA04BA" w:rsidRPr="00445178" w:rsidSect="00476EA5">
      <w:type w:val="continuous"/>
      <w:pgSz w:w="15840" w:h="12240" w:orient="landscape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4BF523" w14:textId="77777777" w:rsidR="003169E6" w:rsidRDefault="003169E6" w:rsidP="00DA2B0B">
      <w:r>
        <w:separator/>
      </w:r>
    </w:p>
  </w:endnote>
  <w:endnote w:type="continuationSeparator" w:id="0">
    <w:p w14:paraId="4381A883" w14:textId="77777777" w:rsidR="003169E6" w:rsidRDefault="003169E6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97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93"/>
      <w:gridCol w:w="2994"/>
      <w:gridCol w:w="2988"/>
    </w:tblGrid>
    <w:tr w:rsidR="00453322" w:rsidRPr="00453322" w14:paraId="15F4E3FF" w14:textId="77777777" w:rsidTr="0088315B">
      <w:trPr>
        <w:trHeight w:val="290"/>
      </w:trPr>
      <w:tc>
        <w:tcPr>
          <w:tcW w:w="2993" w:type="dxa"/>
          <w:shd w:val="clear" w:color="auto" w:fill="8EAADB" w:themeFill="accent5" w:themeFillTint="99"/>
        </w:tcPr>
        <w:p w14:paraId="7580B995" w14:textId="77777777" w:rsidR="00453322" w:rsidRPr="00453322" w:rsidRDefault="00453322" w:rsidP="00453322">
          <w:pPr>
            <w:pStyle w:val="Piedepgina"/>
            <w:rPr>
              <w:rFonts w:ascii="Arial" w:hAnsi="Arial"/>
              <w:b/>
              <w:sz w:val="16"/>
              <w:szCs w:val="16"/>
            </w:rPr>
          </w:pPr>
          <w:r w:rsidRPr="00453322">
            <w:rPr>
              <w:rFonts w:ascii="Arial" w:hAnsi="Arial"/>
              <w:b/>
              <w:sz w:val="16"/>
              <w:szCs w:val="16"/>
            </w:rPr>
            <w:t>Elaboró:</w:t>
          </w:r>
        </w:p>
      </w:tc>
      <w:tc>
        <w:tcPr>
          <w:tcW w:w="2994" w:type="dxa"/>
          <w:shd w:val="clear" w:color="auto" w:fill="8EAADB" w:themeFill="accent5" w:themeFillTint="99"/>
        </w:tcPr>
        <w:p w14:paraId="665C789F" w14:textId="77777777" w:rsidR="00453322" w:rsidRPr="00453322" w:rsidRDefault="00453322" w:rsidP="00453322">
          <w:pPr>
            <w:pStyle w:val="Piedepgina"/>
            <w:rPr>
              <w:rFonts w:ascii="Arial" w:hAnsi="Arial"/>
              <w:b/>
              <w:sz w:val="16"/>
              <w:szCs w:val="16"/>
            </w:rPr>
          </w:pPr>
          <w:r w:rsidRPr="00453322">
            <w:rPr>
              <w:rFonts w:ascii="Arial" w:hAnsi="Arial"/>
              <w:b/>
              <w:sz w:val="16"/>
              <w:szCs w:val="16"/>
            </w:rPr>
            <w:t xml:space="preserve">Revisó: </w:t>
          </w:r>
        </w:p>
      </w:tc>
      <w:tc>
        <w:tcPr>
          <w:tcW w:w="2988" w:type="dxa"/>
          <w:shd w:val="clear" w:color="auto" w:fill="8EAADB" w:themeFill="accent5" w:themeFillTint="99"/>
        </w:tcPr>
        <w:p w14:paraId="048C5065" w14:textId="77777777" w:rsidR="00453322" w:rsidRPr="00453322" w:rsidRDefault="00453322" w:rsidP="00453322">
          <w:pPr>
            <w:pStyle w:val="Piedepgina"/>
            <w:rPr>
              <w:rFonts w:ascii="Arial" w:hAnsi="Arial"/>
              <w:sz w:val="16"/>
              <w:szCs w:val="16"/>
            </w:rPr>
          </w:pPr>
          <w:r w:rsidRPr="00453322">
            <w:rPr>
              <w:rFonts w:ascii="Arial" w:hAnsi="Arial"/>
              <w:b/>
              <w:sz w:val="16"/>
              <w:szCs w:val="16"/>
            </w:rPr>
            <w:t xml:space="preserve">Aprobó: </w:t>
          </w:r>
          <w:r w:rsidRPr="00453322">
            <w:rPr>
              <w:rFonts w:ascii="Arial" w:hAnsi="Arial"/>
              <w:sz w:val="16"/>
              <w:szCs w:val="16"/>
            </w:rPr>
            <w:t>Comité SICME</w:t>
          </w:r>
        </w:p>
      </w:tc>
    </w:tr>
    <w:tr w:rsidR="00453322" w:rsidRPr="00453322" w14:paraId="38871F2E" w14:textId="77777777" w:rsidTr="0088315B">
      <w:trPr>
        <w:trHeight w:val="290"/>
      </w:trPr>
      <w:tc>
        <w:tcPr>
          <w:tcW w:w="2993" w:type="dxa"/>
        </w:tcPr>
        <w:p w14:paraId="6EDB750A" w14:textId="356E9100" w:rsidR="00453322" w:rsidRPr="00453322" w:rsidRDefault="00BA2A84" w:rsidP="00453322">
          <w:pPr>
            <w:pStyle w:val="Piedepgina"/>
            <w:rPr>
              <w:rFonts w:ascii="Arial" w:hAnsi="Arial"/>
              <w:sz w:val="16"/>
              <w:szCs w:val="16"/>
            </w:rPr>
          </w:pPr>
          <w:r w:rsidRPr="00BA2A84">
            <w:rPr>
              <w:rFonts w:ascii="Arial" w:hAnsi="Arial"/>
              <w:sz w:val="16"/>
              <w:szCs w:val="16"/>
            </w:rPr>
            <w:t xml:space="preserve">Dirección de Gestión Corporativa </w:t>
          </w:r>
          <w:r>
            <w:rPr>
              <w:rFonts w:ascii="Arial" w:hAnsi="Arial"/>
              <w:sz w:val="16"/>
              <w:szCs w:val="16"/>
            </w:rPr>
            <w:t xml:space="preserve">- </w:t>
          </w:r>
          <w:r w:rsidRPr="00BA2A84">
            <w:rPr>
              <w:rFonts w:ascii="Arial" w:hAnsi="Arial"/>
              <w:sz w:val="16"/>
              <w:szCs w:val="16"/>
            </w:rPr>
            <w:t xml:space="preserve">Grupo de </w:t>
          </w:r>
          <w:r w:rsidR="00453322">
            <w:rPr>
              <w:rFonts w:ascii="Arial" w:hAnsi="Arial"/>
              <w:sz w:val="16"/>
              <w:szCs w:val="16"/>
            </w:rPr>
            <w:t>Gestión de Cesantías</w:t>
          </w:r>
        </w:p>
      </w:tc>
      <w:tc>
        <w:tcPr>
          <w:tcW w:w="2994" w:type="dxa"/>
        </w:tcPr>
        <w:p w14:paraId="742604CE" w14:textId="2BFDAFF7" w:rsidR="00453322" w:rsidRPr="00453322" w:rsidRDefault="00453322" w:rsidP="00453322">
          <w:pPr>
            <w:pStyle w:val="Piedepgina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Oficina de Planeación</w:t>
          </w:r>
        </w:p>
      </w:tc>
      <w:tc>
        <w:tcPr>
          <w:tcW w:w="2988" w:type="dxa"/>
        </w:tcPr>
        <w:p w14:paraId="71933C8F" w14:textId="11EC4E2C" w:rsidR="00453322" w:rsidRPr="00453322" w:rsidRDefault="00453322" w:rsidP="00453322">
          <w:pPr>
            <w:pStyle w:val="Piedepgina"/>
            <w:rPr>
              <w:rFonts w:ascii="Arial" w:hAnsi="Arial"/>
              <w:sz w:val="16"/>
              <w:szCs w:val="16"/>
            </w:rPr>
          </w:pPr>
          <w:r w:rsidRPr="00453322">
            <w:rPr>
              <w:rFonts w:ascii="Arial" w:hAnsi="Arial"/>
              <w:sz w:val="16"/>
              <w:szCs w:val="16"/>
            </w:rPr>
            <w:t xml:space="preserve">Fecha: </w:t>
          </w:r>
          <w:r w:rsidR="00721833">
            <w:rPr>
              <w:rFonts w:ascii="Arial" w:hAnsi="Arial"/>
              <w:sz w:val="16"/>
              <w:szCs w:val="16"/>
            </w:rPr>
            <w:t xml:space="preserve">21 de </w:t>
          </w:r>
          <w:r>
            <w:rPr>
              <w:rFonts w:ascii="Arial" w:hAnsi="Arial"/>
              <w:sz w:val="16"/>
              <w:szCs w:val="16"/>
            </w:rPr>
            <w:t>noviembre de 2023</w:t>
          </w:r>
        </w:p>
      </w:tc>
    </w:tr>
  </w:tbl>
  <w:p w14:paraId="4A55FEEE" w14:textId="77777777" w:rsidR="00C8159F" w:rsidRPr="00DA2B0B" w:rsidRDefault="00C8159F" w:rsidP="00DA2B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034BB6" w14:textId="77777777" w:rsidR="003169E6" w:rsidRDefault="003169E6" w:rsidP="00DA2B0B">
      <w:r>
        <w:separator/>
      </w:r>
    </w:p>
  </w:footnote>
  <w:footnote w:type="continuationSeparator" w:id="0">
    <w:p w14:paraId="5AB1857F" w14:textId="77777777" w:rsidR="003169E6" w:rsidRDefault="003169E6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101" w:type="dxa"/>
      <w:tblInd w:w="108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3002"/>
      <w:gridCol w:w="3894"/>
      <w:gridCol w:w="848"/>
      <w:gridCol w:w="1357"/>
    </w:tblGrid>
    <w:tr w:rsidR="00453322" w:rsidRPr="00453322" w14:paraId="25EA02B3" w14:textId="77777777" w:rsidTr="00453322">
      <w:trPr>
        <w:trHeight w:val="354"/>
      </w:trPr>
      <w:tc>
        <w:tcPr>
          <w:tcW w:w="3002" w:type="dxa"/>
          <w:vMerge w:val="restart"/>
          <w:vAlign w:val="center"/>
        </w:tcPr>
        <w:p w14:paraId="10E59560" w14:textId="77777777" w:rsidR="00453322" w:rsidRPr="00453322" w:rsidRDefault="00453322" w:rsidP="00453322">
          <w:pPr>
            <w:pStyle w:val="Encabezado"/>
          </w:pPr>
          <w:r w:rsidRPr="00453322">
            <w:rPr>
              <w:noProof/>
            </w:rPr>
            <w:drawing>
              <wp:inline distT="0" distB="0" distL="0" distR="0" wp14:anchorId="1B027986" wp14:editId="48FCBA28">
                <wp:extent cx="1747301" cy="409575"/>
                <wp:effectExtent l="0" t="0" r="5715" b="0"/>
                <wp:docPr id="7" name="Image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5427" cy="411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94" w:type="dxa"/>
          <w:vMerge w:val="restart"/>
          <w:shd w:val="clear" w:color="auto" w:fill="auto"/>
          <w:vAlign w:val="center"/>
          <w:hideMark/>
        </w:tcPr>
        <w:p w14:paraId="52A03D58" w14:textId="77777777" w:rsidR="00453322" w:rsidRPr="00453322" w:rsidRDefault="00453322" w:rsidP="00453322">
          <w:pPr>
            <w:pStyle w:val="Encabezado"/>
            <w:jc w:val="center"/>
            <w:rPr>
              <w:rFonts w:ascii="Arial" w:hAnsi="Arial"/>
              <w:sz w:val="16"/>
              <w:szCs w:val="16"/>
            </w:rPr>
          </w:pPr>
          <w:r w:rsidRPr="00453322">
            <w:rPr>
              <w:rFonts w:ascii="Arial" w:hAnsi="Arial"/>
              <w:sz w:val="16"/>
              <w:szCs w:val="16"/>
            </w:rPr>
            <w:t>Proceso Gestión de Cesantías</w:t>
          </w:r>
        </w:p>
        <w:p w14:paraId="685E3F05" w14:textId="77777777" w:rsidR="00453322" w:rsidRPr="00453322" w:rsidRDefault="00453322" w:rsidP="00453322">
          <w:pPr>
            <w:pStyle w:val="Encabezado"/>
            <w:jc w:val="center"/>
            <w:rPr>
              <w:rFonts w:ascii="Arial" w:hAnsi="Arial"/>
              <w:sz w:val="16"/>
              <w:szCs w:val="16"/>
            </w:rPr>
          </w:pPr>
          <w:r w:rsidRPr="00453322">
            <w:rPr>
              <w:rFonts w:ascii="Arial" w:hAnsi="Arial"/>
              <w:sz w:val="16"/>
              <w:szCs w:val="16"/>
            </w:rPr>
            <w:t>Procedimiento Trámite de Cesantías Parciales y/o Definitivas para el Pago</w:t>
          </w:r>
        </w:p>
      </w:tc>
      <w:tc>
        <w:tcPr>
          <w:tcW w:w="848" w:type="dxa"/>
          <w:shd w:val="clear" w:color="auto" w:fill="8EAADB" w:themeFill="accent5" w:themeFillTint="99"/>
          <w:vAlign w:val="center"/>
          <w:hideMark/>
        </w:tcPr>
        <w:p w14:paraId="02A48BCC" w14:textId="77777777" w:rsidR="00453322" w:rsidRPr="00453322" w:rsidRDefault="00453322" w:rsidP="00453322">
          <w:pPr>
            <w:pStyle w:val="Encabezado"/>
            <w:rPr>
              <w:rFonts w:ascii="Arial" w:hAnsi="Arial"/>
              <w:sz w:val="16"/>
              <w:szCs w:val="16"/>
            </w:rPr>
          </w:pPr>
          <w:r w:rsidRPr="00453322">
            <w:rPr>
              <w:rFonts w:ascii="Arial" w:hAnsi="Arial"/>
              <w:b/>
              <w:sz w:val="16"/>
              <w:szCs w:val="16"/>
            </w:rPr>
            <w:t xml:space="preserve">Código: </w:t>
          </w:r>
        </w:p>
      </w:tc>
      <w:tc>
        <w:tcPr>
          <w:tcW w:w="1357" w:type="dxa"/>
          <w:shd w:val="clear" w:color="auto" w:fill="auto"/>
          <w:vAlign w:val="center"/>
        </w:tcPr>
        <w:p w14:paraId="7D93B093" w14:textId="4715004D" w:rsidR="00453322" w:rsidRPr="00453322" w:rsidRDefault="00453322" w:rsidP="00453322">
          <w:pPr>
            <w:pStyle w:val="Encabezado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PT</w:t>
          </w:r>
          <w:r w:rsidRPr="00453322">
            <w:rPr>
              <w:rFonts w:ascii="Arial" w:hAnsi="Arial"/>
              <w:sz w:val="16"/>
              <w:szCs w:val="16"/>
            </w:rPr>
            <w:t>-A-3020-0</w:t>
          </w:r>
          <w:r>
            <w:rPr>
              <w:rFonts w:ascii="Arial" w:hAnsi="Arial"/>
              <w:sz w:val="16"/>
              <w:szCs w:val="16"/>
            </w:rPr>
            <w:t>1</w:t>
          </w:r>
        </w:p>
      </w:tc>
    </w:tr>
    <w:tr w:rsidR="00453322" w:rsidRPr="00453322" w14:paraId="3D26F7F0" w14:textId="77777777" w:rsidTr="00453322">
      <w:trPr>
        <w:trHeight w:val="400"/>
      </w:trPr>
      <w:tc>
        <w:tcPr>
          <w:tcW w:w="3002" w:type="dxa"/>
          <w:vMerge/>
          <w:vAlign w:val="center"/>
        </w:tcPr>
        <w:p w14:paraId="1D764AD8" w14:textId="77777777" w:rsidR="00453322" w:rsidRPr="00453322" w:rsidRDefault="00453322" w:rsidP="00453322">
          <w:pPr>
            <w:pStyle w:val="Encabezado"/>
            <w:rPr>
              <w:lang w:val="es-MX"/>
            </w:rPr>
          </w:pPr>
        </w:p>
      </w:tc>
      <w:tc>
        <w:tcPr>
          <w:tcW w:w="3894" w:type="dxa"/>
          <w:vMerge/>
          <w:shd w:val="clear" w:color="auto" w:fill="auto"/>
          <w:vAlign w:val="center"/>
        </w:tcPr>
        <w:p w14:paraId="5E2214B0" w14:textId="77777777" w:rsidR="00453322" w:rsidRPr="00453322" w:rsidRDefault="00453322" w:rsidP="00453322">
          <w:pPr>
            <w:pStyle w:val="Encabezado"/>
            <w:rPr>
              <w:rFonts w:ascii="Arial" w:hAnsi="Arial"/>
              <w:b/>
              <w:sz w:val="16"/>
              <w:szCs w:val="16"/>
            </w:rPr>
          </w:pPr>
        </w:p>
      </w:tc>
      <w:tc>
        <w:tcPr>
          <w:tcW w:w="848" w:type="dxa"/>
          <w:shd w:val="clear" w:color="auto" w:fill="8EAADB" w:themeFill="accent5" w:themeFillTint="99"/>
          <w:vAlign w:val="center"/>
        </w:tcPr>
        <w:p w14:paraId="5C808412" w14:textId="77777777" w:rsidR="00453322" w:rsidRPr="00453322" w:rsidRDefault="00453322" w:rsidP="00453322">
          <w:pPr>
            <w:pStyle w:val="Encabezado"/>
            <w:rPr>
              <w:rFonts w:ascii="Arial" w:hAnsi="Arial"/>
              <w:b/>
              <w:sz w:val="16"/>
              <w:szCs w:val="16"/>
            </w:rPr>
          </w:pPr>
          <w:r w:rsidRPr="00453322">
            <w:rPr>
              <w:rFonts w:ascii="Arial" w:hAnsi="Arial"/>
              <w:b/>
              <w:sz w:val="16"/>
              <w:szCs w:val="16"/>
            </w:rPr>
            <w:t>Versión</w:t>
          </w:r>
          <w:r w:rsidRPr="00453322">
            <w:rPr>
              <w:rFonts w:ascii="Arial" w:hAnsi="Arial"/>
              <w:sz w:val="16"/>
              <w:szCs w:val="16"/>
            </w:rPr>
            <w:t>:</w:t>
          </w:r>
        </w:p>
      </w:tc>
      <w:tc>
        <w:tcPr>
          <w:tcW w:w="1357" w:type="dxa"/>
          <w:shd w:val="clear" w:color="auto" w:fill="auto"/>
          <w:vAlign w:val="center"/>
        </w:tcPr>
        <w:p w14:paraId="4957821A" w14:textId="3540EE3C" w:rsidR="00453322" w:rsidRPr="00453322" w:rsidRDefault="00453322" w:rsidP="00453322">
          <w:pPr>
            <w:pStyle w:val="Encabezado"/>
            <w:rPr>
              <w:rFonts w:ascii="Arial" w:hAnsi="Arial"/>
              <w:b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07</w:t>
          </w:r>
        </w:p>
      </w:tc>
    </w:tr>
  </w:tbl>
  <w:p w14:paraId="30D70FD7" w14:textId="77777777" w:rsidR="00C8159F" w:rsidRDefault="00C8159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2343A7"/>
    <w:multiLevelType w:val="hybridMultilevel"/>
    <w:tmpl w:val="4E240C8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2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817EB0"/>
    <w:multiLevelType w:val="hybridMultilevel"/>
    <w:tmpl w:val="000655B6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7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9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1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3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6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28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0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1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2" w15:restartNumberingAfterBreak="0">
    <w:nsid w:val="4D354279"/>
    <w:multiLevelType w:val="hybridMultilevel"/>
    <w:tmpl w:val="2B0A9986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4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5" w15:restartNumberingAfterBreak="0">
    <w:nsid w:val="54CE3A19"/>
    <w:multiLevelType w:val="hybridMultilevel"/>
    <w:tmpl w:val="30DA6A52"/>
    <w:lvl w:ilvl="0" w:tplc="24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6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C70EB1"/>
    <w:multiLevelType w:val="multilevel"/>
    <w:tmpl w:val="5CC672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5DD4540C"/>
    <w:multiLevelType w:val="hybridMultilevel"/>
    <w:tmpl w:val="1EB431D4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1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3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0"/>
  </w:num>
  <w:num w:numId="5">
    <w:abstractNumId w:val="29"/>
  </w:num>
  <w:num w:numId="6">
    <w:abstractNumId w:val="14"/>
  </w:num>
  <w:num w:numId="7">
    <w:abstractNumId w:val="3"/>
  </w:num>
  <w:num w:numId="8">
    <w:abstractNumId w:val="12"/>
  </w:num>
  <w:num w:numId="9">
    <w:abstractNumId w:val="4"/>
  </w:num>
  <w:num w:numId="10">
    <w:abstractNumId w:val="5"/>
  </w:num>
  <w:num w:numId="11">
    <w:abstractNumId w:val="6"/>
  </w:num>
  <w:num w:numId="12">
    <w:abstractNumId w:val="27"/>
  </w:num>
  <w:num w:numId="13">
    <w:abstractNumId w:val="43"/>
  </w:num>
  <w:num w:numId="14">
    <w:abstractNumId w:val="11"/>
  </w:num>
  <w:num w:numId="15">
    <w:abstractNumId w:val="31"/>
  </w:num>
  <w:num w:numId="16">
    <w:abstractNumId w:val="7"/>
  </w:num>
  <w:num w:numId="17">
    <w:abstractNumId w:val="34"/>
  </w:num>
  <w:num w:numId="18">
    <w:abstractNumId w:val="21"/>
  </w:num>
  <w:num w:numId="19">
    <w:abstractNumId w:val="41"/>
  </w:num>
  <w:num w:numId="20">
    <w:abstractNumId w:val="20"/>
  </w:num>
  <w:num w:numId="21">
    <w:abstractNumId w:val="42"/>
  </w:num>
  <w:num w:numId="22">
    <w:abstractNumId w:val="10"/>
  </w:num>
  <w:num w:numId="23">
    <w:abstractNumId w:val="17"/>
  </w:num>
  <w:num w:numId="24">
    <w:abstractNumId w:val="26"/>
  </w:num>
  <w:num w:numId="25">
    <w:abstractNumId w:val="18"/>
  </w:num>
  <w:num w:numId="26">
    <w:abstractNumId w:val="45"/>
  </w:num>
  <w:num w:numId="27">
    <w:abstractNumId w:val="28"/>
  </w:num>
  <w:num w:numId="28">
    <w:abstractNumId w:val="25"/>
  </w:num>
  <w:num w:numId="29">
    <w:abstractNumId w:val="22"/>
  </w:num>
  <w:num w:numId="30">
    <w:abstractNumId w:val="16"/>
  </w:num>
  <w:num w:numId="31">
    <w:abstractNumId w:val="39"/>
  </w:num>
  <w:num w:numId="32">
    <w:abstractNumId w:val="44"/>
  </w:num>
  <w:num w:numId="33">
    <w:abstractNumId w:val="23"/>
  </w:num>
  <w:num w:numId="34">
    <w:abstractNumId w:val="36"/>
  </w:num>
  <w:num w:numId="35">
    <w:abstractNumId w:val="19"/>
  </w:num>
  <w:num w:numId="36">
    <w:abstractNumId w:val="15"/>
  </w:num>
  <w:num w:numId="37">
    <w:abstractNumId w:val="8"/>
  </w:num>
  <w:num w:numId="38">
    <w:abstractNumId w:val="24"/>
  </w:num>
  <w:num w:numId="39">
    <w:abstractNumId w:val="32"/>
  </w:num>
  <w:num w:numId="40">
    <w:abstractNumId w:val="33"/>
  </w:num>
  <w:num w:numId="41">
    <w:abstractNumId w:val="37"/>
  </w:num>
  <w:num w:numId="42">
    <w:abstractNumId w:val="40"/>
  </w:num>
  <w:num w:numId="43">
    <w:abstractNumId w:val="13"/>
  </w:num>
  <w:num w:numId="44">
    <w:abstractNumId w:val="38"/>
  </w:num>
  <w:num w:numId="45">
    <w:abstractNumId w:val="9"/>
  </w:num>
  <w:num w:numId="4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CEB"/>
    <w:rsid w:val="00001B8F"/>
    <w:rsid w:val="0001010D"/>
    <w:rsid w:val="00012610"/>
    <w:rsid w:val="00014404"/>
    <w:rsid w:val="000144A9"/>
    <w:rsid w:val="00022AD1"/>
    <w:rsid w:val="000247D4"/>
    <w:rsid w:val="000255E9"/>
    <w:rsid w:val="00033390"/>
    <w:rsid w:val="00052DFC"/>
    <w:rsid w:val="00057EE8"/>
    <w:rsid w:val="000728D0"/>
    <w:rsid w:val="000730D9"/>
    <w:rsid w:val="000828FF"/>
    <w:rsid w:val="000833BA"/>
    <w:rsid w:val="00093F37"/>
    <w:rsid w:val="000944AF"/>
    <w:rsid w:val="00094EAC"/>
    <w:rsid w:val="000A5B54"/>
    <w:rsid w:val="000B6812"/>
    <w:rsid w:val="000B743A"/>
    <w:rsid w:val="000C236B"/>
    <w:rsid w:val="000C7CBB"/>
    <w:rsid w:val="000D11EE"/>
    <w:rsid w:val="000D56B4"/>
    <w:rsid w:val="000D7979"/>
    <w:rsid w:val="000E3C29"/>
    <w:rsid w:val="000F5CB3"/>
    <w:rsid w:val="001211ED"/>
    <w:rsid w:val="00121307"/>
    <w:rsid w:val="0012435E"/>
    <w:rsid w:val="00125D06"/>
    <w:rsid w:val="00133E66"/>
    <w:rsid w:val="001361FF"/>
    <w:rsid w:val="00143570"/>
    <w:rsid w:val="00191074"/>
    <w:rsid w:val="001A7AEE"/>
    <w:rsid w:val="001B2CEB"/>
    <w:rsid w:val="001B3307"/>
    <w:rsid w:val="001B4611"/>
    <w:rsid w:val="001C1786"/>
    <w:rsid w:val="001E3343"/>
    <w:rsid w:val="001E455B"/>
    <w:rsid w:val="001F0EE0"/>
    <w:rsid w:val="001F6CE4"/>
    <w:rsid w:val="00200CD6"/>
    <w:rsid w:val="00204DB7"/>
    <w:rsid w:val="002104D6"/>
    <w:rsid w:val="002407FB"/>
    <w:rsid w:val="00240E9A"/>
    <w:rsid w:val="00241B76"/>
    <w:rsid w:val="00257D65"/>
    <w:rsid w:val="00284764"/>
    <w:rsid w:val="00295332"/>
    <w:rsid w:val="002B1B9D"/>
    <w:rsid w:val="002B21ED"/>
    <w:rsid w:val="002C1EC9"/>
    <w:rsid w:val="002C5C31"/>
    <w:rsid w:val="002C66D0"/>
    <w:rsid w:val="002C7981"/>
    <w:rsid w:val="002D7281"/>
    <w:rsid w:val="002D7B03"/>
    <w:rsid w:val="002E71AA"/>
    <w:rsid w:val="00310D89"/>
    <w:rsid w:val="00311F62"/>
    <w:rsid w:val="00312B8D"/>
    <w:rsid w:val="003169E6"/>
    <w:rsid w:val="00326384"/>
    <w:rsid w:val="0033139C"/>
    <w:rsid w:val="00360465"/>
    <w:rsid w:val="00362C88"/>
    <w:rsid w:val="00383702"/>
    <w:rsid w:val="00387919"/>
    <w:rsid w:val="003A3586"/>
    <w:rsid w:val="003A6B60"/>
    <w:rsid w:val="003C1623"/>
    <w:rsid w:val="003C5E08"/>
    <w:rsid w:val="003C64E6"/>
    <w:rsid w:val="003C7744"/>
    <w:rsid w:val="003D07ED"/>
    <w:rsid w:val="003D32BE"/>
    <w:rsid w:val="003F75FC"/>
    <w:rsid w:val="004025B1"/>
    <w:rsid w:val="0041590B"/>
    <w:rsid w:val="00416970"/>
    <w:rsid w:val="00417B62"/>
    <w:rsid w:val="00422988"/>
    <w:rsid w:val="00435F6D"/>
    <w:rsid w:val="00445178"/>
    <w:rsid w:val="00453322"/>
    <w:rsid w:val="00473456"/>
    <w:rsid w:val="00473AB4"/>
    <w:rsid w:val="00475C80"/>
    <w:rsid w:val="00476EA5"/>
    <w:rsid w:val="00494B43"/>
    <w:rsid w:val="004B1F1C"/>
    <w:rsid w:val="004B21DD"/>
    <w:rsid w:val="004C3E51"/>
    <w:rsid w:val="004C5E12"/>
    <w:rsid w:val="004E0932"/>
    <w:rsid w:val="0050686B"/>
    <w:rsid w:val="00510627"/>
    <w:rsid w:val="00513921"/>
    <w:rsid w:val="0051615D"/>
    <w:rsid w:val="0051626E"/>
    <w:rsid w:val="00523B7B"/>
    <w:rsid w:val="00524F22"/>
    <w:rsid w:val="00533A0D"/>
    <w:rsid w:val="00534022"/>
    <w:rsid w:val="00543346"/>
    <w:rsid w:val="00556468"/>
    <w:rsid w:val="0057289F"/>
    <w:rsid w:val="00584F5C"/>
    <w:rsid w:val="00593045"/>
    <w:rsid w:val="005940CD"/>
    <w:rsid w:val="005A2B8E"/>
    <w:rsid w:val="005A3ACA"/>
    <w:rsid w:val="005A48CF"/>
    <w:rsid w:val="005B5B00"/>
    <w:rsid w:val="005D3D52"/>
    <w:rsid w:val="005D6796"/>
    <w:rsid w:val="005E1078"/>
    <w:rsid w:val="005E3FB1"/>
    <w:rsid w:val="005F506A"/>
    <w:rsid w:val="00610787"/>
    <w:rsid w:val="00611930"/>
    <w:rsid w:val="0061560C"/>
    <w:rsid w:val="00650DE3"/>
    <w:rsid w:val="006609C3"/>
    <w:rsid w:val="0067096F"/>
    <w:rsid w:val="00672A48"/>
    <w:rsid w:val="00674AC6"/>
    <w:rsid w:val="00686559"/>
    <w:rsid w:val="00691A33"/>
    <w:rsid w:val="0069215F"/>
    <w:rsid w:val="006933D1"/>
    <w:rsid w:val="00694217"/>
    <w:rsid w:val="006949F1"/>
    <w:rsid w:val="006A36FE"/>
    <w:rsid w:val="006A6A34"/>
    <w:rsid w:val="006A7D39"/>
    <w:rsid w:val="006C2215"/>
    <w:rsid w:val="006C7D6A"/>
    <w:rsid w:val="006D0D33"/>
    <w:rsid w:val="006E0A92"/>
    <w:rsid w:val="00703255"/>
    <w:rsid w:val="00707132"/>
    <w:rsid w:val="00721833"/>
    <w:rsid w:val="00721B49"/>
    <w:rsid w:val="00726EB4"/>
    <w:rsid w:val="00743E19"/>
    <w:rsid w:val="00752038"/>
    <w:rsid w:val="00782675"/>
    <w:rsid w:val="00795B7E"/>
    <w:rsid w:val="007A1EAC"/>
    <w:rsid w:val="007A5936"/>
    <w:rsid w:val="007A5A28"/>
    <w:rsid w:val="007A65A6"/>
    <w:rsid w:val="007C7745"/>
    <w:rsid w:val="007D0D68"/>
    <w:rsid w:val="007E3A2D"/>
    <w:rsid w:val="007E3DF9"/>
    <w:rsid w:val="007F3AB1"/>
    <w:rsid w:val="00803C28"/>
    <w:rsid w:val="00816435"/>
    <w:rsid w:val="0081774C"/>
    <w:rsid w:val="00834A19"/>
    <w:rsid w:val="00836751"/>
    <w:rsid w:val="00846E94"/>
    <w:rsid w:val="008702DF"/>
    <w:rsid w:val="00876C83"/>
    <w:rsid w:val="008829A3"/>
    <w:rsid w:val="00891D54"/>
    <w:rsid w:val="00892512"/>
    <w:rsid w:val="008947BD"/>
    <w:rsid w:val="008A5BC8"/>
    <w:rsid w:val="008A6EE8"/>
    <w:rsid w:val="008B0C58"/>
    <w:rsid w:val="008B4988"/>
    <w:rsid w:val="008B6FEF"/>
    <w:rsid w:val="008B72FC"/>
    <w:rsid w:val="008C0A59"/>
    <w:rsid w:val="008D61D1"/>
    <w:rsid w:val="008F43B4"/>
    <w:rsid w:val="008F6629"/>
    <w:rsid w:val="00906CA3"/>
    <w:rsid w:val="00916FB0"/>
    <w:rsid w:val="00924E7B"/>
    <w:rsid w:val="009504AA"/>
    <w:rsid w:val="0097654C"/>
    <w:rsid w:val="00980196"/>
    <w:rsid w:val="0098027E"/>
    <w:rsid w:val="00997EA5"/>
    <w:rsid w:val="009B144A"/>
    <w:rsid w:val="009B5D31"/>
    <w:rsid w:val="009D6FE0"/>
    <w:rsid w:val="009E06C6"/>
    <w:rsid w:val="009E3F3B"/>
    <w:rsid w:val="00A12064"/>
    <w:rsid w:val="00A43EC4"/>
    <w:rsid w:val="00A44A02"/>
    <w:rsid w:val="00A44D81"/>
    <w:rsid w:val="00A4505D"/>
    <w:rsid w:val="00A452DA"/>
    <w:rsid w:val="00A63A14"/>
    <w:rsid w:val="00A81DE4"/>
    <w:rsid w:val="00A934E6"/>
    <w:rsid w:val="00A97D25"/>
    <w:rsid w:val="00AB00D0"/>
    <w:rsid w:val="00AD5EF4"/>
    <w:rsid w:val="00AE3CA2"/>
    <w:rsid w:val="00AF01C2"/>
    <w:rsid w:val="00B00B5D"/>
    <w:rsid w:val="00B03EFC"/>
    <w:rsid w:val="00B05774"/>
    <w:rsid w:val="00B1093B"/>
    <w:rsid w:val="00B35750"/>
    <w:rsid w:val="00B40669"/>
    <w:rsid w:val="00B4102F"/>
    <w:rsid w:val="00B4515F"/>
    <w:rsid w:val="00B45A3D"/>
    <w:rsid w:val="00B6441A"/>
    <w:rsid w:val="00B74518"/>
    <w:rsid w:val="00B90BAD"/>
    <w:rsid w:val="00B91D02"/>
    <w:rsid w:val="00B953E4"/>
    <w:rsid w:val="00BA1A6D"/>
    <w:rsid w:val="00BA2A84"/>
    <w:rsid w:val="00BB43A0"/>
    <w:rsid w:val="00BC1504"/>
    <w:rsid w:val="00BC190E"/>
    <w:rsid w:val="00BF794F"/>
    <w:rsid w:val="00C017E6"/>
    <w:rsid w:val="00C1051F"/>
    <w:rsid w:val="00C25ACF"/>
    <w:rsid w:val="00C44E19"/>
    <w:rsid w:val="00C45736"/>
    <w:rsid w:val="00C5249C"/>
    <w:rsid w:val="00C6014D"/>
    <w:rsid w:val="00C604A5"/>
    <w:rsid w:val="00C8159F"/>
    <w:rsid w:val="00C82BA2"/>
    <w:rsid w:val="00C845A6"/>
    <w:rsid w:val="00CA408F"/>
    <w:rsid w:val="00CA5B8A"/>
    <w:rsid w:val="00CA66C8"/>
    <w:rsid w:val="00CA7C24"/>
    <w:rsid w:val="00CC22CB"/>
    <w:rsid w:val="00CF1116"/>
    <w:rsid w:val="00D074E9"/>
    <w:rsid w:val="00D51BC0"/>
    <w:rsid w:val="00D52212"/>
    <w:rsid w:val="00D52C36"/>
    <w:rsid w:val="00D63CF7"/>
    <w:rsid w:val="00D6411E"/>
    <w:rsid w:val="00D750CC"/>
    <w:rsid w:val="00D77A09"/>
    <w:rsid w:val="00D96064"/>
    <w:rsid w:val="00DA0288"/>
    <w:rsid w:val="00DA04BA"/>
    <w:rsid w:val="00DA2B0B"/>
    <w:rsid w:val="00DA39C4"/>
    <w:rsid w:val="00DA4174"/>
    <w:rsid w:val="00DB1223"/>
    <w:rsid w:val="00DB3B2B"/>
    <w:rsid w:val="00DC1BC2"/>
    <w:rsid w:val="00DC4C8B"/>
    <w:rsid w:val="00DC4F14"/>
    <w:rsid w:val="00DF3405"/>
    <w:rsid w:val="00DF75BE"/>
    <w:rsid w:val="00E00DC7"/>
    <w:rsid w:val="00E03DA3"/>
    <w:rsid w:val="00E05243"/>
    <w:rsid w:val="00E115D5"/>
    <w:rsid w:val="00E26A34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8553C"/>
    <w:rsid w:val="00E867BE"/>
    <w:rsid w:val="00EC1671"/>
    <w:rsid w:val="00ED3496"/>
    <w:rsid w:val="00ED574C"/>
    <w:rsid w:val="00EE6B2F"/>
    <w:rsid w:val="00EF1004"/>
    <w:rsid w:val="00EF1318"/>
    <w:rsid w:val="00EF7C59"/>
    <w:rsid w:val="00F00345"/>
    <w:rsid w:val="00F0050F"/>
    <w:rsid w:val="00F24CA1"/>
    <w:rsid w:val="00F307AF"/>
    <w:rsid w:val="00F31DA1"/>
    <w:rsid w:val="00F34E9A"/>
    <w:rsid w:val="00F42932"/>
    <w:rsid w:val="00FB5762"/>
    <w:rsid w:val="00FC00FE"/>
    <w:rsid w:val="00FC4823"/>
    <w:rsid w:val="00FD4A90"/>
    <w:rsid w:val="00FD4E7D"/>
    <w:rsid w:val="00FE2648"/>
    <w:rsid w:val="00FF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3D3C221"/>
  <w15:docId w15:val="{D067D310-409F-4363-94C9-73D29A2CF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B0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0255E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rFonts w:ascii="Arial" w:hAnsi="Arial"/>
        <w:b/>
        <w:bCs/>
        <w:sz w:val="18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9E2F3" w:themeFill="accent5" w:themeFillTint="33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rPr>
        <w:rFonts w:ascii="Arial" w:hAnsi="Arial"/>
        <w:sz w:val="18"/>
      </w:rPr>
      <w:tblPr/>
      <w:tcPr>
        <w:shd w:val="clear" w:color="auto" w:fill="DEEAF6" w:themeFill="accent1" w:themeFillTint="33"/>
      </w:tcPr>
    </w:tblStylePr>
    <w:tblStylePr w:type="band2Horz">
      <w:tblPr/>
      <w:tcPr>
        <w:shd w:val="clear" w:color="auto" w:fill="FFFFFF" w:themeFill="background1"/>
      </w:tcPr>
    </w:tblStylePr>
  </w:style>
  <w:style w:type="paragraph" w:customStyle="1" w:styleId="TableParagraph">
    <w:name w:val="Table Paragraph"/>
    <w:basedOn w:val="Normal"/>
    <w:uiPriority w:val="1"/>
    <w:qFormat/>
    <w:rsid w:val="00A452DA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baquero\Desktop\anexo_7_plantilla_procedimient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1DD727684B440B9B10F1BC85906DC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31585C-7906-47E6-98AB-176183D5FBE4}"/>
      </w:docPartPr>
      <w:docPartBody>
        <w:p w:rsidR="00457A43" w:rsidRDefault="003E53C8">
          <w:pPr>
            <w:pStyle w:val="21DD727684B440B9B10F1BC85906DCD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1E89681A9064AD390C1AB0BC92472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E28942-25C7-4FE0-BF3D-E1BAC80A552A}"/>
      </w:docPartPr>
      <w:docPartBody>
        <w:p w:rsidR="00457A43" w:rsidRDefault="003E53C8">
          <w:pPr>
            <w:pStyle w:val="91E89681A9064AD390C1AB0BC9247226"/>
          </w:pPr>
          <w:r w:rsidRPr="00510627">
            <w:rPr>
              <w:rStyle w:val="Textodelmarcadordeposicin"/>
              <w:rFonts w:ascii="Calibri" w:eastAsia="Calibri" w:hAnsi="Calibri" w:cs="Arial"/>
              <w:sz w:val="20"/>
              <w:szCs w:val="20"/>
            </w:rPr>
            <w:t>Haga clic o pulse aquí para escribir texto.</w:t>
          </w:r>
        </w:p>
      </w:docPartBody>
    </w:docPart>
    <w:docPart>
      <w:docPartPr>
        <w:name w:val="76C82BA32DD84A92AEAE3163FAE7B6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28A84A-F15C-44FF-BF22-E1A178C9E33E}"/>
      </w:docPartPr>
      <w:docPartBody>
        <w:p w:rsidR="00457A43" w:rsidRDefault="003E53C8">
          <w:pPr>
            <w:pStyle w:val="76C82BA32DD84A92AEAE3163FAE7B641"/>
          </w:pPr>
          <w:r w:rsidRPr="00510627">
            <w:rPr>
              <w:rStyle w:val="Textodelmarcadordeposicin"/>
              <w:rFonts w:ascii="Calibri" w:eastAsia="Calibri" w:hAnsi="Calibri" w:cs="Arial"/>
              <w:sz w:val="20"/>
              <w:szCs w:val="20"/>
            </w:rPr>
            <w:t>Haga clic o pulse aquí para escribir texto.</w:t>
          </w:r>
        </w:p>
      </w:docPartBody>
    </w:docPart>
    <w:docPart>
      <w:docPartPr>
        <w:name w:val="FD129EE2568F4D5D842B0645D4DCC4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5110F4-67FA-457E-97F3-4AAA1C9AC652}"/>
      </w:docPartPr>
      <w:docPartBody>
        <w:p w:rsidR="00457A43" w:rsidRDefault="003E53C8">
          <w:pPr>
            <w:pStyle w:val="FD129EE2568F4D5D842B0645D4DCC4F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25415E3F7B24E64A34CE5F65D1FAF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DBEC7A-D05B-46A7-BC7D-BC4AE581033D}"/>
      </w:docPartPr>
      <w:docPartBody>
        <w:p w:rsidR="00457A43" w:rsidRDefault="003E53C8">
          <w:pPr>
            <w:pStyle w:val="F25415E3F7B24E64A34CE5F65D1FAFF9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8DCB7E4C24D4F31B2F043FC2F7761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5C3CB5-F47A-4354-8C7B-61DED6E61F35}"/>
      </w:docPartPr>
      <w:docPartBody>
        <w:p w:rsidR="00457A43" w:rsidRDefault="003E53C8">
          <w:pPr>
            <w:pStyle w:val="D8DCB7E4C24D4F31B2F043FC2F77614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B6F123C919F4AB4A8A1E19811B742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DF3C17-E574-42AE-ADCA-F6232EDD9F02}"/>
      </w:docPartPr>
      <w:docPartBody>
        <w:p w:rsidR="00457A43" w:rsidRDefault="003E53C8">
          <w:pPr>
            <w:pStyle w:val="BB6F123C919F4AB4A8A1E19811B742DB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7B833BC2DF446A5B8F9EBB035E6E8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D0BECA-BA69-40E8-8EFE-66DA2999FC9A}"/>
      </w:docPartPr>
      <w:docPartBody>
        <w:p w:rsidR="00457A43" w:rsidRDefault="003E53C8">
          <w:pPr>
            <w:pStyle w:val="27B833BC2DF446A5B8F9EBB035E6E87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04B9005B5C04EAE8C46EC8DA365AD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E3FE1E-A054-4A85-B00D-ABC45729308B}"/>
      </w:docPartPr>
      <w:docPartBody>
        <w:p w:rsidR="00457A43" w:rsidRDefault="003E53C8">
          <w:pPr>
            <w:pStyle w:val="B04B9005B5C04EAE8C46EC8DA365AD86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6F12F4AC6CF4810A08EFF2FC1E340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AA00F6-F52E-4EAF-8C6D-15E1D28C171F}"/>
      </w:docPartPr>
      <w:docPartBody>
        <w:p w:rsidR="00282709" w:rsidRDefault="00457A43" w:rsidP="00457A43">
          <w:pPr>
            <w:pStyle w:val="66F12F4AC6CF4810A08EFF2FC1E340A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F9CB41E8F714D13AE020A5C306680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E852DF-309D-4200-8F2A-6583AE9EB3F7}"/>
      </w:docPartPr>
      <w:docPartBody>
        <w:p w:rsidR="00282709" w:rsidRDefault="00457A43" w:rsidP="00457A43">
          <w:pPr>
            <w:pStyle w:val="CF9CB41E8F714D13AE020A5C306680B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9C45B8E64354CBEB0D6B88404AF54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9C6F49-F442-4098-AD15-1F10A1708C5D}"/>
      </w:docPartPr>
      <w:docPartBody>
        <w:p w:rsidR="00282709" w:rsidRDefault="00457A43" w:rsidP="00457A43">
          <w:pPr>
            <w:pStyle w:val="A9C45B8E64354CBEB0D6B88404AF54B1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6E658B87B31430C89B4D5D686D690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C0D6D7-9405-4276-96AA-D410BACE418E}"/>
      </w:docPartPr>
      <w:docPartBody>
        <w:p w:rsidR="00282709" w:rsidRDefault="00457A43" w:rsidP="00457A43">
          <w:pPr>
            <w:pStyle w:val="D6E658B87B31430C89B4D5D686D6900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735BE1350FC4BFCBC031106526667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04276A-E27B-46F9-9719-3266BE272A97}"/>
      </w:docPartPr>
      <w:docPartBody>
        <w:p w:rsidR="00282709" w:rsidRDefault="00457A43" w:rsidP="00457A43">
          <w:pPr>
            <w:pStyle w:val="B735BE1350FC4BFCBC03110652666796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EEAABDF06B94A6484B12C09CB43A4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B62329-0607-4C65-9E77-399E9A689AE0}"/>
      </w:docPartPr>
      <w:docPartBody>
        <w:p w:rsidR="00282709" w:rsidRDefault="00457A43" w:rsidP="00457A43">
          <w:pPr>
            <w:pStyle w:val="6EEAABDF06B94A6484B12C09CB43A4B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3C147E142CC498DAED0871A7C0E22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1C8F4D-9E9F-46B8-9D02-1E79AF712DDF}"/>
      </w:docPartPr>
      <w:docPartBody>
        <w:p w:rsidR="00282709" w:rsidRDefault="00457A43" w:rsidP="00457A43">
          <w:pPr>
            <w:pStyle w:val="F3C147E142CC498DAED0871A7C0E228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A5C9BC4F2F64805A34FFD95F80D8E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11A73E-AEAC-47F2-A643-8E7F2DD1AF0B}"/>
      </w:docPartPr>
      <w:docPartBody>
        <w:p w:rsidR="00282709" w:rsidRDefault="00457A43" w:rsidP="00457A43">
          <w:pPr>
            <w:pStyle w:val="FA5C9BC4F2F64805A34FFD95F80D8EC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55F5BDAFDC34089B1A28ACF6A90C3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EF9F7F-0AAD-4A69-B2AC-0EE794005637}"/>
      </w:docPartPr>
      <w:docPartBody>
        <w:p w:rsidR="00282709" w:rsidRDefault="00457A43" w:rsidP="00457A43">
          <w:pPr>
            <w:pStyle w:val="A55F5BDAFDC34089B1A28ACF6A90C386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D6C5884D5534983BC7089F632B080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E85616-8FB2-45C7-9780-726830963778}"/>
      </w:docPartPr>
      <w:docPartBody>
        <w:p w:rsidR="00282709" w:rsidRDefault="00457A43" w:rsidP="00457A43">
          <w:pPr>
            <w:pStyle w:val="3D6C5884D5534983BC7089F632B0805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C76F0E451D24E49974CCCCC0FE0E8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6ED2C0-36F0-479F-82FC-7FBDF079C9F9}"/>
      </w:docPartPr>
      <w:docPartBody>
        <w:p w:rsidR="00282709" w:rsidRDefault="00457A43" w:rsidP="00457A43">
          <w:pPr>
            <w:pStyle w:val="EC76F0E451D24E49974CCCCC0FE0E8B6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578A239F95A485BAC901836695626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1B8E39-A69E-4F66-9DB6-1EF573E3EAF5}"/>
      </w:docPartPr>
      <w:docPartBody>
        <w:p w:rsidR="00282709" w:rsidRDefault="00457A43" w:rsidP="00457A43">
          <w:pPr>
            <w:pStyle w:val="5578A239F95A485BAC90183669562621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4CCBE875A6F4ACA898BDE2706E8E5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9609A-D09E-42CB-8240-6C99A34F2E72}"/>
      </w:docPartPr>
      <w:docPartBody>
        <w:p w:rsidR="00282709" w:rsidRDefault="00457A43" w:rsidP="00457A43">
          <w:pPr>
            <w:pStyle w:val="34CCBE875A6F4ACA898BDE2706E8E5E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6767F796C7947D89D2C77EBA60288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8E805E-5ED9-4678-9DFB-147570B7288C}"/>
      </w:docPartPr>
      <w:docPartBody>
        <w:p w:rsidR="003469BC" w:rsidRDefault="0025214F" w:rsidP="0025214F">
          <w:pPr>
            <w:pStyle w:val="96767F796C7947D89D2C77EBA60288D9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DF40B2663534545BF6A2C2AC6D0B2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2BDBD5-14D7-42FD-AB2E-491925EC436E}"/>
      </w:docPartPr>
      <w:docPartBody>
        <w:p w:rsidR="003469BC" w:rsidRDefault="0025214F" w:rsidP="0025214F">
          <w:pPr>
            <w:pStyle w:val="8DF40B2663534545BF6A2C2AC6D0B22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3C8"/>
    <w:rsid w:val="00006210"/>
    <w:rsid w:val="000704DE"/>
    <w:rsid w:val="001627CD"/>
    <w:rsid w:val="001927B4"/>
    <w:rsid w:val="0025214F"/>
    <w:rsid w:val="00282709"/>
    <w:rsid w:val="002958D2"/>
    <w:rsid w:val="003469BC"/>
    <w:rsid w:val="00382B72"/>
    <w:rsid w:val="003B0197"/>
    <w:rsid w:val="003E53C8"/>
    <w:rsid w:val="00457A43"/>
    <w:rsid w:val="0047098B"/>
    <w:rsid w:val="005069A9"/>
    <w:rsid w:val="00517326"/>
    <w:rsid w:val="00530399"/>
    <w:rsid w:val="005A2735"/>
    <w:rsid w:val="006B369B"/>
    <w:rsid w:val="006B4381"/>
    <w:rsid w:val="007E1B31"/>
    <w:rsid w:val="00827217"/>
    <w:rsid w:val="00883FC0"/>
    <w:rsid w:val="00975722"/>
    <w:rsid w:val="00A13026"/>
    <w:rsid w:val="00A75FA0"/>
    <w:rsid w:val="00BA706F"/>
    <w:rsid w:val="00C07FFC"/>
    <w:rsid w:val="00D94EC6"/>
    <w:rsid w:val="00E07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5214F"/>
    <w:rPr>
      <w:color w:val="808080"/>
    </w:rPr>
  </w:style>
  <w:style w:type="paragraph" w:customStyle="1" w:styleId="21DD727684B440B9B10F1BC85906DCD3">
    <w:name w:val="21DD727684B440B9B10F1BC85906DCD3"/>
  </w:style>
  <w:style w:type="paragraph" w:customStyle="1" w:styleId="91E89681A9064AD390C1AB0BC9247226">
    <w:name w:val="91E89681A9064AD390C1AB0BC9247226"/>
  </w:style>
  <w:style w:type="paragraph" w:customStyle="1" w:styleId="76C82BA32DD84A92AEAE3163FAE7B641">
    <w:name w:val="76C82BA32DD84A92AEAE3163FAE7B641"/>
  </w:style>
  <w:style w:type="paragraph" w:customStyle="1" w:styleId="FD129EE2568F4D5D842B0645D4DCC4FD">
    <w:name w:val="FD129EE2568F4D5D842B0645D4DCC4FD"/>
  </w:style>
  <w:style w:type="paragraph" w:customStyle="1" w:styleId="B9ED09AFD3024D8391AE28B594961395">
    <w:name w:val="B9ED09AFD3024D8391AE28B594961395"/>
  </w:style>
  <w:style w:type="paragraph" w:customStyle="1" w:styleId="F25415E3F7B24E64A34CE5F65D1FAFF9">
    <w:name w:val="F25415E3F7B24E64A34CE5F65D1FAFF9"/>
  </w:style>
  <w:style w:type="paragraph" w:customStyle="1" w:styleId="D8DCB7E4C24D4F31B2F043FC2F77614D">
    <w:name w:val="D8DCB7E4C24D4F31B2F043FC2F77614D"/>
  </w:style>
  <w:style w:type="paragraph" w:customStyle="1" w:styleId="BB6F123C919F4AB4A8A1E19811B742DB">
    <w:name w:val="BB6F123C919F4AB4A8A1E19811B742DB"/>
  </w:style>
  <w:style w:type="paragraph" w:customStyle="1" w:styleId="BAB2D9D35EC045369CE365007D9AE10E">
    <w:name w:val="BAB2D9D35EC045369CE365007D9AE10E"/>
  </w:style>
  <w:style w:type="paragraph" w:customStyle="1" w:styleId="27B833BC2DF446A5B8F9EBB035E6E87C">
    <w:name w:val="27B833BC2DF446A5B8F9EBB035E6E87C"/>
  </w:style>
  <w:style w:type="paragraph" w:customStyle="1" w:styleId="212377D21E844AB28E447156DFB51DEC">
    <w:name w:val="212377D21E844AB28E447156DFB51DEC"/>
  </w:style>
  <w:style w:type="paragraph" w:customStyle="1" w:styleId="B04B9005B5C04EAE8C46EC8DA365AD86">
    <w:name w:val="B04B9005B5C04EAE8C46EC8DA365AD86"/>
  </w:style>
  <w:style w:type="paragraph" w:customStyle="1" w:styleId="66F12F4AC6CF4810A08EFF2FC1E340AE">
    <w:name w:val="66F12F4AC6CF4810A08EFF2FC1E340AE"/>
    <w:rsid w:val="00457A43"/>
  </w:style>
  <w:style w:type="paragraph" w:customStyle="1" w:styleId="CF9CB41E8F714D13AE020A5C306680B0">
    <w:name w:val="CF9CB41E8F714D13AE020A5C306680B0"/>
    <w:rsid w:val="00457A43"/>
  </w:style>
  <w:style w:type="paragraph" w:customStyle="1" w:styleId="A9C45B8E64354CBEB0D6B88404AF54B1">
    <w:name w:val="A9C45B8E64354CBEB0D6B88404AF54B1"/>
    <w:rsid w:val="00457A43"/>
  </w:style>
  <w:style w:type="paragraph" w:customStyle="1" w:styleId="D6E658B87B31430C89B4D5D686D69008">
    <w:name w:val="D6E658B87B31430C89B4D5D686D69008"/>
    <w:rsid w:val="00457A43"/>
  </w:style>
  <w:style w:type="paragraph" w:customStyle="1" w:styleId="B735BE1350FC4BFCBC03110652666796">
    <w:name w:val="B735BE1350FC4BFCBC03110652666796"/>
    <w:rsid w:val="00457A43"/>
  </w:style>
  <w:style w:type="paragraph" w:customStyle="1" w:styleId="6EEAABDF06B94A6484B12C09CB43A4BC">
    <w:name w:val="6EEAABDF06B94A6484B12C09CB43A4BC"/>
    <w:rsid w:val="00457A43"/>
  </w:style>
  <w:style w:type="paragraph" w:customStyle="1" w:styleId="F3C147E142CC498DAED0871A7C0E2280">
    <w:name w:val="F3C147E142CC498DAED0871A7C0E2280"/>
    <w:rsid w:val="00457A43"/>
  </w:style>
  <w:style w:type="paragraph" w:customStyle="1" w:styleId="FA5C9BC4F2F64805A34FFD95F80D8EC3">
    <w:name w:val="FA5C9BC4F2F64805A34FFD95F80D8EC3"/>
    <w:rsid w:val="00457A43"/>
  </w:style>
  <w:style w:type="paragraph" w:customStyle="1" w:styleId="A55F5BDAFDC34089B1A28ACF6A90C386">
    <w:name w:val="A55F5BDAFDC34089B1A28ACF6A90C386"/>
    <w:rsid w:val="00457A43"/>
  </w:style>
  <w:style w:type="paragraph" w:customStyle="1" w:styleId="3D6C5884D5534983BC7089F632B08054">
    <w:name w:val="3D6C5884D5534983BC7089F632B08054"/>
    <w:rsid w:val="00457A43"/>
  </w:style>
  <w:style w:type="paragraph" w:customStyle="1" w:styleId="EC76F0E451D24E49974CCCCC0FE0E8B6">
    <w:name w:val="EC76F0E451D24E49974CCCCC0FE0E8B6"/>
    <w:rsid w:val="00457A43"/>
  </w:style>
  <w:style w:type="paragraph" w:customStyle="1" w:styleId="5578A239F95A485BAC90183669562621">
    <w:name w:val="5578A239F95A485BAC90183669562621"/>
    <w:rsid w:val="00457A43"/>
  </w:style>
  <w:style w:type="paragraph" w:customStyle="1" w:styleId="013CEE39259D436B97B36232B125A0DE">
    <w:name w:val="013CEE39259D436B97B36232B125A0DE"/>
    <w:rsid w:val="00457A43"/>
  </w:style>
  <w:style w:type="paragraph" w:customStyle="1" w:styleId="3B1BE2E6D5AB4076B17203B796DED27C">
    <w:name w:val="3B1BE2E6D5AB4076B17203B796DED27C"/>
    <w:rsid w:val="00457A43"/>
  </w:style>
  <w:style w:type="paragraph" w:customStyle="1" w:styleId="62222A265F084E57A9874D2D15DD10C9">
    <w:name w:val="62222A265F084E57A9874D2D15DD10C9"/>
    <w:rsid w:val="00457A43"/>
  </w:style>
  <w:style w:type="paragraph" w:customStyle="1" w:styleId="34CCBE875A6F4ACA898BDE2706E8E5E4">
    <w:name w:val="34CCBE875A6F4ACA898BDE2706E8E5E4"/>
    <w:rsid w:val="00457A43"/>
  </w:style>
  <w:style w:type="paragraph" w:customStyle="1" w:styleId="AC8E5AA612D54D0289B8F5B9A8C8A437">
    <w:name w:val="AC8E5AA612D54D0289B8F5B9A8C8A437"/>
    <w:rsid w:val="0025214F"/>
  </w:style>
  <w:style w:type="paragraph" w:customStyle="1" w:styleId="E5E0A9C987FC413BA36C356B7A186840">
    <w:name w:val="E5E0A9C987FC413BA36C356B7A186840"/>
    <w:rsid w:val="0025214F"/>
  </w:style>
  <w:style w:type="paragraph" w:customStyle="1" w:styleId="D83C1DAFCAB34A7C84979D2FC67E23B6">
    <w:name w:val="D83C1DAFCAB34A7C84979D2FC67E23B6"/>
    <w:rsid w:val="0025214F"/>
  </w:style>
  <w:style w:type="paragraph" w:customStyle="1" w:styleId="E4ADAF791DBC4F24802A80DF3F40EDBF">
    <w:name w:val="E4ADAF791DBC4F24802A80DF3F40EDBF"/>
    <w:rsid w:val="0025214F"/>
  </w:style>
  <w:style w:type="paragraph" w:customStyle="1" w:styleId="96767F796C7947D89D2C77EBA60288D9">
    <w:name w:val="96767F796C7947D89D2C77EBA60288D9"/>
    <w:rsid w:val="0025214F"/>
  </w:style>
  <w:style w:type="paragraph" w:customStyle="1" w:styleId="8DF40B2663534545BF6A2C2AC6D0B223">
    <w:name w:val="8DF40B2663534545BF6A2C2AC6D0B223"/>
    <w:rsid w:val="0025214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2DAAE6-ADB6-4447-BBB4-9A4BBA4E0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anexo_7_plantilla_procedimiento.dotx</Template>
  <TotalTime>5</TotalTime>
  <Pages>4</Pages>
  <Words>1020</Words>
  <Characters>5610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6617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Sebastían Alberto Baquero Castañeda</dc:creator>
  <cp:keywords/>
  <dc:description/>
  <cp:lastModifiedBy>Ñañay</cp:lastModifiedBy>
  <cp:revision>4</cp:revision>
  <cp:lastPrinted>2023-09-24T22:26:00Z</cp:lastPrinted>
  <dcterms:created xsi:type="dcterms:W3CDTF">2023-12-01T18:47:00Z</dcterms:created>
  <dcterms:modified xsi:type="dcterms:W3CDTF">2023-12-13T12:39:00Z</dcterms:modified>
</cp:coreProperties>
</file>