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969"/>
        <w:gridCol w:w="2598"/>
        <w:gridCol w:w="1952"/>
        <w:gridCol w:w="2193"/>
        <w:gridCol w:w="1266"/>
        <w:gridCol w:w="3694"/>
      </w:tblGrid>
      <w:tr w:rsidR="009868EE" w:rsidRPr="00324F14" w14:paraId="703DFEB2" w14:textId="77777777" w:rsidTr="00DB3633">
        <w:trPr>
          <w:trHeight w:val="528"/>
          <w:tblHeader/>
        </w:trPr>
        <w:tc>
          <w:tcPr>
            <w:tcW w:w="5000" w:type="pct"/>
            <w:gridSpan w:val="6"/>
            <w:shd w:val="clear" w:color="auto" w:fill="000000" w:themeFill="text1"/>
          </w:tcPr>
          <w:p w14:paraId="5633CBE8" w14:textId="77777777" w:rsidR="00DB3633" w:rsidRPr="00324F14" w:rsidRDefault="009868EE" w:rsidP="00DB3633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324F14">
              <w:rPr>
                <w:rFonts w:ascii="Arial" w:hAnsi="Arial" w:cs="Arial"/>
                <w:b/>
              </w:rPr>
              <w:t>SOLICITUD SOPORTE</w:t>
            </w:r>
          </w:p>
          <w:p w14:paraId="1C227061" w14:textId="77777777" w:rsidR="009868EE" w:rsidRPr="00324F14" w:rsidRDefault="009868EE" w:rsidP="00DB3633">
            <w:pPr>
              <w:pStyle w:val="Sinespaciado"/>
              <w:jc w:val="center"/>
              <w:rPr>
                <w:rFonts w:ascii="Arial" w:hAnsi="Arial" w:cs="Arial"/>
              </w:rPr>
            </w:pPr>
            <w:r w:rsidRPr="00324F14">
              <w:rPr>
                <w:rFonts w:ascii="Arial" w:hAnsi="Arial" w:cs="Arial"/>
                <w:b/>
              </w:rPr>
              <w:t>FONDO DE BIENESTAR SOCIAL DE LA CONTRALORIA GENERAL DE LA  REPÚBLICA</w:t>
            </w:r>
          </w:p>
        </w:tc>
      </w:tr>
      <w:tr w:rsidR="009868EE" w:rsidRPr="00324F14" w14:paraId="450FB4C7" w14:textId="77777777" w:rsidTr="00DB3633">
        <w:trPr>
          <w:trHeight w:val="70"/>
        </w:trPr>
        <w:tc>
          <w:tcPr>
            <w:tcW w:w="720" w:type="pct"/>
          </w:tcPr>
          <w:p w14:paraId="1560DB1E" w14:textId="77777777" w:rsidR="009868EE" w:rsidRPr="00CA1829" w:rsidRDefault="009868EE" w:rsidP="00DB3633">
            <w:pPr>
              <w:pStyle w:val="Sinespaciado"/>
              <w:rPr>
                <w:rFonts w:ascii="Arial" w:hAnsi="Arial" w:cs="Arial"/>
                <w:b/>
              </w:rPr>
            </w:pPr>
            <w:r w:rsidRPr="00CA1829">
              <w:rPr>
                <w:rFonts w:ascii="Arial" w:hAnsi="Arial" w:cs="Arial"/>
                <w:b/>
              </w:rPr>
              <w:t>MES</w:t>
            </w:r>
          </w:p>
        </w:tc>
        <w:tc>
          <w:tcPr>
            <w:tcW w:w="950" w:type="pct"/>
          </w:tcPr>
          <w:p w14:paraId="3FC2C977" w14:textId="1A8CCE5D" w:rsidR="009868EE" w:rsidRPr="00CA1829" w:rsidRDefault="009868EE" w:rsidP="00DB3633">
            <w:pPr>
              <w:pStyle w:val="Sinespaciado"/>
              <w:rPr>
                <w:rFonts w:ascii="Arial" w:hAnsi="Arial" w:cs="Arial"/>
                <w:b/>
                <w:color w:val="BFBFBF" w:themeColor="background1" w:themeShade="BF"/>
              </w:rPr>
            </w:pPr>
            <w:r w:rsidRPr="00CA1829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714" w:type="pct"/>
          </w:tcPr>
          <w:p w14:paraId="2EB7C395" w14:textId="77777777" w:rsidR="009868EE" w:rsidRPr="00CA1829" w:rsidRDefault="009868EE" w:rsidP="00DB3633">
            <w:pPr>
              <w:pStyle w:val="Sinespaciado"/>
              <w:rPr>
                <w:rFonts w:ascii="Arial" w:hAnsi="Arial" w:cs="Arial"/>
                <w:b/>
                <w:color w:val="BFBFBF" w:themeColor="background1" w:themeShade="BF"/>
              </w:rPr>
            </w:pPr>
            <w:r w:rsidRPr="00CA1829">
              <w:rPr>
                <w:rFonts w:ascii="Arial" w:hAnsi="Arial" w:cs="Arial"/>
                <w:b/>
              </w:rPr>
              <w:t>AÑO</w:t>
            </w:r>
          </w:p>
        </w:tc>
        <w:tc>
          <w:tcPr>
            <w:tcW w:w="802" w:type="pct"/>
          </w:tcPr>
          <w:p w14:paraId="5AD6ED70" w14:textId="4B0E172E" w:rsidR="009868EE" w:rsidRPr="00CA1829" w:rsidRDefault="009868EE" w:rsidP="00DB3633">
            <w:pPr>
              <w:pStyle w:val="Sinespaciado"/>
              <w:rPr>
                <w:rFonts w:ascii="Arial" w:hAnsi="Arial" w:cs="Arial"/>
                <w:b/>
                <w:color w:val="BFBFBF" w:themeColor="background1" w:themeShade="BF"/>
              </w:rPr>
            </w:pPr>
          </w:p>
        </w:tc>
        <w:tc>
          <w:tcPr>
            <w:tcW w:w="463" w:type="pct"/>
          </w:tcPr>
          <w:p w14:paraId="025FD861" w14:textId="77777777" w:rsidR="009868EE" w:rsidRPr="00CA1829" w:rsidRDefault="009868EE" w:rsidP="00DB3633">
            <w:pPr>
              <w:pStyle w:val="Sinespaciado"/>
              <w:rPr>
                <w:rFonts w:ascii="Arial" w:hAnsi="Arial" w:cs="Arial"/>
                <w:b/>
              </w:rPr>
            </w:pPr>
            <w:r w:rsidRPr="00CA1829">
              <w:rPr>
                <w:rFonts w:ascii="Arial" w:hAnsi="Arial" w:cs="Arial"/>
                <w:b/>
              </w:rPr>
              <w:t>SEDE</w:t>
            </w:r>
          </w:p>
        </w:tc>
        <w:tc>
          <w:tcPr>
            <w:tcW w:w="1351" w:type="pct"/>
          </w:tcPr>
          <w:p w14:paraId="31FCA9ED" w14:textId="77777777" w:rsidR="009868EE" w:rsidRPr="00324F14" w:rsidRDefault="009868EE" w:rsidP="00DB3633">
            <w:pPr>
              <w:pStyle w:val="Sinespaciado"/>
              <w:rPr>
                <w:rFonts w:ascii="Arial" w:hAnsi="Arial" w:cs="Arial"/>
              </w:rPr>
            </w:pPr>
          </w:p>
        </w:tc>
      </w:tr>
    </w:tbl>
    <w:p w14:paraId="0697124F" w14:textId="77777777" w:rsidR="00843614" w:rsidRPr="00324F14" w:rsidRDefault="00843614" w:rsidP="00356149">
      <w:pPr>
        <w:spacing w:after="0" w:line="240" w:lineRule="auto"/>
        <w:rPr>
          <w:rFonts w:ascii="Arial" w:hAnsi="Arial" w:cs="Arial"/>
        </w:rPr>
      </w:pPr>
    </w:p>
    <w:tbl>
      <w:tblPr>
        <w:tblW w:w="5000" w:type="pct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4"/>
        <w:gridCol w:w="1822"/>
        <w:gridCol w:w="1258"/>
        <w:gridCol w:w="982"/>
        <w:gridCol w:w="1821"/>
        <w:gridCol w:w="4523"/>
        <w:gridCol w:w="2352"/>
      </w:tblGrid>
      <w:tr w:rsidR="00F918FA" w:rsidRPr="00324F14" w14:paraId="4C5007B2" w14:textId="77777777" w:rsidTr="00CA1829">
        <w:trPr>
          <w:trHeight w:val="507"/>
          <w:jc w:val="center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F66324B" w14:textId="77777777" w:rsidR="009868EE" w:rsidRPr="00324F14" w:rsidRDefault="009868EE" w:rsidP="00F918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CONS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EA44DE6" w14:textId="77777777" w:rsidR="009868EE" w:rsidRPr="00324F14" w:rsidRDefault="009868EE" w:rsidP="00F918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RESPONSABLE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04D448D" w14:textId="77777777" w:rsidR="009868EE" w:rsidRPr="00324F14" w:rsidRDefault="009868EE" w:rsidP="00F918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USUARIO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F4BA072" w14:textId="77777777" w:rsidR="009868EE" w:rsidRPr="00324F14" w:rsidRDefault="009868EE" w:rsidP="00F918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DIR- IP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35743B5" w14:textId="77777777" w:rsidR="009868EE" w:rsidRPr="00324F14" w:rsidRDefault="009868EE" w:rsidP="00F918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DEPENDENCIA</w:t>
            </w: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5CD27D6" w14:textId="77777777" w:rsidR="009868EE" w:rsidRPr="00324F14" w:rsidRDefault="009868EE" w:rsidP="00F918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DESCRIPCIÓN DE LA SOLICITUD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A7DEF3E" w14:textId="77777777" w:rsidR="009868EE" w:rsidRPr="00324F14" w:rsidRDefault="009868EE" w:rsidP="00F918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FIRMA</w:t>
            </w:r>
          </w:p>
        </w:tc>
      </w:tr>
      <w:tr w:rsidR="009868EE" w:rsidRPr="00324F14" w14:paraId="318C2AC3" w14:textId="77777777" w:rsidTr="00C24CE6">
        <w:trPr>
          <w:trHeight w:val="680"/>
          <w:jc w:val="center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42057" w14:textId="228227F7" w:rsidR="009868EE" w:rsidRPr="00324F14" w:rsidRDefault="0045385D" w:rsidP="000608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979EF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76E83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76345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 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F81314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0A4E8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 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32C6D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 </w:t>
            </w:r>
          </w:p>
        </w:tc>
      </w:tr>
      <w:tr w:rsidR="009868EE" w:rsidRPr="00324F14" w14:paraId="3125590D" w14:textId="77777777" w:rsidTr="00C24CE6">
        <w:trPr>
          <w:trHeight w:val="680"/>
          <w:jc w:val="center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15A85" w14:textId="7643FB14" w:rsidR="009868EE" w:rsidRPr="00324F14" w:rsidRDefault="0045385D" w:rsidP="000608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2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0A9ECB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AC2F7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9642E3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90F168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9EEAF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6897D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</w:tr>
      <w:tr w:rsidR="009868EE" w:rsidRPr="00324F14" w14:paraId="376E181B" w14:textId="77777777" w:rsidTr="00C24CE6">
        <w:trPr>
          <w:trHeight w:val="680"/>
          <w:jc w:val="center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61CFF" w14:textId="290431FE" w:rsidR="009868EE" w:rsidRPr="00324F14" w:rsidRDefault="0045385D" w:rsidP="000608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3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230AE0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4FB9C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5528C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0C8FE6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95435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202D13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</w:tr>
      <w:tr w:rsidR="009868EE" w:rsidRPr="00324F14" w14:paraId="6F16938E" w14:textId="77777777" w:rsidTr="00C24CE6">
        <w:trPr>
          <w:trHeight w:val="680"/>
          <w:jc w:val="center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F945C" w14:textId="20FE9D57" w:rsidR="009868EE" w:rsidRPr="00324F14" w:rsidRDefault="0045385D" w:rsidP="000608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4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B4B04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4997C5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026B4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E97B77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26749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13A4F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</w:tr>
      <w:tr w:rsidR="009868EE" w:rsidRPr="00324F14" w14:paraId="27077A22" w14:textId="77777777" w:rsidTr="00C24CE6">
        <w:trPr>
          <w:trHeight w:val="680"/>
          <w:jc w:val="center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7AAE4" w14:textId="62E6D1B1" w:rsidR="009868EE" w:rsidRPr="00324F14" w:rsidRDefault="0045385D" w:rsidP="000608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5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D3D3DB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734909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C594E5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EDD8A0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9C5E40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874D9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</w:tr>
      <w:tr w:rsidR="009868EE" w:rsidRPr="00324F14" w14:paraId="3872BDA5" w14:textId="77777777" w:rsidTr="00C24CE6">
        <w:trPr>
          <w:trHeight w:val="680"/>
          <w:jc w:val="center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520E6" w14:textId="4C077141" w:rsidR="009868EE" w:rsidRPr="00324F14" w:rsidRDefault="0045385D" w:rsidP="000608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6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2BFA63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171D8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9490E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A472E8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8F96F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5F848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</w:tr>
      <w:tr w:rsidR="009868EE" w:rsidRPr="00324F14" w14:paraId="1174E75A" w14:textId="77777777" w:rsidTr="00C24CE6">
        <w:trPr>
          <w:trHeight w:val="680"/>
          <w:jc w:val="center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23477" w14:textId="5490B16A" w:rsidR="009868EE" w:rsidRPr="00324F14" w:rsidRDefault="0045385D" w:rsidP="000608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7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0384B0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06040B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D5E500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BF0406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A178B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626A2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</w:tr>
      <w:tr w:rsidR="009868EE" w:rsidRPr="00324F14" w14:paraId="28F3418E" w14:textId="77777777" w:rsidTr="00C24CE6">
        <w:trPr>
          <w:trHeight w:val="680"/>
          <w:jc w:val="center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C1AA5" w14:textId="4DF31170" w:rsidR="009868EE" w:rsidRPr="00324F14" w:rsidRDefault="0045385D" w:rsidP="000608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8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F71990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9C7930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1F20B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0F4E09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19865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02E76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</w:tr>
      <w:tr w:rsidR="009868EE" w:rsidRPr="00324F14" w14:paraId="41A50893" w14:textId="77777777" w:rsidTr="00C24CE6">
        <w:trPr>
          <w:trHeight w:val="680"/>
          <w:jc w:val="center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6B284" w14:textId="00F0DF0A" w:rsidR="009868EE" w:rsidRPr="00324F14" w:rsidRDefault="0045385D" w:rsidP="000608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324F14">
              <w:rPr>
                <w:rFonts w:ascii="Arial" w:eastAsia="Times New Roman" w:hAnsi="Arial" w:cs="Arial"/>
                <w:color w:val="000000"/>
                <w:lang w:val="es-CO" w:eastAsia="es-CO"/>
              </w:rPr>
              <w:t>9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B21D5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6DC4D7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54B7E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CDDD04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1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4BDCA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11D855" w14:textId="77777777" w:rsidR="009868EE" w:rsidRPr="00324F14" w:rsidRDefault="009868EE" w:rsidP="00766C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</w:tr>
    </w:tbl>
    <w:p w14:paraId="3B9CF353" w14:textId="2B873B4A" w:rsidR="00BF6DE8" w:rsidRDefault="00BF6DE8" w:rsidP="007350D8">
      <w:pPr>
        <w:spacing w:after="0" w:line="240" w:lineRule="auto"/>
        <w:rPr>
          <w:rFonts w:ascii="Arial" w:hAnsi="Arial" w:cs="Arial"/>
        </w:rPr>
      </w:pPr>
      <w:bookmarkStart w:id="0" w:name="_GoBack"/>
      <w:bookmarkEnd w:id="0"/>
    </w:p>
    <w:sectPr w:rsidR="00BF6DE8" w:rsidSect="00831CAE">
      <w:headerReference w:type="default" r:id="rId7"/>
      <w:footerReference w:type="default" r:id="rId8"/>
      <w:pgSz w:w="15842" w:h="12242" w:orient="landscape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6B7E97" w14:textId="77777777" w:rsidR="002A24C1" w:rsidRDefault="002A24C1" w:rsidP="007D7765">
      <w:pPr>
        <w:spacing w:after="0" w:line="240" w:lineRule="auto"/>
      </w:pPr>
      <w:r>
        <w:separator/>
      </w:r>
    </w:p>
  </w:endnote>
  <w:endnote w:type="continuationSeparator" w:id="0">
    <w:p w14:paraId="407B3CD7" w14:textId="77777777" w:rsidR="002A24C1" w:rsidRDefault="002A24C1" w:rsidP="007D7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5000" w:type="pct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6525"/>
      <w:gridCol w:w="2868"/>
      <w:gridCol w:w="4279"/>
    </w:tblGrid>
    <w:tr w:rsidR="00C237AD" w:rsidRPr="00C237AD" w14:paraId="58474A25" w14:textId="77777777" w:rsidTr="00C237AD">
      <w:trPr>
        <w:trHeight w:val="296"/>
      </w:trPr>
      <w:tc>
        <w:tcPr>
          <w:tcW w:w="2386" w:type="pct"/>
          <w:shd w:val="clear" w:color="auto" w:fill="8EAADB"/>
        </w:tcPr>
        <w:p w14:paraId="296E6A4A" w14:textId="77777777" w:rsidR="00C237AD" w:rsidRPr="00BF6DE8" w:rsidRDefault="00C237AD" w:rsidP="00C237AD">
          <w:pPr>
            <w:spacing w:after="0"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BF6DE8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Elaboró:</w:t>
          </w:r>
        </w:p>
      </w:tc>
      <w:tc>
        <w:tcPr>
          <w:tcW w:w="1049" w:type="pct"/>
          <w:shd w:val="clear" w:color="auto" w:fill="8EAADB"/>
        </w:tcPr>
        <w:p w14:paraId="0BF05C19" w14:textId="77777777" w:rsidR="00C237AD" w:rsidRPr="00BF6DE8" w:rsidRDefault="00C237AD" w:rsidP="00C237AD">
          <w:pPr>
            <w:spacing w:after="0"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BF6DE8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1565" w:type="pct"/>
          <w:shd w:val="clear" w:color="auto" w:fill="8EAADB"/>
        </w:tcPr>
        <w:p w14:paraId="1F09DBF0" w14:textId="77777777" w:rsidR="00C237AD" w:rsidRPr="00BF6DE8" w:rsidRDefault="00C237AD" w:rsidP="00C237AD">
          <w:pPr>
            <w:spacing w:after="0"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BF6DE8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Aprobó:</w:t>
          </w:r>
          <w:r w:rsidRPr="00BF6DE8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 Comité SICME</w:t>
          </w:r>
        </w:p>
      </w:tc>
    </w:tr>
    <w:tr w:rsidR="00C237AD" w:rsidRPr="00C237AD" w14:paraId="0726DDAB" w14:textId="77777777" w:rsidTr="00C237AD">
      <w:trPr>
        <w:trHeight w:val="296"/>
      </w:trPr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87A0EABACB2E450F9E3D15F4F58181A9"/>
          </w:placeholder>
          <w:text/>
        </w:sdtPr>
        <w:sdtEndPr/>
        <w:sdtContent>
          <w:tc>
            <w:tcPr>
              <w:tcW w:w="2386" w:type="pct"/>
            </w:tcPr>
            <w:p w14:paraId="41F463FA" w14:textId="77777777" w:rsidR="00C237AD" w:rsidRPr="00BF6DE8" w:rsidRDefault="00C237AD" w:rsidP="00C237AD">
              <w:pPr>
                <w:spacing w:after="0"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BF6DE8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Dirección Administrativa y Financiera -Grupo de Sistemas</w:t>
              </w:r>
            </w:p>
          </w:tc>
        </w:sdtContent>
      </w:sdt>
      <w:sdt>
        <w:sdtPr>
          <w:rPr>
            <w:rFonts w:ascii="Arial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1049" w:type="pct"/>
              <w:vAlign w:val="center"/>
            </w:tcPr>
            <w:p w14:paraId="57AC554C" w14:textId="77777777" w:rsidR="00C237AD" w:rsidRPr="00BF6DE8" w:rsidRDefault="00C237AD" w:rsidP="00C237AD">
              <w:pPr>
                <w:spacing w:after="0"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BF6DE8">
                <w:rPr>
                  <w:rFonts w:ascii="Arial" w:hAnsi="Arial" w:cs="Arial"/>
                  <w:sz w:val="16"/>
                  <w:szCs w:val="16"/>
                  <w:lang w:eastAsia="es-CO"/>
                </w:rPr>
                <w:t xml:space="preserve">Grupo de Planeación </w:t>
              </w:r>
            </w:p>
          </w:tc>
        </w:sdtContent>
      </w:sdt>
      <w:tc>
        <w:tcPr>
          <w:tcW w:w="1565" w:type="pct"/>
        </w:tcPr>
        <w:p w14:paraId="09511888" w14:textId="0BA9BC46" w:rsidR="00C237AD" w:rsidRPr="00BF6DE8" w:rsidRDefault="00C237AD" w:rsidP="007350D8">
          <w:pPr>
            <w:spacing w:after="0"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BF6DE8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Fecha:</w:t>
          </w:r>
          <w:r w:rsidRPr="00BF6DE8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 </w:t>
          </w:r>
          <w:sdt>
            <w:sdtPr>
              <w:rPr>
                <w:rFonts w:ascii="Arial" w:eastAsia="Arial" w:hAnsi="Arial" w:cs="Arial"/>
                <w:sz w:val="16"/>
                <w:szCs w:val="16"/>
                <w:lang w:eastAsia="es-CO"/>
              </w:rPr>
              <w:alias w:val="Día de Mes de Año"/>
              <w:tag w:val="Día de Mes de Año"/>
              <w:id w:val="1819226640"/>
              <w:placeholder>
                <w:docPart w:val="1A4C964800324E0C854D9C6A97FA42AF"/>
              </w:placeholder>
              <w:text/>
            </w:sdtPr>
            <w:sdtEndPr/>
            <w:sdtContent>
              <w:r w:rsidRPr="00BF6DE8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1</w:t>
              </w:r>
              <w:r w:rsidR="007350D8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8</w:t>
              </w:r>
              <w:r w:rsidRPr="00BF6DE8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 xml:space="preserve"> de </w:t>
              </w:r>
              <w:r w:rsidR="007350D8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febrero</w:t>
              </w:r>
              <w:r w:rsidRPr="00BF6DE8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 xml:space="preserve"> de 2020</w:t>
              </w:r>
            </w:sdtContent>
          </w:sdt>
        </w:p>
      </w:tc>
    </w:tr>
  </w:tbl>
  <w:p w14:paraId="57D8C650" w14:textId="20D59473" w:rsidR="00604470" w:rsidRDefault="00604470" w:rsidP="00604470">
    <w:pPr>
      <w:pStyle w:val="Piedepgina"/>
      <w:tabs>
        <w:tab w:val="clear" w:pos="4252"/>
        <w:tab w:val="clear" w:pos="8504"/>
        <w:tab w:val="left" w:pos="2175"/>
      </w:tabs>
    </w:pPr>
  </w:p>
  <w:p w14:paraId="0DAD48A3" w14:textId="7597B3C7" w:rsidR="00604470" w:rsidRDefault="00604470" w:rsidP="00604470">
    <w:pPr>
      <w:pStyle w:val="Piedepgina"/>
      <w:tabs>
        <w:tab w:val="clear" w:pos="4252"/>
        <w:tab w:val="clear" w:pos="8504"/>
        <w:tab w:val="left" w:pos="217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242F0D" w14:textId="77777777" w:rsidR="002A24C1" w:rsidRDefault="002A24C1" w:rsidP="007D7765">
      <w:pPr>
        <w:spacing w:after="0" w:line="240" w:lineRule="auto"/>
      </w:pPr>
      <w:r>
        <w:separator/>
      </w:r>
    </w:p>
  </w:footnote>
  <w:footnote w:type="continuationSeparator" w:id="0">
    <w:p w14:paraId="56C1B8B4" w14:textId="77777777" w:rsidR="002A24C1" w:rsidRDefault="002A24C1" w:rsidP="007D77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008"/>
      <w:gridCol w:w="6366"/>
      <w:gridCol w:w="1321"/>
      <w:gridCol w:w="1977"/>
    </w:tblGrid>
    <w:tr w:rsidR="00C237AD" w:rsidRPr="00C237AD" w14:paraId="1EB0789B" w14:textId="77777777" w:rsidTr="00C237AD">
      <w:trPr>
        <w:trHeight w:val="354"/>
      </w:trPr>
      <w:tc>
        <w:tcPr>
          <w:tcW w:w="1466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4F59C8AF" w14:textId="77777777" w:rsidR="00C237AD" w:rsidRPr="00C237AD" w:rsidRDefault="00C237AD" w:rsidP="00BF6DE8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lang w:val="es-CO"/>
            </w:rPr>
          </w:pPr>
          <w:r w:rsidRPr="00C237AD">
            <w:rPr>
              <w:rFonts w:ascii="Arial" w:hAnsi="Arial"/>
              <w:noProof/>
              <w:lang w:val="es-CO" w:eastAsia="es-CO"/>
            </w:rPr>
            <w:drawing>
              <wp:inline distT="0" distB="0" distL="0" distR="0" wp14:anchorId="0404B4FC" wp14:editId="439FEA4F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28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4274C1C8" w14:textId="77777777" w:rsidR="00C237AD" w:rsidRPr="00C237AD" w:rsidRDefault="00C237AD" w:rsidP="00C237A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C237AD">
            <w:rPr>
              <w:rFonts w:ascii="Arial" w:hAnsi="Arial" w:cs="Arial"/>
              <w:color w:val="000000"/>
              <w:sz w:val="16"/>
              <w:lang w:val="es-CO"/>
            </w:rPr>
            <w:t>Proceso Gestión de las TICS</w:t>
          </w:r>
        </w:p>
        <w:p w14:paraId="143AF831" w14:textId="77777777" w:rsidR="00C237AD" w:rsidRPr="00C237AD" w:rsidRDefault="00C237AD" w:rsidP="00C237A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C237AD">
            <w:rPr>
              <w:rFonts w:ascii="Arial" w:hAnsi="Arial" w:cs="Arial"/>
              <w:color w:val="000000"/>
              <w:sz w:val="16"/>
              <w:lang w:val="es-CO"/>
            </w:rPr>
            <w:t>Formato Solicitud de Soporte</w:t>
          </w:r>
        </w:p>
      </w:tc>
      <w:tc>
        <w:tcPr>
          <w:tcW w:w="48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35501DCF" w14:textId="77777777" w:rsidR="00C237AD" w:rsidRPr="00C237AD" w:rsidRDefault="00C237AD" w:rsidP="00C237A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C237AD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D9455E7" w14:textId="77777777" w:rsidR="00C237AD" w:rsidRPr="00C237AD" w:rsidRDefault="00C237AD" w:rsidP="00C237A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C237AD">
            <w:rPr>
              <w:rFonts w:ascii="Arial" w:hAnsi="Arial" w:cs="Arial"/>
              <w:color w:val="000000"/>
              <w:sz w:val="16"/>
              <w:lang w:val="es-CO"/>
            </w:rPr>
            <w:t>F-E-1040-02</w:t>
          </w:r>
        </w:p>
      </w:tc>
    </w:tr>
    <w:tr w:rsidR="00C237AD" w:rsidRPr="00C237AD" w14:paraId="6BFA7FC6" w14:textId="77777777" w:rsidTr="00C237AD">
      <w:trPr>
        <w:trHeight w:val="400"/>
      </w:trPr>
      <w:tc>
        <w:tcPr>
          <w:tcW w:w="1466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730F852F" w14:textId="77777777" w:rsidR="00C237AD" w:rsidRPr="00C237AD" w:rsidRDefault="00C237AD" w:rsidP="00C237A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noProof/>
              <w:lang w:val="es-MX" w:eastAsia="es-MX"/>
            </w:rPr>
          </w:pPr>
        </w:p>
      </w:tc>
      <w:tc>
        <w:tcPr>
          <w:tcW w:w="2328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57542BA" w14:textId="77777777" w:rsidR="00C237AD" w:rsidRPr="00C237AD" w:rsidRDefault="00C237AD" w:rsidP="00C237A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48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6E8DADB6" w14:textId="77777777" w:rsidR="00C237AD" w:rsidRPr="00C237AD" w:rsidRDefault="00C237AD" w:rsidP="00C237A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C237AD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C237AD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C4E1EA5" w14:textId="77777777" w:rsidR="00C237AD" w:rsidRPr="00C237AD" w:rsidRDefault="00C237AD" w:rsidP="00C237A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C237AD">
            <w:rPr>
              <w:rFonts w:ascii="Arial" w:hAnsi="Arial" w:cs="Arial"/>
              <w:color w:val="000000"/>
              <w:sz w:val="16"/>
              <w:lang w:val="es-CO"/>
            </w:rPr>
            <w:t>3</w:t>
          </w:r>
        </w:p>
      </w:tc>
    </w:tr>
  </w:tbl>
  <w:p w14:paraId="3617C1FA" w14:textId="77777777" w:rsidR="00C237AD" w:rsidRDefault="00C237A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F3C"/>
    <w:rsid w:val="0003366C"/>
    <w:rsid w:val="000608A4"/>
    <w:rsid w:val="000634E5"/>
    <w:rsid w:val="00091471"/>
    <w:rsid w:val="000E17FB"/>
    <w:rsid w:val="000E2EEE"/>
    <w:rsid w:val="00144297"/>
    <w:rsid w:val="00176016"/>
    <w:rsid w:val="0018193F"/>
    <w:rsid w:val="00194334"/>
    <w:rsid w:val="00273E1F"/>
    <w:rsid w:val="00274525"/>
    <w:rsid w:val="002A24C1"/>
    <w:rsid w:val="002E015B"/>
    <w:rsid w:val="002E37BC"/>
    <w:rsid w:val="00322EB1"/>
    <w:rsid w:val="00324F14"/>
    <w:rsid w:val="00356149"/>
    <w:rsid w:val="003B0456"/>
    <w:rsid w:val="003B64DB"/>
    <w:rsid w:val="003F1549"/>
    <w:rsid w:val="003F3078"/>
    <w:rsid w:val="004071E6"/>
    <w:rsid w:val="00417044"/>
    <w:rsid w:val="00436035"/>
    <w:rsid w:val="0045385D"/>
    <w:rsid w:val="0048725E"/>
    <w:rsid w:val="00493EFE"/>
    <w:rsid w:val="004A176E"/>
    <w:rsid w:val="004A4875"/>
    <w:rsid w:val="004A5755"/>
    <w:rsid w:val="004B60AD"/>
    <w:rsid w:val="004D16AB"/>
    <w:rsid w:val="004E3D08"/>
    <w:rsid w:val="004F37A6"/>
    <w:rsid w:val="0050183F"/>
    <w:rsid w:val="005111C8"/>
    <w:rsid w:val="005369C7"/>
    <w:rsid w:val="00564BCD"/>
    <w:rsid w:val="00576CC7"/>
    <w:rsid w:val="005B130B"/>
    <w:rsid w:val="005C2AB5"/>
    <w:rsid w:val="005D15CA"/>
    <w:rsid w:val="005E49D0"/>
    <w:rsid w:val="005F3B29"/>
    <w:rsid w:val="0060393A"/>
    <w:rsid w:val="00604470"/>
    <w:rsid w:val="00630D5D"/>
    <w:rsid w:val="006433D3"/>
    <w:rsid w:val="00702BDD"/>
    <w:rsid w:val="007227C8"/>
    <w:rsid w:val="00725AD3"/>
    <w:rsid w:val="007350D8"/>
    <w:rsid w:val="00742AD2"/>
    <w:rsid w:val="007D17D3"/>
    <w:rsid w:val="007D7765"/>
    <w:rsid w:val="007F7653"/>
    <w:rsid w:val="008209EA"/>
    <w:rsid w:val="0083009E"/>
    <w:rsid w:val="00831CAE"/>
    <w:rsid w:val="00843614"/>
    <w:rsid w:val="00845F78"/>
    <w:rsid w:val="00887D42"/>
    <w:rsid w:val="008B4F53"/>
    <w:rsid w:val="008C1216"/>
    <w:rsid w:val="008E0AD8"/>
    <w:rsid w:val="00912C27"/>
    <w:rsid w:val="00933568"/>
    <w:rsid w:val="00946E53"/>
    <w:rsid w:val="009610C1"/>
    <w:rsid w:val="009850F4"/>
    <w:rsid w:val="009868EE"/>
    <w:rsid w:val="00987C1C"/>
    <w:rsid w:val="009A01A5"/>
    <w:rsid w:val="009A2210"/>
    <w:rsid w:val="009D310C"/>
    <w:rsid w:val="00A04719"/>
    <w:rsid w:val="00A26FE8"/>
    <w:rsid w:val="00A27152"/>
    <w:rsid w:val="00A4239A"/>
    <w:rsid w:val="00A56B9B"/>
    <w:rsid w:val="00A72110"/>
    <w:rsid w:val="00A72976"/>
    <w:rsid w:val="00A823C9"/>
    <w:rsid w:val="00AE05E1"/>
    <w:rsid w:val="00B1126F"/>
    <w:rsid w:val="00B259E7"/>
    <w:rsid w:val="00B4584A"/>
    <w:rsid w:val="00B515FF"/>
    <w:rsid w:val="00BC76D4"/>
    <w:rsid w:val="00BF6DE8"/>
    <w:rsid w:val="00C16B53"/>
    <w:rsid w:val="00C237AD"/>
    <w:rsid w:val="00C24CE6"/>
    <w:rsid w:val="00C24F0D"/>
    <w:rsid w:val="00C77DF2"/>
    <w:rsid w:val="00CA1829"/>
    <w:rsid w:val="00CA51B5"/>
    <w:rsid w:val="00CA63E6"/>
    <w:rsid w:val="00CC10AA"/>
    <w:rsid w:val="00CD5B09"/>
    <w:rsid w:val="00D46A4D"/>
    <w:rsid w:val="00D70F51"/>
    <w:rsid w:val="00D72FBC"/>
    <w:rsid w:val="00D7409E"/>
    <w:rsid w:val="00DB3633"/>
    <w:rsid w:val="00DE3EEF"/>
    <w:rsid w:val="00DF2BE1"/>
    <w:rsid w:val="00E205ED"/>
    <w:rsid w:val="00E25A8F"/>
    <w:rsid w:val="00E277BE"/>
    <w:rsid w:val="00E3744C"/>
    <w:rsid w:val="00E46D50"/>
    <w:rsid w:val="00F01F3C"/>
    <w:rsid w:val="00F141A8"/>
    <w:rsid w:val="00F25AB2"/>
    <w:rsid w:val="00F27AD9"/>
    <w:rsid w:val="00F45918"/>
    <w:rsid w:val="00F57672"/>
    <w:rsid w:val="00F75DC4"/>
    <w:rsid w:val="00F918FA"/>
    <w:rsid w:val="00F92791"/>
    <w:rsid w:val="00FB13F4"/>
    <w:rsid w:val="00FB4478"/>
    <w:rsid w:val="00FD2945"/>
    <w:rsid w:val="00FD2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8668D2"/>
  <w15:docId w15:val="{1776FE06-71C0-4A07-95EA-F2C6C6512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10AA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D7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76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D77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7765"/>
  </w:style>
  <w:style w:type="paragraph" w:styleId="Piedepgina">
    <w:name w:val="footer"/>
    <w:basedOn w:val="Normal"/>
    <w:link w:val="PiedepginaCar"/>
    <w:uiPriority w:val="99"/>
    <w:unhideWhenUsed/>
    <w:rsid w:val="007D77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7765"/>
  </w:style>
  <w:style w:type="character" w:styleId="Hipervnculo">
    <w:name w:val="Hyperlink"/>
    <w:basedOn w:val="Fuentedeprrafopredeter"/>
    <w:uiPriority w:val="99"/>
    <w:unhideWhenUsed/>
    <w:rsid w:val="007D7765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273E1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DB3633"/>
    <w:rPr>
      <w:sz w:val="22"/>
      <w:szCs w:val="22"/>
      <w:lang w:eastAsia="en-U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C237AD"/>
    <w:rPr>
      <w:sz w:val="22"/>
      <w:szCs w:val="22"/>
      <w:lang w:val="es-CO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67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documentos%20word\documento%20oficial%20fbs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7A0EABACB2E450F9E3D15F4F58181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406523-6580-4214-B23F-E71D2991BDE7}"/>
      </w:docPartPr>
      <w:docPartBody>
        <w:p w:rsidR="004A08E9" w:rsidRDefault="00F240B0" w:rsidP="00F240B0">
          <w:pPr>
            <w:pStyle w:val="87A0EABACB2E450F9E3D15F4F58181A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A4C964800324E0C854D9C6A97FA42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EC8535-60A2-4A01-8247-91776EA0A6C0}"/>
      </w:docPartPr>
      <w:docPartBody>
        <w:p w:rsidR="004A08E9" w:rsidRDefault="00F240B0" w:rsidP="00F240B0">
          <w:pPr>
            <w:pStyle w:val="1A4C964800324E0C854D9C6A97FA42A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0B0"/>
    <w:rsid w:val="002C2D8B"/>
    <w:rsid w:val="004A08E9"/>
    <w:rsid w:val="00A75B83"/>
    <w:rsid w:val="00D90C18"/>
    <w:rsid w:val="00F2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240B0"/>
    <w:rPr>
      <w:color w:val="808080"/>
    </w:rPr>
  </w:style>
  <w:style w:type="paragraph" w:customStyle="1" w:styleId="87A0EABACB2E450F9E3D15F4F58181A9">
    <w:name w:val="87A0EABACB2E450F9E3D15F4F58181A9"/>
    <w:rsid w:val="00F240B0"/>
  </w:style>
  <w:style w:type="paragraph" w:customStyle="1" w:styleId="1A4C964800324E0C854D9C6A97FA42AF">
    <w:name w:val="1A4C964800324E0C854D9C6A97FA42AF"/>
    <w:rsid w:val="00F240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915AB-2706-4CBE-B6CF-3CB9409FD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documento oficial fbs</Template>
  <TotalTime>7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CONTRALORIA GENERAL</Company>
  <LinksUpToDate>false</LinksUpToDate>
  <CharactersWithSpaces>273</CharactersWithSpaces>
  <SharedDoc>false</SharedDoc>
  <HLinks>
    <vt:vector size="6" baseType="variant">
      <vt:variant>
        <vt:i4>5701679</vt:i4>
      </vt:variant>
      <vt:variant>
        <vt:i4>0</vt:i4>
      </vt:variant>
      <vt:variant>
        <vt:i4>0</vt:i4>
      </vt:variant>
      <vt:variant>
        <vt:i4>5</vt:i4>
      </vt:variant>
      <vt:variant>
        <vt:lpwstr>mailto:fondobienestar@contraloriagen.gov.co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awjojoa</dc:creator>
  <cp:keywords/>
  <dc:description/>
  <cp:lastModifiedBy>Jairo Rico Bolivar</cp:lastModifiedBy>
  <cp:revision>5</cp:revision>
  <cp:lastPrinted>2013-12-19T21:01:00Z</cp:lastPrinted>
  <dcterms:created xsi:type="dcterms:W3CDTF">2023-05-30T20:55:00Z</dcterms:created>
  <dcterms:modified xsi:type="dcterms:W3CDTF">2023-07-11T13:58:00Z</dcterms:modified>
</cp:coreProperties>
</file>